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346" w:rsidRPr="00286D16" w:rsidRDefault="001F5346" w:rsidP="001F5346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62а</w:t>
      </w:r>
      <w:proofErr w:type="spellEnd"/>
    </w:p>
    <w:p w:rsidR="001F5346" w:rsidRPr="00CE66B9" w:rsidRDefault="001F5346" w:rsidP="001F5346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1F5346" w:rsidRPr="00CE66B9" w:rsidRDefault="001F5346" w:rsidP="001F5346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B37AA6" w:rsidRPr="006A6FE3" w:rsidRDefault="005512A7" w:rsidP="00963B29">
      <w:pPr>
        <w:ind w:firstLine="0"/>
        <w:jc w:val="center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Pr="006A6FE3">
        <w:rPr>
          <w:rFonts w:ascii="PT Astra Serif" w:hAnsi="PT Astra Serif"/>
          <w:szCs w:val="26"/>
        </w:rPr>
        <w:br/>
        <w:t>Томской области от 29.12.2017 № 482а</w:t>
      </w:r>
    </w:p>
    <w:p w:rsidR="002106BD" w:rsidRPr="006A6FE3" w:rsidRDefault="002106BD" w:rsidP="00963B29">
      <w:pPr>
        <w:ind w:right="4677" w:firstLine="0"/>
        <w:jc w:val="both"/>
        <w:rPr>
          <w:rFonts w:ascii="PT Astra Serif" w:hAnsi="PT Astra Serif"/>
          <w:szCs w:val="26"/>
        </w:rPr>
      </w:pPr>
    </w:p>
    <w:p w:rsidR="00A96B9C" w:rsidRPr="006A6FE3" w:rsidRDefault="00BB4EC1" w:rsidP="00963B2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В соответствии с частью 5 статьи 20 Закона Томской области от 7 марта 2002</w:t>
      </w:r>
      <w:r w:rsidR="001F5346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года № 9-</w:t>
      </w:r>
      <w:proofErr w:type="spellStart"/>
      <w:r w:rsidRPr="006A6FE3">
        <w:rPr>
          <w:rFonts w:ascii="PT Astra Serif" w:hAnsi="PT Astra Serif"/>
          <w:szCs w:val="26"/>
        </w:rPr>
        <w:t>ОЗ</w:t>
      </w:r>
      <w:proofErr w:type="spellEnd"/>
      <w:r w:rsidRPr="006A6FE3">
        <w:rPr>
          <w:rFonts w:ascii="PT Astra Serif" w:hAnsi="PT Astra Serif"/>
          <w:szCs w:val="26"/>
        </w:rPr>
        <w:t xml:space="preserve"> «О нормативных правовых актах Томской области» </w:t>
      </w:r>
    </w:p>
    <w:p w:rsidR="00A96B9C" w:rsidRPr="006A6FE3" w:rsidRDefault="00A96B9C" w:rsidP="00963B29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6A6FE3">
        <w:rPr>
          <w:rFonts w:ascii="PT Astra Serif" w:hAnsi="PT Astra Serif"/>
          <w:spacing w:val="10"/>
          <w:szCs w:val="26"/>
        </w:rPr>
        <w:t>ПОСТАНОВЛЯЮ:</w:t>
      </w:r>
    </w:p>
    <w:p w:rsidR="005512A7" w:rsidRPr="006A6FE3" w:rsidRDefault="005512A7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1.</w:t>
      </w:r>
      <w:r w:rsidRPr="006A6FE3">
        <w:rPr>
          <w:rFonts w:ascii="PT Astra Serif" w:hAnsi="PT Astra Serif"/>
          <w:szCs w:val="26"/>
          <w:lang w:val="en-US"/>
        </w:rPr>
        <w:t> </w:t>
      </w:r>
      <w:proofErr w:type="gramStart"/>
      <w:r w:rsidRPr="006A6FE3">
        <w:rPr>
          <w:rFonts w:ascii="PT Astra Serif" w:hAnsi="PT Astra Serif"/>
          <w:szCs w:val="26"/>
        </w:rPr>
        <w:t xml:space="preserve">Внести в </w:t>
      </w:r>
      <w:hyperlink r:id="rId9" w:history="1">
        <w:r w:rsidRPr="006A6FE3">
          <w:rPr>
            <w:rFonts w:ascii="PT Astra Serif" w:hAnsi="PT Astra Serif"/>
            <w:szCs w:val="26"/>
          </w:rPr>
          <w:t>постановление</w:t>
        </w:r>
      </w:hyperlink>
      <w:r w:rsidRPr="006A6FE3">
        <w:rPr>
          <w:rFonts w:ascii="PT Astra Serif" w:hAnsi="PT Astra Serif"/>
          <w:szCs w:val="26"/>
        </w:rPr>
        <w:t xml:space="preserve"> Администрации Томской области от 29.12.2017 №</w:t>
      </w:r>
      <w:r w:rsidRPr="006A6FE3">
        <w:rPr>
          <w:rFonts w:ascii="PT Astra Serif" w:hAnsi="PT Astra Serif"/>
          <w:szCs w:val="26"/>
          <w:lang w:val="en-US"/>
        </w:rPr>
        <w:t> </w:t>
      </w:r>
      <w:r w:rsidRPr="006A6FE3">
        <w:rPr>
          <w:rFonts w:ascii="PT Astra Serif" w:hAnsi="PT Astra Serif"/>
          <w:szCs w:val="26"/>
        </w:rPr>
        <w:t>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</w:t>
      </w:r>
      <w:r w:rsidR="00FB7D3D" w:rsidRPr="006A6FE3">
        <w:rPr>
          <w:rFonts w:ascii="PT Astra Serif" w:hAnsi="PT Astra Serif"/>
          <w:szCs w:val="26"/>
        </w:rPr>
        <w:t>охозяйственного производства» (</w:t>
      </w:r>
      <w:r w:rsidRPr="006A6FE3">
        <w:rPr>
          <w:rFonts w:ascii="PT Astra Serif" w:hAnsi="PT Astra Serif"/>
          <w:szCs w:val="26"/>
        </w:rPr>
        <w:t>Собрание</w:t>
      </w:r>
      <w:proofErr w:type="gramEnd"/>
      <w:r w:rsidRPr="006A6FE3">
        <w:rPr>
          <w:rFonts w:ascii="PT Astra Serif" w:hAnsi="PT Astra Serif"/>
          <w:szCs w:val="26"/>
        </w:rPr>
        <w:t xml:space="preserve"> законодательства Томской области, 2018, № 1/2 (187) следующие изменения:</w:t>
      </w:r>
    </w:p>
    <w:p w:rsidR="001B4F50" w:rsidRPr="006A6FE3" w:rsidRDefault="001B4F50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в Порядке предоставления субвенций местным бюджетам из</w:t>
      </w:r>
      <w:r w:rsidR="001F5346">
        <w:rPr>
          <w:rFonts w:ascii="PT Astra Serif" w:hAnsi="PT Astra Serif"/>
          <w:szCs w:val="26"/>
        </w:rPr>
        <w:t> областного </w:t>
      </w:r>
      <w:r w:rsidRPr="006A6FE3">
        <w:rPr>
          <w:rFonts w:ascii="PT Astra Serif" w:hAnsi="PT Astra Serif"/>
          <w:szCs w:val="26"/>
        </w:rPr>
        <w:t>бюджета на осуществление отдельных государственных полномочий по государственной поддержке сельскохозяйственного производства, утвержденном указанным постановлением</w:t>
      </w:r>
      <w:r w:rsidR="001A12D9" w:rsidRPr="006A6FE3">
        <w:rPr>
          <w:rFonts w:ascii="PT Astra Serif" w:hAnsi="PT Astra Serif"/>
          <w:szCs w:val="26"/>
        </w:rPr>
        <w:t xml:space="preserve"> (далее – Порядок)</w:t>
      </w:r>
      <w:r w:rsidRPr="006A6FE3">
        <w:rPr>
          <w:rFonts w:ascii="PT Astra Serif" w:hAnsi="PT Astra Serif"/>
          <w:szCs w:val="26"/>
        </w:rPr>
        <w:t>:</w:t>
      </w:r>
    </w:p>
    <w:p w:rsidR="00BB1518" w:rsidRPr="006A6FE3" w:rsidRDefault="001B4F50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1) </w:t>
      </w:r>
      <w:r w:rsidR="00BB1518" w:rsidRPr="006A6FE3">
        <w:rPr>
          <w:rFonts w:ascii="PT Astra Serif" w:hAnsi="PT Astra Serif"/>
          <w:szCs w:val="26"/>
        </w:rPr>
        <w:t xml:space="preserve">в пункте 3: 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а) подпункт 3) изложить в следующей редакции: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«3)</w:t>
      </w:r>
      <w:r w:rsidR="00B1690A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 xml:space="preserve">по предоставлению субсидий на поддержку приоритетных направлений агропромышленного комплекса, источником финансового обеспечения которых являются средства областного бюджета, в порядке, предусмотренном </w:t>
      </w:r>
      <w:r w:rsidR="001F5346">
        <w:rPr>
          <w:rFonts w:ascii="PT Astra Serif" w:hAnsi="PT Astra Serif"/>
          <w:szCs w:val="26"/>
        </w:rPr>
        <w:t>приложением </w:t>
      </w:r>
      <w:r w:rsidRPr="006A6FE3">
        <w:rPr>
          <w:rFonts w:ascii="PT Astra Serif" w:hAnsi="PT Astra Serif"/>
          <w:szCs w:val="26"/>
        </w:rPr>
        <w:t>№ 4 к настоящему Порядку</w:t>
      </w:r>
      <w:proofErr w:type="gramStart"/>
      <w:r w:rsidRPr="006A6FE3">
        <w:rPr>
          <w:rFonts w:ascii="PT Astra Serif" w:hAnsi="PT Astra Serif"/>
          <w:szCs w:val="26"/>
        </w:rPr>
        <w:t>;»</w:t>
      </w:r>
      <w:proofErr w:type="gramEnd"/>
      <w:r w:rsidRPr="006A6FE3">
        <w:rPr>
          <w:rFonts w:ascii="PT Astra Serif" w:hAnsi="PT Astra Serif"/>
          <w:szCs w:val="26"/>
        </w:rPr>
        <w:t xml:space="preserve">; 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б) дополнить подпунктом 4) следующего содержания: 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«4)</w:t>
      </w:r>
      <w:r w:rsidR="00B1690A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по предоставлению субсидий на поддержку приоритетных направлений агропромышленного комплекса, источником финансового обеспечения которых являются средства федерального и областного бюджетов, в порядке, предусмотренном приложением № 5 к настоящему Порядку</w:t>
      </w:r>
      <w:proofErr w:type="gramStart"/>
      <w:r w:rsidRPr="006A6FE3">
        <w:rPr>
          <w:rFonts w:ascii="PT Astra Serif" w:hAnsi="PT Astra Serif"/>
          <w:szCs w:val="26"/>
        </w:rPr>
        <w:t>.»;</w:t>
      </w:r>
      <w:proofErr w:type="gramEnd"/>
    </w:p>
    <w:p w:rsidR="00FD2321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2) абзацы </w:t>
      </w:r>
      <w:r w:rsidRPr="00B834F3">
        <w:rPr>
          <w:rFonts w:ascii="PT Astra Serif" w:hAnsi="PT Astra Serif"/>
          <w:szCs w:val="26"/>
        </w:rPr>
        <w:t>первый</w:t>
      </w:r>
      <w:r w:rsidR="00B834F3">
        <w:rPr>
          <w:rFonts w:ascii="PT Astra Serif" w:hAnsi="PT Astra Serif"/>
          <w:szCs w:val="26"/>
        </w:rPr>
        <w:t>,</w:t>
      </w:r>
      <w:r w:rsidRPr="00B834F3">
        <w:rPr>
          <w:rFonts w:ascii="PT Astra Serif" w:hAnsi="PT Astra Serif"/>
          <w:szCs w:val="26"/>
        </w:rPr>
        <w:t xml:space="preserve"> второй</w:t>
      </w:r>
      <w:r w:rsidRPr="006A6FE3">
        <w:rPr>
          <w:rFonts w:ascii="PT Astra Serif" w:hAnsi="PT Astra Serif"/>
          <w:szCs w:val="26"/>
        </w:rPr>
        <w:t xml:space="preserve"> пункта</w:t>
      </w:r>
      <w:r w:rsidR="00FD2321" w:rsidRPr="006A6FE3">
        <w:rPr>
          <w:rFonts w:ascii="PT Astra Serif" w:hAnsi="PT Astra Serif"/>
          <w:szCs w:val="26"/>
        </w:rPr>
        <w:t xml:space="preserve"> 4</w:t>
      </w:r>
      <w:r w:rsidRPr="006A6FE3">
        <w:rPr>
          <w:rFonts w:ascii="PT Astra Serif" w:hAnsi="PT Astra Serif"/>
          <w:szCs w:val="26"/>
        </w:rPr>
        <w:t xml:space="preserve"> </w:t>
      </w:r>
      <w:r w:rsidR="00FD2321" w:rsidRPr="006A6FE3">
        <w:rPr>
          <w:rFonts w:ascii="PT Astra Serif" w:hAnsi="PT Astra Serif"/>
          <w:szCs w:val="26"/>
        </w:rPr>
        <w:t>изложить в следующей редакции:</w:t>
      </w:r>
    </w:p>
    <w:p w:rsidR="0016502D" w:rsidRPr="006A6FE3" w:rsidRDefault="00FD2321" w:rsidP="00963B2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«4.</w:t>
      </w:r>
      <w:r w:rsidR="00B1690A" w:rsidRPr="006A6FE3">
        <w:rPr>
          <w:rFonts w:ascii="PT Astra Serif" w:hAnsi="PT Astra Serif"/>
          <w:szCs w:val="26"/>
        </w:rPr>
        <w:t> </w:t>
      </w:r>
      <w:proofErr w:type="gramStart"/>
      <w:r w:rsidRPr="006A6FE3">
        <w:rPr>
          <w:rFonts w:ascii="PT Astra Serif" w:hAnsi="PT Astra Serif"/>
          <w:szCs w:val="26"/>
        </w:rPr>
        <w:t xml:space="preserve">Предоставление субвенций местным бюджетам осуществляется Департаментом по социально-экономическому развитию села Томской области (далее </w:t>
      </w:r>
      <w:r w:rsidR="00B1690A" w:rsidRPr="006A6FE3">
        <w:rPr>
          <w:rFonts w:ascii="PT Astra Serif" w:hAnsi="PT Astra Serif"/>
          <w:szCs w:val="26"/>
        </w:rPr>
        <w:t>–</w:t>
      </w:r>
      <w:r w:rsidRPr="006A6FE3">
        <w:rPr>
          <w:rFonts w:ascii="PT Astra Serif" w:hAnsi="PT Astra Serif"/>
          <w:szCs w:val="26"/>
        </w:rPr>
        <w:t xml:space="preserve"> Департамент) на основании соглашения, </w:t>
      </w:r>
      <w:proofErr w:type="spellStart"/>
      <w:r w:rsidRPr="006A6FE3">
        <w:rPr>
          <w:rFonts w:ascii="PT Astra Serif" w:hAnsi="PT Astra Serif"/>
          <w:szCs w:val="26"/>
        </w:rPr>
        <w:t>заключенного</w:t>
      </w:r>
      <w:proofErr w:type="spellEnd"/>
      <w:r w:rsidRPr="006A6FE3">
        <w:rPr>
          <w:rFonts w:ascii="PT Astra Serif" w:hAnsi="PT Astra Serif"/>
          <w:szCs w:val="26"/>
        </w:rPr>
        <w:t xml:space="preserve"> Департаментом с</w:t>
      </w:r>
      <w:r w:rsidR="001F5346">
        <w:rPr>
          <w:rFonts w:ascii="PT Astra Serif" w:hAnsi="PT Astra Serif"/>
          <w:szCs w:val="26"/>
        </w:rPr>
        <w:t xml:space="preserve">  </w:t>
      </w:r>
      <w:r w:rsidRPr="006A6FE3">
        <w:rPr>
          <w:rFonts w:ascii="PT Astra Serif" w:hAnsi="PT Astra Serif"/>
          <w:szCs w:val="26"/>
        </w:rPr>
        <w:t>органами местного самоуправления</w:t>
      </w:r>
      <w:r w:rsidR="00A302ED" w:rsidRPr="006A6FE3">
        <w:rPr>
          <w:rFonts w:ascii="PT Astra Serif" w:hAnsi="PT Astra Serif"/>
          <w:szCs w:val="26"/>
        </w:rPr>
        <w:t xml:space="preserve"> муниципальных образований Томской области</w:t>
      </w:r>
      <w:r w:rsidRPr="006A6FE3">
        <w:rPr>
          <w:rFonts w:ascii="PT Astra Serif" w:hAnsi="PT Astra Serif"/>
          <w:szCs w:val="26"/>
        </w:rPr>
        <w:t>, при наличии муниципального нормативного правового акта, регулирующего предоставление указанных в пункте 3 настоящего Порядка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</w:t>
      </w:r>
      <w:r w:rsidR="00AD1674" w:rsidRPr="006A6FE3">
        <w:rPr>
          <w:rFonts w:ascii="PT Astra Serif" w:hAnsi="PT Astra Serif"/>
          <w:szCs w:val="26"/>
        </w:rPr>
        <w:t> </w:t>
      </w:r>
      <w:r w:rsidR="00B1690A" w:rsidRPr="006A6FE3">
        <w:rPr>
          <w:rFonts w:ascii="PT Astra Serif" w:hAnsi="PT Astra Serif"/>
          <w:szCs w:val="26"/>
        </w:rPr>
        <w:t>–</w:t>
      </w:r>
      <w:r w:rsidR="00AD1674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производителям товаров, работ, услуг</w:t>
      </w:r>
      <w:proofErr w:type="gramEnd"/>
      <w:r w:rsidRPr="006A6FE3">
        <w:rPr>
          <w:rFonts w:ascii="PT Astra Serif" w:hAnsi="PT Astra Serif"/>
          <w:szCs w:val="26"/>
        </w:rPr>
        <w:t xml:space="preserve"> </w:t>
      </w:r>
      <w:r w:rsidR="00D3388F" w:rsidRPr="006A6FE3">
        <w:rPr>
          <w:rFonts w:ascii="PT Astra Serif" w:hAnsi="PT Astra Serif"/>
          <w:szCs w:val="26"/>
        </w:rPr>
        <w:t>(далее</w:t>
      </w:r>
      <w:r w:rsidR="00B1690A" w:rsidRPr="006A6FE3">
        <w:rPr>
          <w:rFonts w:ascii="PT Astra Serif" w:hAnsi="PT Astra Serif"/>
          <w:szCs w:val="26"/>
        </w:rPr>
        <w:t> –</w:t>
      </w:r>
      <w:r w:rsidR="00D3388F" w:rsidRPr="006A6FE3">
        <w:rPr>
          <w:rFonts w:ascii="PT Astra Serif" w:hAnsi="PT Astra Serif"/>
          <w:szCs w:val="26"/>
        </w:rPr>
        <w:t xml:space="preserve"> муниципальный порядок предоставления субсидий)</w:t>
      </w:r>
      <w:r w:rsidR="00813710" w:rsidRPr="006A6FE3">
        <w:rPr>
          <w:rFonts w:ascii="PT Astra Serif" w:hAnsi="PT Astra Serif"/>
          <w:szCs w:val="26"/>
        </w:rPr>
        <w:t xml:space="preserve">, предусматривающего </w:t>
      </w:r>
      <w:r w:rsidR="0016502D" w:rsidRPr="006A6FE3">
        <w:rPr>
          <w:rFonts w:ascii="PT Astra Serif" w:hAnsi="PT Astra Serif"/>
          <w:szCs w:val="26"/>
        </w:rPr>
        <w:t xml:space="preserve">меры ответственности за нарушение условий и порядка предоставления субсидий, </w:t>
      </w:r>
      <w:r w:rsidR="00813710" w:rsidRPr="006A6FE3">
        <w:rPr>
          <w:rFonts w:ascii="PT Astra Serif" w:hAnsi="PT Astra Serif"/>
          <w:szCs w:val="26"/>
        </w:rPr>
        <w:t>в</w:t>
      </w:r>
      <w:r w:rsidR="001F5346">
        <w:rPr>
          <w:rFonts w:ascii="PT Astra Serif" w:hAnsi="PT Astra Serif"/>
          <w:szCs w:val="26"/>
        </w:rPr>
        <w:t> </w:t>
      </w:r>
      <w:r w:rsidR="00813710" w:rsidRPr="006A6FE3">
        <w:rPr>
          <w:rFonts w:ascii="PT Astra Serif" w:hAnsi="PT Astra Serif"/>
          <w:szCs w:val="26"/>
        </w:rPr>
        <w:t>том</w:t>
      </w:r>
      <w:r w:rsidR="001F5346">
        <w:rPr>
          <w:rFonts w:ascii="PT Astra Serif" w:hAnsi="PT Astra Serif"/>
          <w:szCs w:val="26"/>
        </w:rPr>
        <w:t> </w:t>
      </w:r>
      <w:r w:rsidR="00813710" w:rsidRPr="006A6FE3">
        <w:rPr>
          <w:rFonts w:ascii="PT Astra Serif" w:hAnsi="PT Astra Serif"/>
          <w:szCs w:val="26"/>
        </w:rPr>
        <w:t xml:space="preserve">числе </w:t>
      </w:r>
      <w:r w:rsidR="0016502D" w:rsidRPr="006A6FE3">
        <w:rPr>
          <w:rFonts w:ascii="PT Astra Serif" w:hAnsi="PT Astra Serif"/>
          <w:szCs w:val="26"/>
        </w:rPr>
        <w:t xml:space="preserve">за </w:t>
      </w:r>
      <w:proofErr w:type="spellStart"/>
      <w:r w:rsidR="0016502D" w:rsidRPr="006A6FE3">
        <w:rPr>
          <w:rFonts w:ascii="PT Astra Serif" w:hAnsi="PT Astra Serif"/>
          <w:szCs w:val="26"/>
        </w:rPr>
        <w:t>недостижение</w:t>
      </w:r>
      <w:proofErr w:type="spellEnd"/>
      <w:r w:rsidR="0016502D" w:rsidRPr="006A6FE3">
        <w:rPr>
          <w:rFonts w:ascii="PT Astra Serif" w:hAnsi="PT Astra Serif"/>
          <w:szCs w:val="26"/>
        </w:rPr>
        <w:t xml:space="preserve"> результатов предоставления субсидий.</w:t>
      </w:r>
      <w:r w:rsidR="00F6628A" w:rsidRPr="006A6FE3">
        <w:rPr>
          <w:rFonts w:ascii="PT Astra Serif" w:hAnsi="PT Astra Serif"/>
          <w:szCs w:val="26"/>
        </w:rPr>
        <w:t xml:space="preserve"> </w:t>
      </w:r>
      <w:r w:rsidR="00E435D4" w:rsidRPr="006A6FE3">
        <w:rPr>
          <w:rFonts w:ascii="PT Astra Serif" w:hAnsi="PT Astra Serif"/>
          <w:szCs w:val="26"/>
        </w:rPr>
        <w:t xml:space="preserve">В случаях </w:t>
      </w:r>
      <w:r w:rsidR="00E435D4" w:rsidRPr="006A6FE3">
        <w:rPr>
          <w:rFonts w:ascii="PT Astra Serif" w:hAnsi="PT Astra Serif"/>
          <w:szCs w:val="26"/>
        </w:rPr>
        <w:lastRenderedPageBreak/>
        <w:t xml:space="preserve">выявления факта недостоверности представленной получателем субсидии информации, нарушения условий предоставления субсидий, </w:t>
      </w:r>
      <w:proofErr w:type="gramStart"/>
      <w:r w:rsidR="00E435D4" w:rsidRPr="006A6FE3">
        <w:rPr>
          <w:rFonts w:ascii="PT Astra Serif" w:hAnsi="PT Astra Serif"/>
          <w:szCs w:val="26"/>
        </w:rPr>
        <w:t>выявленных</w:t>
      </w:r>
      <w:proofErr w:type="gramEnd"/>
      <w:r w:rsidR="00E435D4" w:rsidRPr="006A6FE3">
        <w:rPr>
          <w:rFonts w:ascii="PT Astra Serif" w:hAnsi="PT Astra Serif"/>
          <w:szCs w:val="26"/>
        </w:rPr>
        <w:t xml:space="preserve"> в</w:t>
      </w:r>
      <w:r w:rsidR="001F5346">
        <w:rPr>
          <w:rFonts w:ascii="PT Astra Serif" w:hAnsi="PT Astra Serif"/>
          <w:szCs w:val="26"/>
        </w:rPr>
        <w:t> </w:t>
      </w:r>
      <w:r w:rsidR="00E435D4" w:rsidRPr="006A6FE3">
        <w:rPr>
          <w:rFonts w:ascii="PT Astra Serif" w:hAnsi="PT Astra Serif"/>
          <w:szCs w:val="26"/>
        </w:rPr>
        <w:t>том</w:t>
      </w:r>
      <w:r w:rsidR="001F5346">
        <w:rPr>
          <w:rFonts w:ascii="PT Astra Serif" w:hAnsi="PT Astra Serif"/>
          <w:szCs w:val="26"/>
        </w:rPr>
        <w:t> </w:t>
      </w:r>
      <w:r w:rsidR="00E435D4" w:rsidRPr="006A6FE3">
        <w:rPr>
          <w:rFonts w:ascii="PT Astra Serif" w:hAnsi="PT Astra Serif"/>
          <w:szCs w:val="26"/>
        </w:rPr>
        <w:t xml:space="preserve"> числе по результатам проведенных проверок, субсидия подлежит возврату в</w:t>
      </w:r>
      <w:r w:rsidR="001F5346">
        <w:rPr>
          <w:rFonts w:ascii="PT Astra Serif" w:hAnsi="PT Astra Serif"/>
          <w:szCs w:val="26"/>
        </w:rPr>
        <w:t xml:space="preserve">  </w:t>
      </w:r>
      <w:r w:rsidR="00E435D4" w:rsidRPr="006A6FE3">
        <w:rPr>
          <w:rFonts w:ascii="PT Astra Serif" w:hAnsi="PT Astra Serif"/>
          <w:szCs w:val="26"/>
        </w:rPr>
        <w:t xml:space="preserve">местный бюджет в полном объеме. </w:t>
      </w:r>
      <w:r w:rsidR="0016502D" w:rsidRPr="006A6FE3">
        <w:rPr>
          <w:rFonts w:ascii="PT Astra Serif" w:hAnsi="PT Astra Serif"/>
          <w:szCs w:val="26"/>
        </w:rPr>
        <w:t>Объем средств, подлежащих возврату в</w:t>
      </w:r>
      <w:r w:rsidR="001F5346">
        <w:rPr>
          <w:rFonts w:ascii="PT Astra Serif" w:hAnsi="PT Astra Serif"/>
          <w:szCs w:val="26"/>
        </w:rPr>
        <w:t> </w:t>
      </w:r>
      <w:r w:rsidR="0016502D" w:rsidRPr="006A6FE3">
        <w:rPr>
          <w:rFonts w:ascii="PT Astra Serif" w:hAnsi="PT Astra Serif"/>
          <w:szCs w:val="26"/>
        </w:rPr>
        <w:t xml:space="preserve"> местный бюджет в случае </w:t>
      </w:r>
      <w:proofErr w:type="spellStart"/>
      <w:r w:rsidR="0016502D" w:rsidRPr="006A6FE3">
        <w:rPr>
          <w:rFonts w:ascii="PT Astra Serif" w:hAnsi="PT Astra Serif"/>
          <w:szCs w:val="26"/>
        </w:rPr>
        <w:t>недостижения</w:t>
      </w:r>
      <w:proofErr w:type="spellEnd"/>
      <w:r w:rsidR="0016502D" w:rsidRPr="006A6FE3">
        <w:rPr>
          <w:rFonts w:ascii="PT Astra Serif" w:hAnsi="PT Astra Serif"/>
          <w:szCs w:val="26"/>
        </w:rPr>
        <w:t xml:space="preserve"> получателем субсидии значений результата предоставления субсидии</w:t>
      </w:r>
      <w:r w:rsidR="00B54C17" w:rsidRPr="006A6FE3">
        <w:rPr>
          <w:rFonts w:ascii="PT Astra Serif" w:hAnsi="PT Astra Serif"/>
          <w:szCs w:val="26"/>
        </w:rPr>
        <w:t xml:space="preserve">, </w:t>
      </w:r>
      <w:r w:rsidR="0016502D" w:rsidRPr="006A6FE3">
        <w:rPr>
          <w:rFonts w:ascii="PT Astra Serif" w:hAnsi="PT Astra Serif"/>
          <w:szCs w:val="26"/>
        </w:rPr>
        <w:t xml:space="preserve">рассчитывается по следующей формуле: </w:t>
      </w:r>
    </w:p>
    <w:p w:rsidR="0016502D" w:rsidRPr="006A6FE3" w:rsidRDefault="0016502D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1B4F50" w:rsidRPr="006A6FE3" w:rsidRDefault="001B4F50" w:rsidP="00B1690A">
      <w:pPr>
        <w:tabs>
          <w:tab w:val="left" w:pos="142"/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V возврата = (V субсидии x k x m / n)</w:t>
      </w:r>
      <w:r w:rsidR="00BE0FC7" w:rsidRPr="006A6FE3">
        <w:rPr>
          <w:rFonts w:ascii="PT Astra Serif" w:hAnsi="PT Astra Serif"/>
          <w:szCs w:val="26"/>
        </w:rPr>
        <w:t xml:space="preserve"> x 0,1,</w:t>
      </w:r>
      <w:r w:rsidRPr="006A6FE3">
        <w:rPr>
          <w:rFonts w:ascii="PT Astra Serif" w:hAnsi="PT Astra Serif"/>
          <w:szCs w:val="26"/>
        </w:rPr>
        <w:t xml:space="preserve"> </w:t>
      </w:r>
      <w:r w:rsidR="00B1690A" w:rsidRPr="006A6FE3">
        <w:rPr>
          <w:rFonts w:ascii="PT Astra Serif" w:hAnsi="PT Astra Serif"/>
          <w:szCs w:val="26"/>
        </w:rPr>
        <w:t xml:space="preserve">   </w:t>
      </w:r>
      <w:r w:rsidRPr="006A6FE3">
        <w:rPr>
          <w:rFonts w:ascii="PT Astra Serif" w:hAnsi="PT Astra Serif"/>
          <w:szCs w:val="26"/>
        </w:rPr>
        <w:t>где</w:t>
      </w:r>
      <w:proofErr w:type="gramStart"/>
      <w:r w:rsidRPr="006A6FE3">
        <w:rPr>
          <w:rFonts w:ascii="PT Astra Serif" w:hAnsi="PT Astra Serif"/>
          <w:szCs w:val="26"/>
        </w:rPr>
        <w:t>:»</w:t>
      </w:r>
      <w:proofErr w:type="gramEnd"/>
      <w:r w:rsidRPr="006A6FE3">
        <w:rPr>
          <w:rFonts w:ascii="PT Astra Serif" w:hAnsi="PT Astra Serif"/>
          <w:szCs w:val="26"/>
        </w:rPr>
        <w:t>;</w:t>
      </w:r>
    </w:p>
    <w:p w:rsidR="008C27FC" w:rsidRPr="006A6FE3" w:rsidRDefault="008C27FC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6D2AC5" w:rsidRPr="006A6FE3" w:rsidRDefault="000D78CE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3</w:t>
      </w:r>
      <w:r w:rsidR="0016502D" w:rsidRPr="006A6FE3">
        <w:rPr>
          <w:rFonts w:ascii="PT Astra Serif" w:hAnsi="PT Astra Serif"/>
          <w:szCs w:val="26"/>
        </w:rPr>
        <w:t>)</w:t>
      </w:r>
      <w:r w:rsidR="002B71D5" w:rsidRPr="006A6FE3">
        <w:rPr>
          <w:rFonts w:ascii="PT Astra Serif" w:hAnsi="PT Astra Serif"/>
          <w:szCs w:val="26"/>
        </w:rPr>
        <w:t> </w:t>
      </w:r>
      <w:r w:rsidR="006D2AC5" w:rsidRPr="006A6FE3">
        <w:rPr>
          <w:rFonts w:ascii="PT Astra Serif" w:hAnsi="PT Astra Serif"/>
          <w:szCs w:val="26"/>
        </w:rPr>
        <w:t>приложение №</w:t>
      </w:r>
      <w:r w:rsidR="002B71D5" w:rsidRPr="006A6FE3">
        <w:rPr>
          <w:rFonts w:ascii="PT Astra Serif" w:hAnsi="PT Astra Serif"/>
          <w:szCs w:val="26"/>
        </w:rPr>
        <w:t> </w:t>
      </w:r>
      <w:r w:rsidR="006D2AC5" w:rsidRPr="006A6FE3">
        <w:rPr>
          <w:rFonts w:ascii="PT Astra Serif" w:hAnsi="PT Astra Serif"/>
          <w:szCs w:val="26"/>
        </w:rPr>
        <w:t xml:space="preserve">1 </w:t>
      </w:r>
      <w:r w:rsidR="00BB4EC1" w:rsidRPr="006A6FE3">
        <w:rPr>
          <w:rFonts w:ascii="PT Astra Serif" w:hAnsi="PT Astra Serif"/>
          <w:szCs w:val="26"/>
        </w:rPr>
        <w:t xml:space="preserve">к Порядку </w:t>
      </w:r>
      <w:r w:rsidR="00FC08DB" w:rsidRPr="006A6FE3">
        <w:rPr>
          <w:rFonts w:ascii="PT Astra Serif" w:hAnsi="PT Astra Serif"/>
          <w:szCs w:val="26"/>
        </w:rPr>
        <w:t>изложить в редакции согласно приложению</w:t>
      </w:r>
      <w:r w:rsidR="001F5346">
        <w:rPr>
          <w:rFonts w:ascii="PT Astra Serif" w:hAnsi="PT Astra Serif"/>
          <w:szCs w:val="26"/>
        </w:rPr>
        <w:t xml:space="preserve">  </w:t>
      </w:r>
      <w:r w:rsidR="00FC08DB" w:rsidRPr="006A6FE3">
        <w:rPr>
          <w:rFonts w:ascii="PT Astra Serif" w:hAnsi="PT Astra Serif"/>
          <w:szCs w:val="26"/>
        </w:rPr>
        <w:t>№ 1 настоящему постановлению</w:t>
      </w:r>
      <w:r w:rsidR="000641BC" w:rsidRPr="006A6FE3">
        <w:rPr>
          <w:rFonts w:ascii="PT Astra Serif" w:hAnsi="PT Astra Serif"/>
          <w:szCs w:val="26"/>
        </w:rPr>
        <w:t xml:space="preserve">; 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4)</w:t>
      </w:r>
      <w:r w:rsidR="002B71D5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приложение №</w:t>
      </w:r>
      <w:r w:rsidR="0036430B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 xml:space="preserve">4 </w:t>
      </w:r>
      <w:r w:rsidR="00BB4EC1" w:rsidRPr="006A6FE3">
        <w:rPr>
          <w:rFonts w:ascii="PT Astra Serif" w:hAnsi="PT Astra Serif"/>
          <w:szCs w:val="26"/>
        </w:rPr>
        <w:t xml:space="preserve">к Порядку </w:t>
      </w:r>
      <w:r w:rsidRPr="006A6FE3">
        <w:rPr>
          <w:rFonts w:ascii="PT Astra Serif" w:hAnsi="PT Astra Serif"/>
          <w:szCs w:val="26"/>
        </w:rPr>
        <w:t>изложить в редакции согласно приложению</w:t>
      </w:r>
      <w:r w:rsidR="001F5346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 xml:space="preserve"> № 2 к настоящему постановлению; </w:t>
      </w:r>
    </w:p>
    <w:p w:rsidR="00BB1518" w:rsidRPr="006A6FE3" w:rsidRDefault="00BB1518" w:rsidP="00963B29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5)</w:t>
      </w:r>
      <w:r w:rsidR="002B71D5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 xml:space="preserve">дополнить </w:t>
      </w:r>
      <w:r w:rsidR="00BB4EC1" w:rsidRPr="006A6FE3">
        <w:rPr>
          <w:rFonts w:ascii="PT Astra Serif" w:hAnsi="PT Astra Serif"/>
          <w:szCs w:val="26"/>
        </w:rPr>
        <w:t xml:space="preserve">Порядок </w:t>
      </w:r>
      <w:r w:rsidRPr="006A6FE3">
        <w:rPr>
          <w:rFonts w:ascii="PT Astra Serif" w:hAnsi="PT Astra Serif"/>
          <w:szCs w:val="26"/>
        </w:rPr>
        <w:t>приложением №</w:t>
      </w:r>
      <w:r w:rsidR="002B71D5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5 согласно приложению №</w:t>
      </w:r>
      <w:r w:rsidR="002B71D5" w:rsidRPr="006A6FE3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>3 к</w:t>
      </w:r>
      <w:r w:rsidR="001F5346">
        <w:rPr>
          <w:rFonts w:ascii="PT Astra Serif" w:hAnsi="PT Astra Serif"/>
          <w:szCs w:val="26"/>
        </w:rPr>
        <w:t> </w:t>
      </w:r>
      <w:r w:rsidRPr="006A6FE3">
        <w:rPr>
          <w:rFonts w:ascii="PT Astra Serif" w:hAnsi="PT Astra Serif"/>
          <w:szCs w:val="26"/>
        </w:rPr>
        <w:t xml:space="preserve">настоящему постановлению. </w:t>
      </w:r>
    </w:p>
    <w:p w:rsidR="005512A7" w:rsidRPr="006A6FE3" w:rsidRDefault="005512A7" w:rsidP="00963B29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>2.</w:t>
      </w:r>
      <w:r w:rsidRPr="006A6FE3">
        <w:rPr>
          <w:rFonts w:ascii="PT Astra Serif" w:hAnsi="PT Astra Serif"/>
          <w:szCs w:val="26"/>
          <w:lang w:val="en-US"/>
        </w:rPr>
        <w:t> </w:t>
      </w:r>
      <w:r w:rsidRPr="006A6FE3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592150" w:rsidRPr="006A6FE3" w:rsidRDefault="005512A7" w:rsidP="00963B29">
      <w:pPr>
        <w:pStyle w:val="ac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6FE3">
        <w:rPr>
          <w:rFonts w:ascii="PT Astra Serif" w:hAnsi="PT Astra Serif"/>
          <w:sz w:val="26"/>
          <w:szCs w:val="26"/>
        </w:rPr>
        <w:t xml:space="preserve">3. Настоящее постановление вступает в силу </w:t>
      </w:r>
      <w:r w:rsidR="00C338EA" w:rsidRPr="006A6FE3">
        <w:rPr>
          <w:rFonts w:ascii="PT Astra Serif" w:hAnsi="PT Astra Serif"/>
          <w:sz w:val="26"/>
          <w:szCs w:val="26"/>
        </w:rPr>
        <w:t xml:space="preserve">со дня его официального опубликования, </w:t>
      </w:r>
      <w:r w:rsidR="001D3E61" w:rsidRPr="006A6FE3">
        <w:rPr>
          <w:rFonts w:ascii="PT Astra Serif" w:hAnsi="PT Astra Serif"/>
          <w:sz w:val="26"/>
          <w:szCs w:val="26"/>
        </w:rPr>
        <w:t>за исключением подпунктов 4), 5) пункта 1 настоящего постановления</w:t>
      </w:r>
      <w:r w:rsidR="00C338EA" w:rsidRPr="006A6FE3">
        <w:rPr>
          <w:rFonts w:ascii="PT Astra Serif" w:hAnsi="PT Astra Serif"/>
          <w:sz w:val="26"/>
          <w:szCs w:val="26"/>
        </w:rPr>
        <w:t xml:space="preserve">. </w:t>
      </w:r>
    </w:p>
    <w:p w:rsidR="00FB6019" w:rsidRPr="006A6FE3" w:rsidRDefault="001D3E61" w:rsidP="00963B2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Положения подпунктов 4), 5) пункта 1 настоящего постановления вступают в силу со дня официального опубликования </w:t>
      </w:r>
      <w:r w:rsidR="00BB4EC1" w:rsidRPr="006A6FE3">
        <w:rPr>
          <w:rFonts w:ascii="PT Astra Serif" w:hAnsi="PT Astra Serif"/>
          <w:szCs w:val="26"/>
        </w:rPr>
        <w:t xml:space="preserve">настоящего </w:t>
      </w:r>
      <w:r w:rsidRPr="006A6FE3">
        <w:rPr>
          <w:rFonts w:ascii="PT Astra Serif" w:hAnsi="PT Astra Serif"/>
          <w:szCs w:val="26"/>
        </w:rPr>
        <w:t xml:space="preserve">постановления, но не ранее </w:t>
      </w:r>
      <w:r w:rsidR="00D50BC0" w:rsidRPr="006A6FE3">
        <w:rPr>
          <w:rFonts w:ascii="PT Astra Serif" w:hAnsi="PT Astra Serif"/>
          <w:szCs w:val="26"/>
        </w:rPr>
        <w:t xml:space="preserve">внесения </w:t>
      </w:r>
      <w:r w:rsidR="00EE153F" w:rsidRPr="006A6FE3">
        <w:rPr>
          <w:rFonts w:ascii="PT Astra Serif" w:hAnsi="PT Astra Serif"/>
          <w:szCs w:val="26"/>
        </w:rPr>
        <w:t xml:space="preserve">соответствующих </w:t>
      </w:r>
      <w:r w:rsidR="00D50BC0" w:rsidRPr="006A6FE3">
        <w:rPr>
          <w:rFonts w:ascii="PT Astra Serif" w:hAnsi="PT Astra Serif"/>
          <w:szCs w:val="26"/>
        </w:rPr>
        <w:t>изменений в государственную программу «Развитие сельского хозяйства, рынков сырья и продовольствия в Томской области»</w:t>
      </w:r>
      <w:r w:rsidR="00FB6019" w:rsidRPr="006A6FE3">
        <w:rPr>
          <w:rFonts w:ascii="PT Astra Serif" w:hAnsi="PT Astra Serif"/>
          <w:szCs w:val="26"/>
        </w:rPr>
        <w:t xml:space="preserve">. </w:t>
      </w:r>
    </w:p>
    <w:p w:rsidR="00D2556B" w:rsidRPr="006A6FE3" w:rsidRDefault="00D2556B" w:rsidP="005A4DCE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C31D18" w:rsidRPr="006A6FE3" w:rsidRDefault="00C31D18" w:rsidP="005A4DCE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31D18" w:rsidRPr="006A6FE3" w:rsidRDefault="00C31D18" w:rsidP="005A4DCE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43885" w:rsidRPr="006A6FE3" w:rsidRDefault="00A02DB3" w:rsidP="005A4DCE">
      <w:pPr>
        <w:spacing w:before="60"/>
        <w:ind w:firstLine="0"/>
        <w:jc w:val="both"/>
        <w:rPr>
          <w:rFonts w:ascii="PT Astra Serif" w:hAnsi="PT Astra Serif"/>
          <w:szCs w:val="26"/>
        </w:rPr>
      </w:pPr>
      <w:r w:rsidRPr="006A6FE3">
        <w:rPr>
          <w:rFonts w:ascii="PT Astra Serif" w:hAnsi="PT Astra Serif"/>
          <w:szCs w:val="26"/>
        </w:rPr>
        <w:t xml:space="preserve">Губернатор Томской области  </w:t>
      </w:r>
      <w:r w:rsidR="00F43885" w:rsidRPr="006A6FE3">
        <w:rPr>
          <w:rFonts w:ascii="PT Astra Serif" w:hAnsi="PT Astra Serif"/>
          <w:szCs w:val="26"/>
        </w:rPr>
        <w:t xml:space="preserve">  </w:t>
      </w:r>
      <w:r w:rsidR="00B300B5" w:rsidRPr="006A6FE3">
        <w:rPr>
          <w:rFonts w:ascii="PT Astra Serif" w:hAnsi="PT Astra Serif"/>
          <w:szCs w:val="26"/>
        </w:rPr>
        <w:t xml:space="preserve">                  </w:t>
      </w:r>
      <w:r w:rsidR="000E7ED2" w:rsidRPr="006A6FE3">
        <w:rPr>
          <w:rFonts w:ascii="PT Astra Serif" w:hAnsi="PT Astra Serif"/>
          <w:szCs w:val="26"/>
        </w:rPr>
        <w:t xml:space="preserve">                       </w:t>
      </w:r>
      <w:r w:rsidR="00202459" w:rsidRPr="006A6FE3">
        <w:rPr>
          <w:rFonts w:ascii="PT Astra Serif" w:hAnsi="PT Astra Serif"/>
          <w:szCs w:val="26"/>
        </w:rPr>
        <w:t xml:space="preserve"> </w:t>
      </w:r>
      <w:r w:rsidR="000809B2" w:rsidRPr="006A6FE3">
        <w:rPr>
          <w:rFonts w:ascii="PT Astra Serif" w:hAnsi="PT Astra Serif"/>
          <w:szCs w:val="26"/>
        </w:rPr>
        <w:t xml:space="preserve">  </w:t>
      </w:r>
      <w:r w:rsidR="00162879" w:rsidRPr="006A6FE3">
        <w:rPr>
          <w:rFonts w:ascii="PT Astra Serif" w:hAnsi="PT Astra Serif"/>
          <w:szCs w:val="26"/>
        </w:rPr>
        <w:t xml:space="preserve"> </w:t>
      </w:r>
      <w:r w:rsidR="00DB0AC8" w:rsidRPr="006A6FE3">
        <w:rPr>
          <w:rFonts w:ascii="PT Astra Serif" w:hAnsi="PT Astra Serif"/>
          <w:szCs w:val="26"/>
        </w:rPr>
        <w:t xml:space="preserve">            </w:t>
      </w:r>
      <w:r w:rsidR="00D2556B" w:rsidRPr="006A6FE3">
        <w:rPr>
          <w:rFonts w:ascii="PT Astra Serif" w:hAnsi="PT Astra Serif"/>
          <w:szCs w:val="26"/>
        </w:rPr>
        <w:t xml:space="preserve">             </w:t>
      </w:r>
      <w:proofErr w:type="spellStart"/>
      <w:r w:rsidR="00E869A0" w:rsidRPr="006A6FE3">
        <w:rPr>
          <w:rFonts w:ascii="PT Astra Serif" w:hAnsi="PT Astra Serif"/>
          <w:szCs w:val="26"/>
        </w:rPr>
        <w:t>В</w:t>
      </w:r>
      <w:r w:rsidR="000E7ED2" w:rsidRPr="006A6FE3">
        <w:rPr>
          <w:rFonts w:ascii="PT Astra Serif" w:hAnsi="PT Astra Serif"/>
          <w:szCs w:val="26"/>
        </w:rPr>
        <w:t>.</w:t>
      </w:r>
      <w:r w:rsidR="00E869A0" w:rsidRPr="006A6FE3">
        <w:rPr>
          <w:rFonts w:ascii="PT Astra Serif" w:hAnsi="PT Astra Serif"/>
          <w:szCs w:val="26"/>
        </w:rPr>
        <w:t>В</w:t>
      </w:r>
      <w:proofErr w:type="spellEnd"/>
      <w:r w:rsidR="005A4DCE" w:rsidRPr="006A6FE3">
        <w:rPr>
          <w:rFonts w:ascii="PT Astra Serif" w:hAnsi="PT Astra Serif"/>
          <w:szCs w:val="26"/>
        </w:rPr>
        <w:t>. </w:t>
      </w:r>
      <w:proofErr w:type="spellStart"/>
      <w:r w:rsidR="00E869A0" w:rsidRPr="006A6FE3">
        <w:rPr>
          <w:rFonts w:ascii="PT Astra Serif" w:hAnsi="PT Astra Serif"/>
          <w:szCs w:val="26"/>
        </w:rPr>
        <w:t>Мазур</w:t>
      </w:r>
      <w:proofErr w:type="spellEnd"/>
    </w:p>
    <w:p w:rsidR="00D2556B" w:rsidRPr="006A6FE3" w:rsidRDefault="00D2556B" w:rsidP="00963B29">
      <w:pPr>
        <w:ind w:firstLine="0"/>
        <w:rPr>
          <w:rFonts w:ascii="PT Astra Serif" w:hAnsi="PT Astra Serif"/>
          <w:sz w:val="24"/>
          <w:szCs w:val="24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D2556B" w:rsidRPr="006A6FE3" w:rsidRDefault="00D2556B" w:rsidP="00963B29">
      <w:pPr>
        <w:ind w:firstLine="0"/>
        <w:rPr>
          <w:rFonts w:ascii="PT Astra Serif" w:hAnsi="PT Astra Serif"/>
          <w:sz w:val="20"/>
        </w:rPr>
      </w:pPr>
    </w:p>
    <w:p w:rsidR="000641BC" w:rsidRPr="006A6FE3" w:rsidRDefault="000641BC" w:rsidP="00963B29">
      <w:pPr>
        <w:ind w:firstLine="0"/>
        <w:rPr>
          <w:rFonts w:ascii="PT Astra Serif" w:hAnsi="PT Astra Serif"/>
          <w:sz w:val="20"/>
        </w:rPr>
      </w:pPr>
    </w:p>
    <w:p w:rsidR="00813710" w:rsidRPr="006A6FE3" w:rsidRDefault="00813710" w:rsidP="00963B29">
      <w:pPr>
        <w:ind w:firstLine="0"/>
        <w:rPr>
          <w:rFonts w:ascii="PT Astra Serif" w:hAnsi="PT Astra Serif"/>
          <w:sz w:val="20"/>
        </w:rPr>
      </w:pPr>
    </w:p>
    <w:p w:rsidR="00813710" w:rsidRPr="006A6FE3" w:rsidRDefault="00813710" w:rsidP="00963B29">
      <w:pPr>
        <w:ind w:firstLine="0"/>
        <w:rPr>
          <w:rFonts w:ascii="PT Astra Serif" w:hAnsi="PT Astra Serif"/>
          <w:sz w:val="20"/>
        </w:rPr>
      </w:pPr>
    </w:p>
    <w:p w:rsidR="00813710" w:rsidRPr="006A6FE3" w:rsidRDefault="00813710" w:rsidP="00963B29">
      <w:pPr>
        <w:ind w:firstLine="0"/>
        <w:rPr>
          <w:rFonts w:ascii="PT Astra Serif" w:hAnsi="PT Astra Serif"/>
          <w:sz w:val="20"/>
        </w:rPr>
      </w:pPr>
    </w:p>
    <w:p w:rsidR="00813710" w:rsidRPr="006A6FE3" w:rsidRDefault="00813710" w:rsidP="00963B29">
      <w:pPr>
        <w:ind w:firstLine="0"/>
        <w:rPr>
          <w:rFonts w:ascii="PT Astra Serif" w:hAnsi="PT Astra Serif"/>
          <w:sz w:val="20"/>
        </w:rPr>
      </w:pPr>
    </w:p>
    <w:p w:rsidR="00FB6019" w:rsidRPr="006A6FE3" w:rsidRDefault="00FB6019" w:rsidP="00963B29">
      <w:pPr>
        <w:ind w:firstLine="0"/>
        <w:rPr>
          <w:rFonts w:ascii="PT Astra Serif" w:hAnsi="PT Astra Serif"/>
          <w:sz w:val="20"/>
        </w:rPr>
      </w:pPr>
    </w:p>
    <w:p w:rsidR="00FB6019" w:rsidRPr="006A6FE3" w:rsidRDefault="00FB6019" w:rsidP="00963B29">
      <w:pPr>
        <w:ind w:firstLine="0"/>
        <w:rPr>
          <w:rFonts w:ascii="PT Astra Serif" w:hAnsi="PT Astra Serif"/>
          <w:sz w:val="20"/>
        </w:rPr>
      </w:pPr>
    </w:p>
    <w:p w:rsidR="00FB6019" w:rsidRPr="006A6FE3" w:rsidRDefault="00FB6019" w:rsidP="00963B29">
      <w:pPr>
        <w:ind w:firstLine="0"/>
        <w:rPr>
          <w:rFonts w:ascii="PT Astra Serif" w:hAnsi="PT Astra Serif"/>
          <w:sz w:val="20"/>
        </w:rPr>
      </w:pPr>
    </w:p>
    <w:p w:rsidR="00FB6019" w:rsidRPr="006A6FE3" w:rsidRDefault="00FB6019" w:rsidP="00963B29">
      <w:pPr>
        <w:ind w:firstLine="0"/>
        <w:rPr>
          <w:rFonts w:ascii="PT Astra Serif" w:hAnsi="PT Astra Serif"/>
          <w:sz w:val="20"/>
        </w:rPr>
      </w:pPr>
    </w:p>
    <w:p w:rsidR="00006E0E" w:rsidRPr="006A6FE3" w:rsidRDefault="005512A7" w:rsidP="00963B29">
      <w:pPr>
        <w:ind w:firstLine="0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0"/>
        </w:rPr>
        <w:t>Булкина Е.А.</w:t>
      </w:r>
    </w:p>
    <w:p w:rsidR="00A36974" w:rsidRPr="006A6FE3" w:rsidRDefault="003E4A08" w:rsidP="00963B29">
      <w:pPr>
        <w:ind w:firstLine="0"/>
        <w:rPr>
          <w:rFonts w:ascii="PT Astra Serif" w:hAnsi="PT Astra Serif"/>
          <w:sz w:val="20"/>
        </w:rPr>
        <w:sectPr w:rsidR="00A36974" w:rsidRPr="006A6FE3" w:rsidSect="003E4A08">
          <w:headerReference w:type="even" r:id="rId10"/>
          <w:headerReference w:type="default" r:id="rId11"/>
          <w:headerReference w:type="first" r:id="rId12"/>
          <w:type w:val="continuous"/>
          <w:pgSz w:w="11907" w:h="16840" w:code="9"/>
          <w:pgMar w:top="1418" w:right="851" w:bottom="709" w:left="1701" w:header="720" w:footer="567" w:gutter="0"/>
          <w:cols w:space="720"/>
          <w:titlePg/>
        </w:sectPr>
      </w:pPr>
      <w:r w:rsidRPr="006A6FE3">
        <w:rPr>
          <w:rFonts w:ascii="PT Astra Serif" w:hAnsi="PT Astra Serif"/>
          <w:sz w:val="20"/>
        </w:rPr>
        <w:t>0220eg01.pap2026</w:t>
      </w:r>
    </w:p>
    <w:p w:rsidR="00D2556B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Приложение № 1  </w:t>
      </w:r>
    </w:p>
    <w:p w:rsidR="0094584E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D2556B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Томской области </w:t>
      </w:r>
    </w:p>
    <w:p w:rsidR="00D2556B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от </w:t>
      </w:r>
      <w:r w:rsidR="004A10E4">
        <w:rPr>
          <w:rFonts w:ascii="PT Astra Serif" w:hAnsi="PT Astra Serif"/>
          <w:sz w:val="24"/>
          <w:szCs w:val="24"/>
        </w:rPr>
        <w:t xml:space="preserve">27.02.2026 № </w:t>
      </w:r>
      <w:proofErr w:type="spellStart"/>
      <w:r w:rsidR="004A10E4">
        <w:rPr>
          <w:rFonts w:ascii="PT Astra Serif" w:hAnsi="PT Astra Serif"/>
          <w:sz w:val="24"/>
          <w:szCs w:val="24"/>
        </w:rPr>
        <w:t>62а</w:t>
      </w:r>
      <w:proofErr w:type="spellEnd"/>
    </w:p>
    <w:p w:rsidR="00D2556B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</w:p>
    <w:p w:rsidR="0094584E" w:rsidRPr="006A6FE3" w:rsidRDefault="0094584E" w:rsidP="00F53E51">
      <w:pPr>
        <w:ind w:left="5529" w:firstLine="0"/>
        <w:rPr>
          <w:rFonts w:ascii="PT Astra Serif" w:hAnsi="PT Astra Serif"/>
          <w:sz w:val="24"/>
          <w:szCs w:val="24"/>
        </w:rPr>
      </w:pPr>
    </w:p>
    <w:p w:rsidR="00D2556B" w:rsidRPr="006A6FE3" w:rsidRDefault="00D2556B" w:rsidP="00F53E51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Приложение № 1</w:t>
      </w:r>
    </w:p>
    <w:p w:rsidR="00D2556B" w:rsidRPr="006A6FE3" w:rsidRDefault="00D2556B" w:rsidP="00F53E51">
      <w:pPr>
        <w:ind w:left="5529" w:firstLine="0"/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4"/>
          <w:szCs w:val="24"/>
        </w:rPr>
        <w:t>к Порядку предоставления субвенций местным бюджетам из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областного бюджета на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осуществление отдельных государственных полномочий по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государственной поддержке сельскохозяйственного производства</w:t>
      </w:r>
    </w:p>
    <w:p w:rsidR="00D2556B" w:rsidRPr="006A6FE3" w:rsidRDefault="00D2556B" w:rsidP="00963B29">
      <w:pPr>
        <w:ind w:firstLine="0"/>
        <w:rPr>
          <w:rFonts w:ascii="PT Astra Serif" w:hAnsi="PT Astra Serif"/>
          <w:sz w:val="24"/>
          <w:szCs w:val="24"/>
        </w:rPr>
      </w:pPr>
    </w:p>
    <w:p w:rsidR="008C49A1" w:rsidRPr="006A6FE3" w:rsidRDefault="008C49A1" w:rsidP="00963B29">
      <w:pPr>
        <w:ind w:firstLine="0"/>
        <w:rPr>
          <w:rFonts w:ascii="PT Astra Serif" w:hAnsi="PT Astra Serif"/>
          <w:sz w:val="24"/>
          <w:szCs w:val="24"/>
        </w:rPr>
      </w:pPr>
    </w:p>
    <w:p w:rsidR="008C49A1" w:rsidRPr="006A6FE3" w:rsidRDefault="008C49A1" w:rsidP="00963B29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6A6FE3">
        <w:rPr>
          <w:rFonts w:ascii="PT Astra Serif" w:hAnsi="PT Astra Serif"/>
          <w:bCs/>
          <w:sz w:val="24"/>
          <w:szCs w:val="24"/>
        </w:rPr>
        <w:t>Порядок</w:t>
      </w:r>
    </w:p>
    <w:p w:rsidR="008C49A1" w:rsidRPr="006A6FE3" w:rsidRDefault="008C49A1" w:rsidP="00963B29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6A6FE3">
        <w:rPr>
          <w:rFonts w:ascii="PT Astra Serif" w:hAnsi="PT Astra Serif"/>
          <w:bCs/>
          <w:sz w:val="24"/>
          <w:szCs w:val="24"/>
        </w:rPr>
        <w:t>предоставления из местных бюджетов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источником финансового обеспечения которых являются субвенции из областного бюджета местным бюджетам</w:t>
      </w:r>
    </w:p>
    <w:p w:rsidR="008C49A1" w:rsidRPr="006A6FE3" w:rsidRDefault="008C49A1" w:rsidP="00963B29">
      <w:pPr>
        <w:ind w:firstLine="0"/>
        <w:rPr>
          <w:rFonts w:ascii="PT Astra Serif" w:hAnsi="PT Astra Serif"/>
          <w:sz w:val="24"/>
          <w:szCs w:val="24"/>
        </w:rPr>
      </w:pPr>
    </w:p>
    <w:p w:rsidR="008C49A1" w:rsidRPr="006A6FE3" w:rsidRDefault="008C49A1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1.</w:t>
      </w:r>
      <w:r w:rsidR="00361B74" w:rsidRPr="006A6FE3">
        <w:rPr>
          <w:rFonts w:ascii="PT Astra Serif" w:hAnsi="PT Astra Serif"/>
          <w:sz w:val="24"/>
          <w:szCs w:val="24"/>
        </w:rPr>
        <w:t> </w:t>
      </w:r>
      <w:proofErr w:type="gramStart"/>
      <w:r w:rsidRPr="006A6FE3">
        <w:rPr>
          <w:rFonts w:ascii="PT Astra Serif" w:hAnsi="PT Astra Serif"/>
          <w:sz w:val="24"/>
          <w:szCs w:val="24"/>
        </w:rPr>
        <w:t>Предоставление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 (далее – субсидии), осуществляется органами местного самоуправления муниципальных образований Томской области (далее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r w:rsidR="00F80F03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органы местного самоуправления) в соответствии со </w:t>
      </w:r>
      <w:proofErr w:type="spellStart"/>
      <w:r w:rsidRPr="006A6FE3">
        <w:rPr>
          <w:rFonts w:ascii="PT Astra Serif" w:hAnsi="PT Astra Serif"/>
          <w:sz w:val="24"/>
          <w:szCs w:val="24"/>
        </w:rPr>
        <w:t>статьей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78 Бюджетного кодекса Российской Федерации, муниципальными правовыми актами, а также </w:t>
      </w:r>
      <w:r w:rsidR="00600A51" w:rsidRPr="006A6FE3">
        <w:rPr>
          <w:rFonts w:ascii="PT Astra Serif" w:hAnsi="PT Astra Serif"/>
          <w:sz w:val="24"/>
          <w:szCs w:val="24"/>
        </w:rPr>
        <w:t>порядком и</w:t>
      </w:r>
      <w:r w:rsidR="001F5346">
        <w:rPr>
          <w:rFonts w:ascii="PT Astra Serif" w:hAnsi="PT Astra Serif"/>
          <w:sz w:val="24"/>
          <w:szCs w:val="24"/>
        </w:rPr>
        <w:t> </w:t>
      </w:r>
      <w:r w:rsidR="00600A51"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условиями предоставления субсидий, предусмотренными настоящим Порядком.</w:t>
      </w:r>
      <w:proofErr w:type="gramEnd"/>
    </w:p>
    <w:p w:rsidR="00BA2952" w:rsidRPr="006A6FE3" w:rsidRDefault="00BA2952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2.</w:t>
      </w:r>
      <w:r w:rsidR="00361B74" w:rsidRPr="006A6FE3">
        <w:rPr>
          <w:rFonts w:ascii="PT Astra Serif" w:hAnsi="PT Astra Serif"/>
          <w:sz w:val="24"/>
          <w:szCs w:val="24"/>
        </w:rPr>
        <w:t> </w:t>
      </w:r>
      <w:proofErr w:type="gramStart"/>
      <w:r w:rsidRPr="006A6FE3">
        <w:rPr>
          <w:rFonts w:ascii="PT Astra Serif" w:hAnsi="PT Astra Serif"/>
          <w:sz w:val="24"/>
          <w:szCs w:val="24"/>
        </w:rPr>
        <w:t xml:space="preserve">Субсидии, источником финансового обеспечения которых являются средства областного бюджета, предоставляются гражданам, ведущим личное подсобное хозяйство (далее </w:t>
      </w:r>
      <w:r w:rsidR="00361B74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ЛПХ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), а также крестьянским (фермерским) хозяйствам (далее </w:t>
      </w:r>
      <w:r w:rsidR="00361B74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КФХ</w:t>
      </w:r>
      <w:proofErr w:type="spellEnd"/>
      <w:r w:rsidRPr="006A6FE3">
        <w:rPr>
          <w:rFonts w:ascii="PT Astra Serif" w:hAnsi="PT Astra Serif"/>
          <w:sz w:val="24"/>
          <w:szCs w:val="24"/>
        </w:rPr>
        <w:t>) и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индивидуальным предпринимателям, являющимся сельскохозяйственными товаропроизводителями (далее </w:t>
      </w:r>
      <w:r w:rsidR="00361B74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ИП), отвечающим критериям малого предприятия, </w:t>
      </w:r>
      <w:proofErr w:type="spellStart"/>
      <w:r w:rsidRPr="006A6FE3">
        <w:rPr>
          <w:rFonts w:ascii="PT Astra Serif" w:hAnsi="PT Astra Serif"/>
          <w:sz w:val="24"/>
          <w:szCs w:val="24"/>
        </w:rPr>
        <w:t>микропредприятия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, установленным Федеральным законом от 24 июля 2007 года </w:t>
      </w:r>
      <w:r w:rsidR="00361B74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№</w:t>
      </w:r>
      <w:r w:rsidR="00361B74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209-ФЗ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«О развитии малого и среднего предпринимательства в Российской Федерации» (далее – получатели субсидий), по следующим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направлениям:</w:t>
      </w:r>
    </w:p>
    <w:p w:rsidR="00BA2952" w:rsidRPr="006A6FE3" w:rsidRDefault="00BA2952" w:rsidP="00E215E3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 на содержание коров при соответствии следующим требованиям:</w:t>
      </w:r>
    </w:p>
    <w:p w:rsidR="00BA2952" w:rsidRPr="006A6FE3" w:rsidRDefault="00BA2952" w:rsidP="00E215E3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361B74" w:rsidRPr="006A6FE3">
        <w:rPr>
          <w:rFonts w:ascii="PT Astra Serif" w:hAnsi="PT Astra Serif"/>
          <w:sz w:val="24"/>
          <w:szCs w:val="24"/>
        </w:rPr>
        <w:t> </w:t>
      </w:r>
      <w:r w:rsidR="007719E1" w:rsidRPr="006A6FE3">
        <w:rPr>
          <w:rFonts w:ascii="PT Astra Serif" w:hAnsi="PT Astra Serif"/>
          <w:sz w:val="24"/>
          <w:szCs w:val="24"/>
        </w:rPr>
        <w:t>по наличию</w:t>
      </w:r>
      <w:r w:rsidRPr="006A6FE3">
        <w:rPr>
          <w:rFonts w:ascii="PT Astra Serif" w:hAnsi="PT Astra Serif"/>
          <w:sz w:val="24"/>
          <w:szCs w:val="24"/>
        </w:rPr>
        <w:t xml:space="preserve"> поголовья коров</w:t>
      </w:r>
      <w:r w:rsidR="007719E1" w:rsidRPr="006A6FE3">
        <w:rPr>
          <w:rFonts w:ascii="PT Astra Serif" w:hAnsi="PT Astra Serif"/>
          <w:sz w:val="24"/>
          <w:szCs w:val="24"/>
        </w:rPr>
        <w:t xml:space="preserve"> у получателей субсидий на возмещение части затрат на содержание коров, установленным</w:t>
      </w:r>
      <w:r w:rsidRPr="006A6FE3">
        <w:rPr>
          <w:rFonts w:ascii="PT Astra Serif" w:hAnsi="PT Astra Serif"/>
          <w:sz w:val="24"/>
          <w:szCs w:val="24"/>
        </w:rPr>
        <w:t xml:space="preserve"> приложением №</w:t>
      </w:r>
      <w:r w:rsidR="00F80F03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 к настоящему Порядку</w:t>
      </w:r>
      <w:r w:rsidR="007719E1" w:rsidRPr="006A6FE3">
        <w:rPr>
          <w:rFonts w:ascii="PT Astra Serif" w:hAnsi="PT Astra Serif"/>
          <w:sz w:val="24"/>
          <w:szCs w:val="24"/>
        </w:rPr>
        <w:t>, на</w:t>
      </w:r>
      <w:r w:rsidR="001F5346">
        <w:rPr>
          <w:rFonts w:ascii="PT Astra Serif" w:hAnsi="PT Astra Serif"/>
          <w:sz w:val="24"/>
          <w:szCs w:val="24"/>
        </w:rPr>
        <w:t> </w:t>
      </w:r>
      <w:r w:rsidR="007719E1" w:rsidRPr="006A6FE3">
        <w:rPr>
          <w:rFonts w:ascii="PT Astra Serif" w:hAnsi="PT Astra Serif"/>
          <w:sz w:val="24"/>
          <w:szCs w:val="24"/>
        </w:rPr>
        <w:t xml:space="preserve"> 1 января текущего года</w:t>
      </w:r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8A6DB5" w:rsidRPr="006A6FE3" w:rsidRDefault="00BA2952" w:rsidP="00E215E3">
      <w:pPr>
        <w:pStyle w:val="a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bookmarkStart w:id="1" w:name="_Hlk216896052"/>
      <w:proofErr w:type="gramStart"/>
      <w:r w:rsidRPr="006A6FE3">
        <w:rPr>
          <w:rFonts w:ascii="PT Astra Serif" w:hAnsi="PT Astra Serif"/>
        </w:rPr>
        <w:t>б)</w:t>
      </w:r>
      <w:r w:rsidR="00361B74" w:rsidRPr="006A6FE3">
        <w:rPr>
          <w:rFonts w:ascii="PT Astra Serif" w:hAnsi="PT Astra Serif"/>
        </w:rPr>
        <w:t> </w:t>
      </w:r>
      <w:r w:rsidR="008A6DB5" w:rsidRPr="006A6FE3">
        <w:rPr>
          <w:rFonts w:ascii="PT Astra Serif" w:hAnsi="PT Astra Serif"/>
        </w:rPr>
        <w:t xml:space="preserve">наличие в Федеральной государственной информационной системе в области ветеринарии данных об индивидуальном или о групповом маркировании и учете сельскохозяйственных животных в соответствии с Правилами осуществления учета животных, утвержденными постановлением Правительства Российской Федерации </w:t>
      </w:r>
      <w:r w:rsidR="008A6DB5" w:rsidRPr="00CE2E01">
        <w:rPr>
          <w:rFonts w:ascii="PT Astra Serif" w:hAnsi="PT Astra Serif"/>
        </w:rPr>
        <w:t>от</w:t>
      </w:r>
      <w:r w:rsidR="00171F37" w:rsidRPr="00CE2E01">
        <w:rPr>
          <w:rFonts w:ascii="PT Astra Serif" w:hAnsi="PT Astra Serif"/>
        </w:rPr>
        <w:t> </w:t>
      </w:r>
      <w:r w:rsidR="008A6DB5" w:rsidRPr="00CE2E01">
        <w:rPr>
          <w:rFonts w:ascii="PT Astra Serif" w:hAnsi="PT Astra Serif"/>
        </w:rPr>
        <w:t>05.04.2023</w:t>
      </w:r>
      <w:r w:rsidR="001F5346">
        <w:rPr>
          <w:rFonts w:ascii="PT Astra Serif" w:hAnsi="PT Astra Serif"/>
        </w:rPr>
        <w:t> </w:t>
      </w:r>
      <w:r w:rsidR="008A6DB5" w:rsidRPr="00CE2E01">
        <w:rPr>
          <w:rFonts w:ascii="PT Astra Serif" w:hAnsi="PT Astra Serif"/>
        </w:rPr>
        <w:t xml:space="preserve"> №</w:t>
      </w:r>
      <w:r w:rsidR="00171F37" w:rsidRPr="00CE2E01">
        <w:rPr>
          <w:rFonts w:ascii="PT Astra Serif" w:hAnsi="PT Astra Serif"/>
        </w:rPr>
        <w:t> </w:t>
      </w:r>
      <w:r w:rsidR="008A6DB5" w:rsidRPr="00CE2E01">
        <w:rPr>
          <w:rFonts w:ascii="PT Astra Serif" w:hAnsi="PT Astra Serif"/>
        </w:rPr>
        <w:t>550 «Об утверждении Правил осуществления учета животных</w:t>
      </w:r>
      <w:r w:rsidR="002F7433" w:rsidRPr="00CE2E01">
        <w:rPr>
          <w:rFonts w:ascii="PT Astra Serif" w:hAnsi="PT Astra Serif"/>
        </w:rPr>
        <w:t xml:space="preserve"> и перечня видов животных</w:t>
      </w:r>
      <w:r w:rsidR="008A6DB5" w:rsidRPr="00CE2E01">
        <w:rPr>
          <w:rFonts w:ascii="PT Astra Serif" w:hAnsi="PT Astra Serif"/>
        </w:rPr>
        <w:t xml:space="preserve">, подлежащих индивидуальному или групповому маркированию и учету, случаев осуществления индивидуального </w:t>
      </w:r>
      <w:r w:rsidR="00E83566" w:rsidRPr="00CE2E01">
        <w:rPr>
          <w:rFonts w:ascii="PT Astra Serif" w:hAnsi="PT Astra Serif"/>
        </w:rPr>
        <w:t xml:space="preserve">или группового </w:t>
      </w:r>
      <w:r w:rsidR="008A6DB5" w:rsidRPr="00CE2E01">
        <w:rPr>
          <w:rFonts w:ascii="PT Astra Serif" w:hAnsi="PT Astra Serif"/>
        </w:rPr>
        <w:t>маркирования и</w:t>
      </w:r>
      <w:proofErr w:type="gramEnd"/>
      <w:r w:rsidR="008A6DB5" w:rsidRPr="00CE2E01">
        <w:rPr>
          <w:rFonts w:ascii="PT Astra Serif" w:hAnsi="PT Astra Serif"/>
        </w:rPr>
        <w:t xml:space="preserve"> учета</w:t>
      </w:r>
      <w:r w:rsidR="008A6DB5" w:rsidRPr="006A6FE3">
        <w:rPr>
          <w:rFonts w:ascii="PT Astra Serif" w:hAnsi="PT Astra Serif"/>
        </w:rPr>
        <w:t xml:space="preserve"> животных, а также сроков осуществления учета животных»;</w:t>
      </w:r>
    </w:p>
    <w:bookmarkEnd w:id="1"/>
    <w:p w:rsidR="00BA2952" w:rsidRPr="006A6FE3" w:rsidRDefault="00BA2952" w:rsidP="00E215E3">
      <w:pPr>
        <w:tabs>
          <w:tab w:val="left" w:pos="142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в)</w:t>
      </w:r>
      <w:r w:rsidR="00171F3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получатель субсидии не является получателем субсидий на поддержку производства молока в текущем финансовом году в</w:t>
      </w:r>
      <w:r w:rsidR="00171F37" w:rsidRPr="006A6FE3">
        <w:rPr>
          <w:rFonts w:ascii="PT Astra Serif" w:hAnsi="PT Astra Serif"/>
          <w:sz w:val="24"/>
          <w:szCs w:val="24"/>
        </w:rPr>
        <w:t xml:space="preserve"> соответствии с</w:t>
      </w:r>
      <w:r w:rsidR="001F5346">
        <w:rPr>
          <w:rFonts w:ascii="PT Astra Serif" w:hAnsi="PT Astra Serif"/>
          <w:sz w:val="24"/>
          <w:szCs w:val="24"/>
        </w:rPr>
        <w:t> </w:t>
      </w:r>
      <w:r w:rsidR="00171F37" w:rsidRPr="006A6FE3">
        <w:rPr>
          <w:rFonts w:ascii="PT Astra Serif" w:hAnsi="PT Astra Serif"/>
          <w:sz w:val="24"/>
          <w:szCs w:val="24"/>
        </w:rPr>
        <w:t xml:space="preserve"> приложениями</w:t>
      </w:r>
      <w:r w:rsidR="001F5346">
        <w:rPr>
          <w:rFonts w:ascii="PT Astra Serif" w:hAnsi="PT Astra Serif"/>
          <w:sz w:val="24"/>
          <w:szCs w:val="24"/>
        </w:rPr>
        <w:t> </w:t>
      </w:r>
      <w:r w:rsidR="00171F37" w:rsidRPr="006A6FE3">
        <w:rPr>
          <w:rFonts w:ascii="PT Astra Serif" w:hAnsi="PT Astra Serif"/>
          <w:sz w:val="24"/>
          <w:szCs w:val="24"/>
        </w:rPr>
        <w:t xml:space="preserve"> </w:t>
      </w:r>
      <w:r w:rsidR="00171F37" w:rsidRPr="00B834F3">
        <w:rPr>
          <w:rFonts w:ascii="PT Astra Serif" w:hAnsi="PT Astra Serif"/>
          <w:sz w:val="24"/>
          <w:szCs w:val="24"/>
        </w:rPr>
        <w:t>№№ 4, </w:t>
      </w:r>
      <w:r w:rsidRPr="00B834F3">
        <w:rPr>
          <w:rFonts w:ascii="PT Astra Serif" w:hAnsi="PT Astra Serif"/>
          <w:sz w:val="24"/>
          <w:szCs w:val="24"/>
        </w:rPr>
        <w:t>5</w:t>
      </w:r>
      <w:r w:rsidRPr="006A6FE3">
        <w:rPr>
          <w:rFonts w:ascii="PT Astra Serif" w:hAnsi="PT Astra Serif"/>
          <w:sz w:val="24"/>
          <w:szCs w:val="24"/>
        </w:rPr>
        <w:t xml:space="preserve"> к </w:t>
      </w:r>
      <w:r w:rsidR="00BB4EC1" w:rsidRPr="006A6FE3">
        <w:rPr>
          <w:rFonts w:ascii="PT Astra Serif" w:hAnsi="PT Astra Serif"/>
          <w:sz w:val="24"/>
          <w:szCs w:val="24"/>
        </w:rPr>
        <w:t>Порядку предоставления субвенций местным бюджетам из</w:t>
      </w:r>
      <w:r w:rsidR="001F5346">
        <w:rPr>
          <w:rFonts w:ascii="PT Astra Serif" w:hAnsi="PT Astra Serif"/>
          <w:sz w:val="24"/>
          <w:szCs w:val="24"/>
        </w:rPr>
        <w:t> </w:t>
      </w:r>
      <w:r w:rsidR="00BB4EC1" w:rsidRPr="006A6FE3">
        <w:rPr>
          <w:rFonts w:ascii="PT Astra Serif" w:hAnsi="PT Astra Serif"/>
          <w:sz w:val="24"/>
          <w:szCs w:val="24"/>
        </w:rPr>
        <w:t xml:space="preserve"> областного бюджета на осуществление отдельных государственных полномочий по</w:t>
      </w:r>
      <w:r w:rsidR="001F5346">
        <w:rPr>
          <w:rFonts w:ascii="PT Astra Serif" w:hAnsi="PT Astra Serif"/>
          <w:sz w:val="24"/>
          <w:szCs w:val="24"/>
        </w:rPr>
        <w:t> </w:t>
      </w:r>
      <w:r w:rsidR="00BB4EC1" w:rsidRPr="006A6FE3">
        <w:rPr>
          <w:rFonts w:ascii="PT Astra Serif" w:hAnsi="PT Astra Serif"/>
          <w:sz w:val="24"/>
          <w:szCs w:val="24"/>
        </w:rPr>
        <w:t xml:space="preserve"> государственной поддержке сельскохозяйственного производства</w:t>
      </w:r>
      <w:r w:rsidR="00A302ED" w:rsidRPr="006A6FE3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="00A302ED" w:rsidRPr="006A6FE3">
        <w:rPr>
          <w:rFonts w:ascii="PT Astra Serif" w:hAnsi="PT Astra Serif"/>
          <w:sz w:val="24"/>
          <w:szCs w:val="24"/>
        </w:rPr>
        <w:t>утвержденному</w:t>
      </w:r>
      <w:proofErr w:type="spellEnd"/>
      <w:r w:rsidR="00A302ED" w:rsidRPr="006A6FE3">
        <w:rPr>
          <w:rFonts w:ascii="PT Astra Serif" w:hAnsi="PT Astra Serif"/>
          <w:sz w:val="24"/>
          <w:szCs w:val="24"/>
        </w:rPr>
        <w:t xml:space="preserve"> постановлением Администрации Томской области от 29.12.2017 № </w:t>
      </w:r>
      <w:proofErr w:type="spellStart"/>
      <w:r w:rsidR="00A302ED" w:rsidRPr="006A6FE3">
        <w:rPr>
          <w:rFonts w:ascii="PT Astra Serif" w:hAnsi="PT Astra Serif"/>
          <w:sz w:val="24"/>
          <w:szCs w:val="24"/>
        </w:rPr>
        <w:t>482а</w:t>
      </w:r>
      <w:proofErr w:type="spellEnd"/>
      <w:r w:rsidR="00A302ED" w:rsidRPr="006A6FE3">
        <w:rPr>
          <w:rFonts w:ascii="PT Astra Serif" w:hAnsi="PT Astra Serif"/>
          <w:sz w:val="24"/>
          <w:szCs w:val="24"/>
        </w:rPr>
        <w:t xml:space="preserve"> «Об утверждении Порядка предоставления субвенций местным бюджетам из областного бюджета на</w:t>
      </w:r>
      <w:r w:rsidR="001F5346">
        <w:rPr>
          <w:rFonts w:ascii="PT Astra Serif" w:hAnsi="PT Astra Serif"/>
          <w:sz w:val="24"/>
          <w:szCs w:val="24"/>
        </w:rPr>
        <w:t> </w:t>
      </w:r>
      <w:r w:rsidR="00A302ED" w:rsidRPr="006A6FE3">
        <w:rPr>
          <w:rFonts w:ascii="PT Astra Serif" w:hAnsi="PT Astra Serif"/>
          <w:sz w:val="24"/>
          <w:szCs w:val="24"/>
        </w:rPr>
        <w:t xml:space="preserve"> осуществление</w:t>
      </w:r>
      <w:proofErr w:type="gramEnd"/>
      <w:r w:rsidR="00A302ED" w:rsidRPr="006A6FE3">
        <w:rPr>
          <w:rFonts w:ascii="PT Astra Serif" w:hAnsi="PT Astra Serif"/>
          <w:sz w:val="24"/>
          <w:szCs w:val="24"/>
        </w:rPr>
        <w:t xml:space="preserve"> отдельных государственных полномочий по государственной поддержке сельскохозяйственного производства»</w:t>
      </w:r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BA2952" w:rsidRPr="006A6FE3" w:rsidRDefault="00BA2952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г)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получатель субсидии не является получателем субсидий на финансовое обеспечение части затрат на содержание маточного товарного поголовья крупного рогатого скота специализированных мясных пород в текущем финансовом году в рамках приказа Департамента от 02.07.2020 № 50 «Об утверждении Порядка предоставления субсидий на содержание маточного товарного поголовья крупного рогатого скота специализированных мясных пород»;</w:t>
      </w:r>
    </w:p>
    <w:p w:rsidR="00BA2952" w:rsidRPr="006A6FE3" w:rsidRDefault="00BA2952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2) на </w:t>
      </w:r>
      <w:bookmarkStart w:id="2" w:name="_Hlk216203552"/>
      <w:r w:rsidRPr="006A6FE3">
        <w:rPr>
          <w:rFonts w:ascii="PT Astra Serif" w:hAnsi="PT Astra Serif"/>
          <w:sz w:val="24"/>
          <w:szCs w:val="24"/>
        </w:rPr>
        <w:t xml:space="preserve">обеспечение технической и технологической модернизации </w:t>
      </w:r>
      <w:bookmarkEnd w:id="2"/>
      <w:r w:rsidRPr="006A6FE3">
        <w:rPr>
          <w:rFonts w:ascii="PT Astra Serif" w:hAnsi="PT Astra Serif"/>
          <w:sz w:val="24"/>
          <w:szCs w:val="24"/>
        </w:rPr>
        <w:t>при соответствии:</w:t>
      </w:r>
    </w:p>
    <w:p w:rsidR="00BA2952" w:rsidRPr="006A6FE3" w:rsidRDefault="00BA2952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 следующим общим требованиям:</w:t>
      </w:r>
    </w:p>
    <w:p w:rsidR="0031728E" w:rsidRPr="006A6FE3" w:rsidRDefault="00BA2952" w:rsidP="00963B29">
      <w:pPr>
        <w:jc w:val="both"/>
        <w:rPr>
          <w:rFonts w:ascii="PT Astra Serif" w:hAnsi="PT Astra Serif"/>
          <w:sz w:val="24"/>
          <w:szCs w:val="24"/>
        </w:rPr>
      </w:pPr>
      <w:bookmarkStart w:id="3" w:name="_Hlk216915276"/>
      <w:r w:rsidRPr="006A6FE3">
        <w:rPr>
          <w:rFonts w:ascii="PT Astra Serif" w:hAnsi="PT Astra Serif"/>
          <w:sz w:val="24"/>
          <w:szCs w:val="24"/>
        </w:rPr>
        <w:t>наличи</w:t>
      </w:r>
      <w:r w:rsidR="004F21FA">
        <w:rPr>
          <w:rFonts w:ascii="PT Astra Serif" w:hAnsi="PT Astra Serif"/>
          <w:sz w:val="24"/>
          <w:szCs w:val="24"/>
        </w:rPr>
        <w:t>е</w:t>
      </w:r>
      <w:r w:rsidRPr="006A6FE3">
        <w:rPr>
          <w:rFonts w:ascii="PT Astra Serif" w:hAnsi="PT Astra Serif"/>
          <w:sz w:val="24"/>
          <w:szCs w:val="24"/>
        </w:rPr>
        <w:t xml:space="preserve"> поголовья сельскохозяйственных животных </w:t>
      </w:r>
      <w:r w:rsidR="0031728E" w:rsidRPr="006A6FE3">
        <w:rPr>
          <w:rFonts w:ascii="PT Astra Serif" w:hAnsi="PT Astra Serif"/>
          <w:sz w:val="24"/>
          <w:szCs w:val="24"/>
        </w:rPr>
        <w:t>у получателей субсидий на</w:t>
      </w:r>
      <w:r w:rsidR="001F5346">
        <w:rPr>
          <w:rFonts w:ascii="PT Astra Serif" w:hAnsi="PT Astra Serif"/>
          <w:sz w:val="24"/>
          <w:szCs w:val="24"/>
        </w:rPr>
        <w:t> </w:t>
      </w:r>
      <w:r w:rsidR="0031728E" w:rsidRPr="006A6FE3">
        <w:rPr>
          <w:rFonts w:ascii="PT Astra Serif" w:hAnsi="PT Astra Serif"/>
          <w:sz w:val="24"/>
          <w:szCs w:val="24"/>
        </w:rPr>
        <w:t xml:space="preserve">возмещение части затрат на техническое оснащение и технологическую модернизацию </w:t>
      </w:r>
      <w:r w:rsidR="004F21FA">
        <w:rPr>
          <w:rFonts w:ascii="PT Astra Serif" w:hAnsi="PT Astra Serif"/>
          <w:sz w:val="24"/>
          <w:szCs w:val="24"/>
        </w:rPr>
        <w:t>согласно</w:t>
      </w:r>
      <w:r w:rsidR="0031728E" w:rsidRPr="006A6FE3">
        <w:rPr>
          <w:rFonts w:ascii="PT Astra Serif" w:hAnsi="PT Astra Serif"/>
          <w:sz w:val="24"/>
          <w:szCs w:val="24"/>
        </w:rPr>
        <w:t xml:space="preserve"> приложени</w:t>
      </w:r>
      <w:r w:rsidR="004F21FA">
        <w:rPr>
          <w:rFonts w:ascii="PT Astra Serif" w:hAnsi="PT Astra Serif"/>
          <w:sz w:val="24"/>
          <w:szCs w:val="24"/>
        </w:rPr>
        <w:t>ю</w:t>
      </w:r>
      <w:r w:rsidR="0031728E" w:rsidRPr="006A6FE3">
        <w:rPr>
          <w:rFonts w:ascii="PT Astra Serif" w:hAnsi="PT Astra Serif"/>
          <w:sz w:val="24"/>
          <w:szCs w:val="24"/>
        </w:rPr>
        <w:t xml:space="preserve"> № 1 к настоящему Порядку на 1 января текущего года;</w:t>
      </w:r>
    </w:p>
    <w:bookmarkEnd w:id="3"/>
    <w:p w:rsidR="00BA2952" w:rsidRPr="006A6FE3" w:rsidRDefault="00BA2952" w:rsidP="008371FC">
      <w:pPr>
        <w:pStyle w:val="ad"/>
        <w:spacing w:before="0" w:beforeAutospacing="0" w:after="0" w:afterAutospacing="0" w:line="288" w:lineRule="atLeast"/>
        <w:jc w:val="both"/>
        <w:rPr>
          <w:rFonts w:ascii="PT Astra Serif" w:hAnsi="PT Astra Serif"/>
        </w:rPr>
      </w:pPr>
      <w:proofErr w:type="gramStart"/>
      <w:r w:rsidRPr="006A6FE3">
        <w:rPr>
          <w:rFonts w:ascii="PT Astra Serif" w:hAnsi="PT Astra Serif"/>
        </w:rPr>
        <w:t xml:space="preserve">наличие </w:t>
      </w:r>
      <w:r w:rsidR="009B57AC" w:rsidRPr="006A6FE3">
        <w:rPr>
          <w:rFonts w:ascii="PT Astra Serif" w:hAnsi="PT Astra Serif"/>
        </w:rPr>
        <w:t xml:space="preserve">данных </w:t>
      </w:r>
      <w:r w:rsidRPr="006A6FE3">
        <w:rPr>
          <w:rFonts w:ascii="PT Astra Serif" w:hAnsi="PT Astra Serif"/>
        </w:rPr>
        <w:t xml:space="preserve">об индивидуальном или о групповом маркировании и учете </w:t>
      </w:r>
      <w:r w:rsidR="00990392" w:rsidRPr="006A6FE3">
        <w:rPr>
          <w:rFonts w:ascii="PT Astra Serif" w:hAnsi="PT Astra Serif"/>
        </w:rPr>
        <w:t xml:space="preserve">сельскохозяйственных </w:t>
      </w:r>
      <w:r w:rsidRPr="006A6FE3">
        <w:rPr>
          <w:rFonts w:ascii="PT Astra Serif" w:hAnsi="PT Astra Serif"/>
        </w:rPr>
        <w:t xml:space="preserve">животных в Федеральной государственной информационной системе в области ветеринарии в соответствии с Правилами осуществления учета </w:t>
      </w:r>
      <w:r w:rsidRPr="00B3290F">
        <w:rPr>
          <w:rFonts w:ascii="PT Astra Serif" w:hAnsi="PT Astra Serif"/>
        </w:rPr>
        <w:t>животных, утвержденными постановлением Правительства Российской Федерации от</w:t>
      </w:r>
      <w:r w:rsidR="0075143A" w:rsidRPr="00B3290F">
        <w:rPr>
          <w:rFonts w:ascii="PT Astra Serif" w:hAnsi="PT Astra Serif"/>
        </w:rPr>
        <w:t> </w:t>
      </w:r>
      <w:r w:rsidRPr="00B3290F">
        <w:rPr>
          <w:rFonts w:ascii="PT Astra Serif" w:hAnsi="PT Astra Serif"/>
        </w:rPr>
        <w:t>05.04.2023 №</w:t>
      </w:r>
      <w:r w:rsidR="0075143A" w:rsidRPr="00B3290F">
        <w:rPr>
          <w:rFonts w:ascii="PT Astra Serif" w:hAnsi="PT Astra Serif"/>
        </w:rPr>
        <w:t> </w:t>
      </w:r>
      <w:r w:rsidRPr="00B3290F">
        <w:rPr>
          <w:rFonts w:ascii="PT Astra Serif" w:hAnsi="PT Astra Serif"/>
        </w:rPr>
        <w:t>550 «Об утверждении Правил осуществления учета животных</w:t>
      </w:r>
      <w:r w:rsidR="008371FC" w:rsidRPr="00B3290F">
        <w:rPr>
          <w:rFonts w:ascii="PT Astra Serif" w:hAnsi="PT Astra Serif"/>
        </w:rPr>
        <w:t xml:space="preserve"> и перечня видов животных</w:t>
      </w:r>
      <w:r w:rsidRPr="00B3290F">
        <w:rPr>
          <w:rFonts w:ascii="PT Astra Serif" w:hAnsi="PT Astra Serif"/>
        </w:rPr>
        <w:t xml:space="preserve">, подлежащих индивидуальному или групповому маркированию и учету, случаев осуществления индивидуального </w:t>
      </w:r>
      <w:r w:rsidR="008371FC" w:rsidRPr="00B3290F">
        <w:rPr>
          <w:rFonts w:ascii="PT Astra Serif" w:hAnsi="PT Astra Serif"/>
        </w:rPr>
        <w:t xml:space="preserve">или группового </w:t>
      </w:r>
      <w:r w:rsidRPr="00B3290F">
        <w:rPr>
          <w:rFonts w:ascii="PT Astra Serif" w:hAnsi="PT Astra Serif"/>
        </w:rPr>
        <w:t>маркирования и учета</w:t>
      </w:r>
      <w:proofErr w:type="gramEnd"/>
      <w:r w:rsidRPr="006A6FE3">
        <w:rPr>
          <w:rFonts w:ascii="PT Astra Serif" w:hAnsi="PT Astra Serif"/>
        </w:rPr>
        <w:t xml:space="preserve"> животных, а также сроков осуществления учета животных»;</w:t>
      </w:r>
    </w:p>
    <w:p w:rsidR="00F41B9E" w:rsidRPr="006A6FE3" w:rsidRDefault="00F41B9E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 следующим дополнительным требованиям для КФХ и ИП:</w:t>
      </w:r>
    </w:p>
    <w:p w:rsidR="001141A3" w:rsidRPr="006A6FE3" w:rsidRDefault="001141A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производство продукции животноводства в году, </w:t>
      </w:r>
      <w:r w:rsidR="00AB57EA" w:rsidRPr="006A6FE3">
        <w:rPr>
          <w:rFonts w:ascii="PT Astra Serif" w:hAnsi="PT Astra Serif"/>
          <w:sz w:val="24"/>
          <w:szCs w:val="24"/>
        </w:rPr>
        <w:t>предшествующем году</w:t>
      </w:r>
      <w:r w:rsidRPr="006A6FE3">
        <w:rPr>
          <w:rFonts w:ascii="PT Astra Serif" w:hAnsi="PT Astra Serif"/>
          <w:sz w:val="24"/>
          <w:szCs w:val="24"/>
        </w:rPr>
        <w:t xml:space="preserve"> подачи заявки;</w:t>
      </w:r>
    </w:p>
    <w:p w:rsidR="00581DE6" w:rsidRPr="006A6FE3" w:rsidRDefault="00DF2D7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для получателей субсидии</w:t>
      </w:r>
      <w:r w:rsidR="001141A3" w:rsidRPr="006A6FE3">
        <w:rPr>
          <w:rFonts w:ascii="PT Astra Serif" w:hAnsi="PT Astra Serif"/>
          <w:sz w:val="24"/>
          <w:szCs w:val="24"/>
        </w:rPr>
        <w:t xml:space="preserve"> по видам затрат, предусмотренным пунктом 1 приложения № 2 к настоящему Порядку</w:t>
      </w:r>
      <w:r w:rsidR="00581DE6" w:rsidRPr="006A6FE3">
        <w:rPr>
          <w:rFonts w:ascii="PT Astra Serif" w:hAnsi="PT Astra Serif"/>
          <w:sz w:val="24"/>
          <w:szCs w:val="24"/>
        </w:rPr>
        <w:t>:</w:t>
      </w:r>
    </w:p>
    <w:p w:rsidR="009B57AC" w:rsidRPr="006A6FE3" w:rsidRDefault="00DF2D7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наличие посевной площади на дату подачи заявки менее 300 гектаров</w:t>
      </w:r>
      <w:r w:rsidR="00931251" w:rsidRPr="006A6FE3">
        <w:rPr>
          <w:rFonts w:ascii="PT Astra Serif" w:hAnsi="PT Astra Serif"/>
          <w:sz w:val="24"/>
          <w:szCs w:val="24"/>
        </w:rPr>
        <w:t xml:space="preserve"> и</w:t>
      </w:r>
      <w:r w:rsidR="001F5346">
        <w:rPr>
          <w:rFonts w:ascii="PT Astra Serif" w:hAnsi="PT Astra Serif"/>
          <w:sz w:val="24"/>
          <w:szCs w:val="24"/>
        </w:rPr>
        <w:t> </w:t>
      </w:r>
      <w:r w:rsidR="00931251" w:rsidRPr="006A6FE3">
        <w:rPr>
          <w:rFonts w:ascii="PT Astra Serif" w:hAnsi="PT Astra Serif"/>
          <w:sz w:val="24"/>
          <w:szCs w:val="24"/>
        </w:rPr>
        <w:t>(или)</w:t>
      </w:r>
      <w:r w:rsidR="001F5346">
        <w:rPr>
          <w:rFonts w:ascii="PT Astra Serif" w:hAnsi="PT Astra Serif"/>
          <w:sz w:val="24"/>
          <w:szCs w:val="24"/>
        </w:rPr>
        <w:t> </w:t>
      </w:r>
      <w:r w:rsidR="00931251" w:rsidRPr="006A6FE3">
        <w:rPr>
          <w:rFonts w:ascii="PT Astra Serif" w:hAnsi="PT Astra Serif"/>
          <w:sz w:val="24"/>
          <w:szCs w:val="24"/>
        </w:rPr>
        <w:t xml:space="preserve"> </w:t>
      </w:r>
      <w:r w:rsidR="009B57AC" w:rsidRPr="006A6FE3">
        <w:rPr>
          <w:rFonts w:ascii="PT Astra Serif" w:hAnsi="PT Astra Serif"/>
          <w:sz w:val="24"/>
          <w:szCs w:val="24"/>
        </w:rPr>
        <w:t xml:space="preserve">средняя численность работников получателя субсидии за год, предшествующий году предоставления субсидии, менее 5 человек (для получателей субсидии, созданных </w:t>
      </w:r>
      <w:proofErr w:type="gramStart"/>
      <w:r w:rsidR="009B57AC" w:rsidRPr="006A6FE3">
        <w:rPr>
          <w:rFonts w:ascii="PT Astra Serif" w:hAnsi="PT Astra Serif"/>
          <w:sz w:val="24"/>
          <w:szCs w:val="24"/>
        </w:rPr>
        <w:t>ранее</w:t>
      </w:r>
      <w:proofErr w:type="gramEnd"/>
      <w:r w:rsidR="009B57AC" w:rsidRPr="006A6FE3">
        <w:rPr>
          <w:rFonts w:ascii="PT Astra Serif" w:hAnsi="PT Astra Serif"/>
          <w:sz w:val="24"/>
          <w:szCs w:val="24"/>
        </w:rPr>
        <w:t xml:space="preserve"> чем в течение двух лет, предшествующих году</w:t>
      </w:r>
      <w:r w:rsidR="008A6DB5" w:rsidRPr="006A6FE3">
        <w:rPr>
          <w:rFonts w:ascii="PT Astra Serif" w:hAnsi="PT Astra Serif"/>
          <w:sz w:val="24"/>
          <w:szCs w:val="24"/>
        </w:rPr>
        <w:t xml:space="preserve"> подачи заявки</w:t>
      </w:r>
      <w:r w:rsidR="001D5A8F" w:rsidRPr="006A6FE3">
        <w:rPr>
          <w:rFonts w:ascii="PT Astra Serif" w:hAnsi="PT Astra Serif"/>
          <w:sz w:val="24"/>
          <w:szCs w:val="24"/>
        </w:rPr>
        <w:t xml:space="preserve">). </w:t>
      </w:r>
    </w:p>
    <w:p w:rsidR="00CC2469" w:rsidRPr="006A6FE3" w:rsidRDefault="00CC2469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3. Субсидии предоставляются:</w:t>
      </w:r>
    </w:p>
    <w:p w:rsidR="00CC2469" w:rsidRPr="006A6FE3" w:rsidRDefault="00CC2469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1) по направлению, указанному в подпункте 1) пункта 2 настоящего Порядка: </w:t>
      </w:r>
    </w:p>
    <w:p w:rsidR="00CC2469" w:rsidRPr="006A6FE3" w:rsidRDefault="00CC2469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на возмещение части фактически </w:t>
      </w:r>
      <w:proofErr w:type="spellStart"/>
      <w:r w:rsidRPr="006A6FE3">
        <w:rPr>
          <w:rFonts w:ascii="PT Astra Serif" w:hAnsi="PT Astra Serif"/>
          <w:sz w:val="24"/>
          <w:szCs w:val="24"/>
        </w:rPr>
        <w:t>произведенных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затрат на содержание коров по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перечням затрат, утверждаемым Департаментом;</w:t>
      </w:r>
    </w:p>
    <w:p w:rsidR="00CC2469" w:rsidRPr="006A6FE3" w:rsidRDefault="00CC2469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2) по направлению, указанному в подпункте 2) пункта 2 настоящего Порядка: </w:t>
      </w:r>
    </w:p>
    <w:p w:rsidR="00CC2469" w:rsidRPr="006A6FE3" w:rsidRDefault="00CC2469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 xml:space="preserve">на возмещение части фактически </w:t>
      </w:r>
      <w:proofErr w:type="spellStart"/>
      <w:r w:rsidRPr="006A6FE3">
        <w:rPr>
          <w:rFonts w:ascii="PT Astra Serif" w:hAnsi="PT Astra Serif"/>
          <w:sz w:val="24"/>
          <w:szCs w:val="24"/>
        </w:rPr>
        <w:t>произведенных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получателем субсидии затрат на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приобретение у юридических лиц и (или) индивидуальных предпринимателей по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безналичному </w:t>
      </w:r>
      <w:proofErr w:type="spellStart"/>
      <w:r w:rsidRPr="006A6FE3">
        <w:rPr>
          <w:rFonts w:ascii="PT Astra Serif" w:hAnsi="PT Astra Serif"/>
          <w:sz w:val="24"/>
          <w:szCs w:val="24"/>
        </w:rPr>
        <w:t>расчету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оборудования, сельскохозяйственной техники, машин и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специализированных транспортных средств, изготовленных не ранее чем за 2 года до</w:t>
      </w:r>
      <w:r w:rsidR="001F5346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>1</w:t>
      </w:r>
      <w:r w:rsidR="001F5346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>января текущего года, по видам</w:t>
      </w:r>
      <w:r w:rsidR="003503FF" w:rsidRPr="006A6FE3">
        <w:rPr>
          <w:rFonts w:ascii="PT Astra Serif" w:hAnsi="PT Astra Serif"/>
          <w:sz w:val="24"/>
          <w:szCs w:val="24"/>
        </w:rPr>
        <w:t xml:space="preserve"> затрат на обеспечение технической и</w:t>
      </w:r>
      <w:r w:rsidR="001F5346">
        <w:rPr>
          <w:rFonts w:ascii="PT Astra Serif" w:hAnsi="PT Astra Serif"/>
          <w:sz w:val="24"/>
          <w:szCs w:val="24"/>
        </w:rPr>
        <w:t> </w:t>
      </w:r>
      <w:r w:rsidR="003503FF" w:rsidRPr="006A6FE3">
        <w:rPr>
          <w:rFonts w:ascii="PT Astra Serif" w:hAnsi="PT Astra Serif"/>
          <w:sz w:val="24"/>
          <w:szCs w:val="24"/>
        </w:rPr>
        <w:t xml:space="preserve"> технологической модернизации</w:t>
      </w:r>
      <w:r w:rsidRPr="006A6FE3">
        <w:rPr>
          <w:rFonts w:ascii="PT Astra Serif" w:hAnsi="PT Astra Serif"/>
          <w:sz w:val="24"/>
          <w:szCs w:val="24"/>
        </w:rPr>
        <w:t>, предусмотренным приложением № 2 к настоящему Порядку.</w:t>
      </w:r>
      <w:proofErr w:type="gramEnd"/>
    </w:p>
    <w:p w:rsidR="007204CC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4.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Получатели субсидий определяются по результатам проведения отбора получателей субсидий в государственной интегрированной информационной системе управления общественными финансами «Электронный бюджет» (далее </w:t>
      </w:r>
      <w:r w:rsidR="0075143A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отбор), объявляемо</w:t>
      </w:r>
      <w:r w:rsidR="002C1296">
        <w:rPr>
          <w:rFonts w:ascii="PT Astra Serif" w:hAnsi="PT Astra Serif"/>
          <w:sz w:val="24"/>
          <w:szCs w:val="24"/>
        </w:rPr>
        <w:t>го</w:t>
      </w:r>
      <w:r w:rsidRPr="006A6FE3">
        <w:rPr>
          <w:rFonts w:ascii="PT Astra Serif" w:hAnsi="PT Astra Serif"/>
          <w:sz w:val="24"/>
          <w:szCs w:val="24"/>
        </w:rPr>
        <w:t xml:space="preserve"> органами местного самоуправления ежегодно, не позднее 1 декабря.</w:t>
      </w:r>
    </w:p>
    <w:p w:rsidR="007204CC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За</w:t>
      </w:r>
      <w:r w:rsidR="0075143A" w:rsidRPr="006A6FE3">
        <w:rPr>
          <w:rFonts w:ascii="PT Astra Serif" w:hAnsi="PT Astra Serif"/>
          <w:sz w:val="24"/>
          <w:szCs w:val="24"/>
        </w:rPr>
        <w:t>явка об участии в отборе (далее – </w:t>
      </w:r>
      <w:r w:rsidRPr="006A6FE3">
        <w:rPr>
          <w:rFonts w:ascii="PT Astra Serif" w:hAnsi="PT Astra Serif"/>
          <w:sz w:val="24"/>
          <w:szCs w:val="24"/>
        </w:rPr>
        <w:t xml:space="preserve">заявка) должна обязательно содержать предлагаемые участником </w:t>
      </w:r>
      <w:proofErr w:type="gramStart"/>
      <w:r w:rsidRPr="006A6FE3">
        <w:rPr>
          <w:rFonts w:ascii="PT Astra Serif" w:hAnsi="PT Astra Serif"/>
          <w:sz w:val="24"/>
          <w:szCs w:val="24"/>
        </w:rPr>
        <w:t>отбора значения результата предоставления субсидии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и размер запрашиваемой субсидии.</w:t>
      </w:r>
    </w:p>
    <w:p w:rsidR="00493895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5.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Документами, </w:t>
      </w:r>
      <w:r w:rsidR="00493895" w:rsidRPr="006A6FE3">
        <w:rPr>
          <w:rFonts w:ascii="PT Astra Serif" w:hAnsi="PT Astra Serif"/>
          <w:sz w:val="24"/>
          <w:szCs w:val="24"/>
        </w:rPr>
        <w:t>которые участники отбора представляют в составе заявки в</w:t>
      </w:r>
      <w:r w:rsidR="001F5346">
        <w:rPr>
          <w:rFonts w:ascii="PT Astra Serif" w:hAnsi="PT Astra Serif"/>
          <w:sz w:val="24"/>
          <w:szCs w:val="24"/>
        </w:rPr>
        <w:t> </w:t>
      </w:r>
      <w:r w:rsidR="00493895" w:rsidRPr="006A6FE3">
        <w:rPr>
          <w:rFonts w:ascii="PT Astra Serif" w:hAnsi="PT Astra Serif"/>
          <w:sz w:val="24"/>
          <w:szCs w:val="24"/>
        </w:rPr>
        <w:t xml:space="preserve"> обязательном порядке</w:t>
      </w:r>
      <w:r w:rsidR="00BB4EC1" w:rsidRPr="006A6FE3">
        <w:rPr>
          <w:rFonts w:ascii="PT Astra Serif" w:hAnsi="PT Astra Serif"/>
          <w:sz w:val="24"/>
          <w:szCs w:val="24"/>
        </w:rPr>
        <w:t xml:space="preserve"> для получения субсидии</w:t>
      </w:r>
      <w:r w:rsidR="00493895" w:rsidRPr="006A6FE3">
        <w:rPr>
          <w:rFonts w:ascii="PT Astra Serif" w:hAnsi="PT Astra Serif"/>
          <w:sz w:val="24"/>
          <w:szCs w:val="24"/>
        </w:rPr>
        <w:t>, являются:</w:t>
      </w:r>
    </w:p>
    <w:p w:rsidR="00493895" w:rsidRPr="006A6FE3" w:rsidRDefault="00493895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документы, подтверждающие фактически произведенные затраты, предусмотренные пунктом 6 настоящего Порядка; </w:t>
      </w:r>
    </w:p>
    <w:p w:rsidR="007204CC" w:rsidRPr="006A6FE3" w:rsidRDefault="00493895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</w:t>
      </w:r>
      <w:r w:rsidR="007204CC" w:rsidRPr="006A6FE3">
        <w:rPr>
          <w:rFonts w:ascii="PT Astra Serif" w:hAnsi="PT Astra Serif"/>
          <w:sz w:val="24"/>
          <w:szCs w:val="24"/>
        </w:rPr>
        <w:t xml:space="preserve">) </w:t>
      </w:r>
      <w:r w:rsidRPr="006A6FE3">
        <w:rPr>
          <w:rFonts w:ascii="PT Astra Serif" w:hAnsi="PT Astra Serif"/>
          <w:sz w:val="24"/>
          <w:szCs w:val="24"/>
        </w:rPr>
        <w:t xml:space="preserve">дополнительно </w:t>
      </w:r>
      <w:r w:rsidR="007204CC" w:rsidRPr="006A6FE3">
        <w:rPr>
          <w:rFonts w:ascii="PT Astra Serif" w:hAnsi="PT Astra Serif"/>
          <w:sz w:val="24"/>
          <w:szCs w:val="24"/>
        </w:rPr>
        <w:t>для граждан, ведущих ЛПХ:</w:t>
      </w:r>
    </w:p>
    <w:p w:rsidR="007204CC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 xml:space="preserve">выписка из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по состоянию на 1 января текущего года по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форме, установленной Департаментом (с 1 января 2027 года </w:t>
      </w:r>
      <w:r w:rsidR="0075143A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выписка из электронной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по состоянию на 1 января текущего года по подразделам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1.1 </w:t>
      </w:r>
      <w:r w:rsidR="00A16904">
        <w:rPr>
          <w:rFonts w:ascii="PT Astra Serif" w:hAnsi="PT Astra Serif"/>
          <w:sz w:val="24"/>
          <w:szCs w:val="24"/>
        </w:rPr>
        <w:t>«К</w:t>
      </w:r>
      <w:r w:rsidRPr="006A6FE3">
        <w:rPr>
          <w:rFonts w:ascii="PT Astra Serif" w:hAnsi="PT Astra Serif"/>
          <w:sz w:val="24"/>
          <w:szCs w:val="24"/>
        </w:rPr>
        <w:t xml:space="preserve">раткая информация о </w:t>
      </w:r>
      <w:proofErr w:type="spellStart"/>
      <w:r w:rsidRPr="006A6FE3">
        <w:rPr>
          <w:rFonts w:ascii="PT Astra Serif" w:hAnsi="PT Astra Serif"/>
          <w:sz w:val="24"/>
          <w:szCs w:val="24"/>
        </w:rPr>
        <w:t>ЛПХ</w:t>
      </w:r>
      <w:proofErr w:type="spellEnd"/>
      <w:r w:rsidR="00A16904">
        <w:rPr>
          <w:rFonts w:ascii="PT Astra Serif" w:hAnsi="PT Astra Serif"/>
          <w:sz w:val="24"/>
          <w:szCs w:val="24"/>
        </w:rPr>
        <w:t>»</w:t>
      </w:r>
      <w:r w:rsidRPr="006A6FE3">
        <w:rPr>
          <w:rFonts w:ascii="PT Astra Serif" w:hAnsi="PT Astra Serif"/>
          <w:sz w:val="24"/>
          <w:szCs w:val="24"/>
        </w:rPr>
        <w:t xml:space="preserve">, 1.4 </w:t>
      </w:r>
      <w:r w:rsidR="00A16904">
        <w:rPr>
          <w:rFonts w:ascii="PT Astra Serif" w:hAnsi="PT Astra Serif"/>
          <w:sz w:val="24"/>
          <w:szCs w:val="24"/>
        </w:rPr>
        <w:t>«К</w:t>
      </w:r>
      <w:r w:rsidRPr="006A6FE3">
        <w:rPr>
          <w:rFonts w:ascii="PT Astra Serif" w:hAnsi="PT Astra Serif"/>
          <w:sz w:val="24"/>
          <w:szCs w:val="24"/>
        </w:rPr>
        <w:t>оличество сельскохозяйственных животных, птицы и пчелосемей</w:t>
      </w:r>
      <w:r w:rsidR="00A16904">
        <w:rPr>
          <w:rFonts w:ascii="PT Astra Serif" w:hAnsi="PT Astra Serif"/>
          <w:sz w:val="24"/>
          <w:szCs w:val="24"/>
        </w:rPr>
        <w:t>»</w:t>
      </w:r>
      <w:r w:rsidRPr="006A6FE3">
        <w:rPr>
          <w:rFonts w:ascii="PT Astra Serif" w:hAnsi="PT Astra Serif"/>
          <w:sz w:val="24"/>
          <w:szCs w:val="24"/>
        </w:rPr>
        <w:t>), подтверждающая наличие поголовья коров или сельскохозяйственных животных на 1 января текущего года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в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соответствии с требованиями, установленными приложением №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="00F325CD" w:rsidRPr="006A6FE3">
        <w:rPr>
          <w:rFonts w:ascii="PT Astra Serif" w:hAnsi="PT Astra Serif"/>
          <w:sz w:val="24"/>
          <w:szCs w:val="24"/>
        </w:rPr>
        <w:t>1</w:t>
      </w:r>
      <w:r w:rsidRPr="006A6FE3">
        <w:rPr>
          <w:rFonts w:ascii="PT Astra Serif" w:hAnsi="PT Astra Serif"/>
          <w:sz w:val="24"/>
          <w:szCs w:val="24"/>
        </w:rPr>
        <w:t xml:space="preserve"> к настоящему Порядку;</w:t>
      </w:r>
    </w:p>
    <w:p w:rsidR="007204CC" w:rsidRPr="006A6FE3" w:rsidRDefault="00493895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</w:t>
      </w:r>
      <w:r w:rsidR="007204CC" w:rsidRPr="006A6FE3">
        <w:rPr>
          <w:rFonts w:ascii="PT Astra Serif" w:hAnsi="PT Astra Serif"/>
          <w:sz w:val="24"/>
          <w:szCs w:val="24"/>
        </w:rPr>
        <w:t xml:space="preserve">) </w:t>
      </w:r>
      <w:r w:rsidRPr="006A6FE3">
        <w:rPr>
          <w:rFonts w:ascii="PT Astra Serif" w:hAnsi="PT Astra Serif"/>
          <w:sz w:val="24"/>
          <w:szCs w:val="24"/>
        </w:rPr>
        <w:t xml:space="preserve">дополнительно </w:t>
      </w:r>
      <w:r w:rsidR="007204CC" w:rsidRPr="006A6FE3">
        <w:rPr>
          <w:rFonts w:ascii="PT Astra Serif" w:hAnsi="PT Astra Serif"/>
          <w:sz w:val="24"/>
          <w:szCs w:val="24"/>
        </w:rPr>
        <w:t xml:space="preserve">для КФХ и ИП: </w:t>
      </w:r>
    </w:p>
    <w:p w:rsidR="00493895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отчет по форме №</w:t>
      </w:r>
      <w:r w:rsidR="00D435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3-фермер «Сведения о производстве продукции животноводства и поголовье скота» за год, предшествующий году подачи заявки</w:t>
      </w:r>
      <w:r w:rsidR="00493895" w:rsidRPr="006A6FE3">
        <w:rPr>
          <w:rFonts w:ascii="PT Astra Serif" w:hAnsi="PT Astra Serif"/>
          <w:sz w:val="24"/>
          <w:szCs w:val="24"/>
        </w:rPr>
        <w:t xml:space="preserve">; </w:t>
      </w:r>
    </w:p>
    <w:p w:rsidR="007204CC" w:rsidRPr="006A6FE3" w:rsidRDefault="007204C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 1-</w:t>
      </w:r>
      <w:proofErr w:type="spellStart"/>
      <w:r w:rsidRPr="006A6FE3">
        <w:rPr>
          <w:rFonts w:ascii="PT Astra Serif" w:hAnsi="PT Astra Serif"/>
          <w:sz w:val="24"/>
          <w:szCs w:val="24"/>
        </w:rPr>
        <w:t>КФХ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«Информация о производственной деятельности глав крестьянских (фермерских) хозяйств </w:t>
      </w:r>
      <w:r w:rsidR="0075143A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индивидуальных предпринимателей» или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форме №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1-</w:t>
      </w:r>
      <w:proofErr w:type="spellStart"/>
      <w:r w:rsidRPr="006A6FE3">
        <w:rPr>
          <w:rFonts w:ascii="PT Astra Serif" w:hAnsi="PT Astra Serif"/>
          <w:sz w:val="24"/>
          <w:szCs w:val="24"/>
        </w:rPr>
        <w:t>ИП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«Информация о производственной деятельности индивидуальных предпринимателей» за год, предшествующий году подачи заявки;</w:t>
      </w:r>
    </w:p>
    <w:p w:rsidR="00AA5304" w:rsidRPr="006A6FE3" w:rsidRDefault="00AA5304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для получателей субсидии по видам затрат, предусмотренным пунктом 1 приложения № 2 к настоящему Порядку:</w:t>
      </w:r>
    </w:p>
    <w:p w:rsidR="00373489" w:rsidRPr="006A6FE3" w:rsidRDefault="00AD535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</w:t>
      </w:r>
      <w:r w:rsidR="007204CC" w:rsidRPr="006A6FE3">
        <w:rPr>
          <w:rFonts w:ascii="PT Astra Serif" w:hAnsi="PT Astra Serif"/>
          <w:sz w:val="24"/>
          <w:szCs w:val="24"/>
        </w:rPr>
        <w:t>)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="007204CC" w:rsidRPr="006A6FE3">
        <w:rPr>
          <w:rFonts w:ascii="PT Astra Serif" w:hAnsi="PT Astra Serif"/>
          <w:sz w:val="24"/>
          <w:szCs w:val="24"/>
        </w:rPr>
        <w:t xml:space="preserve">отчет по форме № 2-фермер «Сведения о сборе урожая сельскохозяйственных культур» </w:t>
      </w:r>
      <w:r w:rsidR="00373489" w:rsidRPr="006A6FE3">
        <w:rPr>
          <w:rFonts w:ascii="PT Astra Serif" w:hAnsi="PT Astra Serif"/>
          <w:sz w:val="24"/>
          <w:szCs w:val="24"/>
        </w:rPr>
        <w:t>или №</w:t>
      </w:r>
      <w:r w:rsidR="0075143A" w:rsidRPr="006A6FE3">
        <w:rPr>
          <w:rFonts w:ascii="PT Astra Serif" w:hAnsi="PT Astra Serif"/>
          <w:sz w:val="24"/>
          <w:szCs w:val="24"/>
        </w:rPr>
        <w:t> </w:t>
      </w:r>
      <w:r w:rsidR="00373489" w:rsidRPr="006A6FE3">
        <w:rPr>
          <w:rFonts w:ascii="PT Astra Serif" w:hAnsi="PT Astra Serif"/>
          <w:sz w:val="24"/>
          <w:szCs w:val="24"/>
        </w:rPr>
        <w:t xml:space="preserve">1-фермер «Сведения об итогах сева под урожай» </w:t>
      </w:r>
      <w:r w:rsidR="007204CC" w:rsidRPr="006A6FE3">
        <w:rPr>
          <w:rFonts w:ascii="PT Astra Serif" w:hAnsi="PT Astra Serif"/>
          <w:sz w:val="24"/>
          <w:szCs w:val="24"/>
        </w:rPr>
        <w:t>за год, предшествующий году подачи заявки</w:t>
      </w:r>
      <w:r w:rsidR="00E701B8" w:rsidRPr="006A6FE3">
        <w:rPr>
          <w:rFonts w:ascii="PT Astra Serif" w:hAnsi="PT Astra Serif"/>
          <w:sz w:val="24"/>
          <w:szCs w:val="24"/>
        </w:rPr>
        <w:t xml:space="preserve">. </w:t>
      </w:r>
    </w:p>
    <w:p w:rsidR="004B6A04" w:rsidRPr="006A6FE3" w:rsidRDefault="004B6A04" w:rsidP="00963B29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Проверка соответствия участника отбора </w:t>
      </w:r>
      <w:r w:rsidRPr="006A6FE3">
        <w:rPr>
          <w:rFonts w:ascii="PT Astra Serif" w:hAnsi="PT Astra Serif"/>
          <w:sz w:val="24"/>
          <w:szCs w:val="24"/>
        </w:rPr>
        <w:t xml:space="preserve">(получателя субсидии) категории получателей субсидии осуществляется органом местного самоуправления </w:t>
      </w:r>
      <w:r w:rsidR="001F5346">
        <w:rPr>
          <w:rFonts w:ascii="PT Astra Serif" w:eastAsia="PT Astra Serif" w:hAnsi="PT Astra Serif" w:cs="PT Astra Serif"/>
          <w:sz w:val="24"/>
          <w:szCs w:val="24"/>
        </w:rPr>
        <w:t>с 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>использованием документов, представленных участником отбора (получателем субсидии) в составе заявки</w:t>
      </w:r>
      <w:r w:rsidR="00F325CD" w:rsidRPr="006A6FE3"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а также </w:t>
      </w:r>
      <w:r w:rsidRPr="006A6FE3">
        <w:rPr>
          <w:rFonts w:ascii="PT Astra Serif" w:hAnsi="PT Astra Serif"/>
          <w:sz w:val="24"/>
          <w:szCs w:val="24"/>
        </w:rPr>
        <w:t xml:space="preserve">с использованием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>официальной общедоступной информации, размещаемой в информационно-телекоммуникационной сети «Интернет».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4B6A04" w:rsidRPr="006A6FE3" w:rsidRDefault="004B6A04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Проверка соответствия участника отбора </w:t>
      </w:r>
      <w:r w:rsidRPr="006A6FE3">
        <w:rPr>
          <w:rFonts w:ascii="PT Astra Serif" w:hAnsi="PT Astra Serif"/>
          <w:sz w:val="24"/>
          <w:szCs w:val="24"/>
        </w:rPr>
        <w:t xml:space="preserve">(получателя субсидии)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>требовани</w:t>
      </w:r>
      <w:r w:rsidR="00F325CD" w:rsidRPr="006A6FE3">
        <w:rPr>
          <w:rFonts w:ascii="PT Astra Serif" w:eastAsia="PT Astra Serif" w:hAnsi="PT Astra Serif" w:cs="PT Astra Serif"/>
          <w:sz w:val="24"/>
          <w:szCs w:val="24"/>
        </w:rPr>
        <w:t xml:space="preserve">ю,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установленному подпунктом в) подпункта 1) пункта 2 настоящего Порядка, осуществляется органом местного самоуправления самостоятельно с использованием </w:t>
      </w:r>
      <w:r w:rsidRPr="006A6FE3">
        <w:rPr>
          <w:rFonts w:ascii="PT Astra Serif" w:hAnsi="PT Astra Serif"/>
          <w:sz w:val="24"/>
          <w:szCs w:val="24"/>
        </w:rPr>
        <w:t>сведений и (или) документов, доступ к которым имеется у органов местного самоуправления.</w:t>
      </w:r>
    </w:p>
    <w:p w:rsidR="004B6A04" w:rsidRPr="006A6FE3" w:rsidRDefault="004B6A04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Проверка соответствия участника отбора </w:t>
      </w:r>
      <w:r w:rsidRPr="006A6FE3">
        <w:rPr>
          <w:rFonts w:ascii="PT Astra Serif" w:hAnsi="PT Astra Serif"/>
          <w:sz w:val="24"/>
          <w:szCs w:val="24"/>
        </w:rPr>
        <w:t xml:space="preserve">(получателя субсидии)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требованиям, установленным подпунктом б) подпункта 1), абзацем третьим подпункта а) подпункта 2) пункта 2 настоящего Порядка, осуществляется органом местного самоуправления самостоятельно с использованием сведений и (или) документов, полученных </w:t>
      </w:r>
      <w:r w:rsidRPr="006A6FE3">
        <w:rPr>
          <w:rFonts w:ascii="PT Astra Serif" w:hAnsi="PT Astra Serif"/>
          <w:sz w:val="24"/>
          <w:szCs w:val="24"/>
        </w:rPr>
        <w:t>в порядке межведомственного информационного взаимодействия с Департаментом ветеринарии Томской области и (или) областных государственных учреждений, в отношении которых Департамент ветеринарии Томской области осуществляет функции и полномочия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учредителя, и (или) посредством запроса информации</w:t>
      </w:r>
      <w:r w:rsidR="00704673" w:rsidRPr="006A6FE3">
        <w:rPr>
          <w:rFonts w:ascii="PT Astra Serif" w:hAnsi="PT Astra Serif"/>
          <w:sz w:val="24"/>
          <w:szCs w:val="24"/>
        </w:rPr>
        <w:t xml:space="preserve">. </w:t>
      </w:r>
    </w:p>
    <w:p w:rsidR="00931251" w:rsidRPr="006A6FE3" w:rsidRDefault="004B6A04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Проверка соответствия участника отбора требованию, установленному подпунктом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г) подпункта 1) пункта 2 настоящего Порядка, осуществляется органом местног</w:t>
      </w:r>
      <w:r w:rsidR="00704673" w:rsidRPr="006A6FE3">
        <w:rPr>
          <w:rFonts w:ascii="PT Astra Serif" w:hAnsi="PT Astra Serif"/>
          <w:sz w:val="24"/>
          <w:szCs w:val="24"/>
        </w:rPr>
        <w:t>о самоуправления самостоятельно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с использованием </w:t>
      </w:r>
      <w:r w:rsidR="00475991" w:rsidRPr="006A6FE3">
        <w:rPr>
          <w:rFonts w:ascii="PT Astra Serif" w:hAnsi="PT Astra Serif"/>
          <w:sz w:val="24"/>
          <w:szCs w:val="24"/>
        </w:rPr>
        <w:t>сведений,</w:t>
      </w:r>
      <w:r w:rsidR="00475991" w:rsidRPr="006A6FE3">
        <w:rPr>
          <w:rFonts w:ascii="PT Astra Serif" w:hAnsi="PT Astra Serif"/>
        </w:rPr>
        <w:t xml:space="preserve"> </w:t>
      </w:r>
      <w:r w:rsidR="00475991" w:rsidRPr="006A6FE3">
        <w:rPr>
          <w:rFonts w:ascii="PT Astra Serif" w:hAnsi="PT Astra Serif"/>
          <w:sz w:val="24"/>
          <w:szCs w:val="24"/>
        </w:rPr>
        <w:t xml:space="preserve">доступ к которым имеется у органов местного самоуправления, </w:t>
      </w:r>
      <w:r w:rsidRPr="006A6FE3">
        <w:rPr>
          <w:rFonts w:ascii="PT Astra Serif" w:eastAsia="PT Astra Serif" w:hAnsi="PT Astra Serif" w:cs="PT Astra Serif"/>
          <w:sz w:val="24"/>
          <w:szCs w:val="24"/>
        </w:rPr>
        <w:t xml:space="preserve">сведений и (или) документов, полученных </w:t>
      </w:r>
      <w:r w:rsidRPr="006A6FE3">
        <w:rPr>
          <w:rFonts w:ascii="PT Astra Serif" w:hAnsi="PT Astra Serif"/>
          <w:sz w:val="24"/>
          <w:szCs w:val="24"/>
        </w:rPr>
        <w:t>в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порядке межведомственного информационного взаимодействия с Департаментом</w:t>
      </w:r>
      <w:r w:rsidR="00704673" w:rsidRPr="006A6FE3">
        <w:rPr>
          <w:rFonts w:ascii="PT Astra Serif" w:hAnsi="PT Astra Serif"/>
          <w:sz w:val="24"/>
          <w:szCs w:val="24"/>
        </w:rPr>
        <w:t xml:space="preserve">, </w:t>
      </w:r>
      <w:r w:rsidRPr="006A6FE3">
        <w:rPr>
          <w:rFonts w:ascii="PT Astra Serif" w:hAnsi="PT Astra Serif"/>
          <w:sz w:val="24"/>
          <w:szCs w:val="24"/>
        </w:rPr>
        <w:t>и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(или) посредством запроса информации</w:t>
      </w:r>
      <w:r w:rsidR="00931251" w:rsidRPr="006A6FE3">
        <w:rPr>
          <w:rFonts w:ascii="PT Astra Serif" w:hAnsi="PT Astra Serif"/>
          <w:sz w:val="24"/>
          <w:szCs w:val="24"/>
        </w:rPr>
        <w:t xml:space="preserve">. </w:t>
      </w:r>
      <w:proofErr w:type="gramEnd"/>
    </w:p>
    <w:p w:rsidR="00704673" w:rsidRPr="006A6FE3" w:rsidRDefault="00DE10F2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6</w:t>
      </w:r>
      <w:r w:rsidR="00704673" w:rsidRPr="006A6FE3">
        <w:rPr>
          <w:rFonts w:ascii="PT Astra Serif" w:hAnsi="PT Astra Serif"/>
          <w:sz w:val="24"/>
          <w:szCs w:val="24"/>
        </w:rPr>
        <w:t>.</w:t>
      </w:r>
      <w:r w:rsidR="00D30D6C" w:rsidRPr="006A6FE3">
        <w:rPr>
          <w:rFonts w:ascii="PT Astra Serif" w:hAnsi="PT Astra Serif"/>
          <w:sz w:val="24"/>
          <w:szCs w:val="24"/>
        </w:rPr>
        <w:t> </w:t>
      </w:r>
      <w:r w:rsidR="00704673" w:rsidRPr="006A6FE3">
        <w:rPr>
          <w:rFonts w:ascii="PT Astra Serif" w:hAnsi="PT Astra Serif"/>
          <w:sz w:val="24"/>
          <w:szCs w:val="24"/>
        </w:rPr>
        <w:t>Документами, подтверждающими фактически произведенные затраты получателей субсидий, являются: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 по направлению, указанному в подпункте 1) пункта 2 настоящего Порядка: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 для граждан, ведущих ЛПХ: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документы, перечень которых утверждается органом местного самоуправления;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б) для КФХ и ИП: 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договоры, счета-фактуры и (или) товарные накладные или универсальные передаточные документы или акты выполненных работ (услуг), документы, подтверждающие осуществление платежей в безналичном порядке;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 по направлению, указанному в подпункте 2) пункта 2 настоящего Порядка:</w:t>
      </w:r>
    </w:p>
    <w:p w:rsidR="00704673" w:rsidRPr="006A6FE3" w:rsidRDefault="00704673" w:rsidP="00963B29">
      <w:pPr>
        <w:jc w:val="both"/>
        <w:rPr>
          <w:rFonts w:ascii="PT Astra Serif" w:hAnsi="PT Astra Serif"/>
          <w:iCs/>
          <w:sz w:val="24"/>
          <w:szCs w:val="24"/>
          <w:highlight w:val="yellow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D30D6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iCs/>
          <w:sz w:val="24"/>
          <w:szCs w:val="24"/>
        </w:rPr>
        <w:t xml:space="preserve">договоры, счета-фактуры и (или) товарные накладные или универсальные передаточные документы и платежные документы, подтверждающие осуществление платежей в безналичном порядке; </w:t>
      </w:r>
    </w:p>
    <w:p w:rsidR="00704673" w:rsidRPr="006A6FE3" w:rsidRDefault="00704673" w:rsidP="00963B29">
      <w:pPr>
        <w:jc w:val="both"/>
        <w:rPr>
          <w:rFonts w:ascii="PT Astra Serif" w:hAnsi="PT Astra Serif"/>
          <w:iCs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D30D6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паспорта транспортных средств, самоходных машин и других видов техники с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отметкой о регистрации либо выписки из электронного паспорта транспортных средств, самоходных машин, других видов техники с отметкой о постановке на </w:t>
      </w:r>
      <w:proofErr w:type="spellStart"/>
      <w:r w:rsidRPr="006A6FE3">
        <w:rPr>
          <w:rFonts w:ascii="PT Astra Serif" w:hAnsi="PT Astra Serif"/>
          <w:sz w:val="24"/>
          <w:szCs w:val="24"/>
        </w:rPr>
        <w:t>учет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в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установленном порядке (в случае приобретения транспортных средств, самоходных машин и других видов техники, подлежащих государственной регистрации);</w:t>
      </w:r>
    </w:p>
    <w:p w:rsidR="00704673" w:rsidRPr="006A6FE3" w:rsidRDefault="00704673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в)</w:t>
      </w:r>
      <w:r w:rsidR="00D30D6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паспорта или руководства по эксплуатации с отметкой о дате изготовления или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иные сведения, документы и материалы, подтверждающие дату изготовления техники и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оборудования (в случае приобретения техники и оборудования, не подлежащих регистрации в установленном порядке).</w:t>
      </w:r>
    </w:p>
    <w:p w:rsidR="008C49A1" w:rsidRPr="006A6FE3" w:rsidRDefault="008C49A1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7. Размер субсидий определяется по следующ</w:t>
      </w:r>
      <w:r w:rsidR="00F85148" w:rsidRPr="006A6FE3">
        <w:rPr>
          <w:rFonts w:ascii="PT Astra Serif" w:hAnsi="PT Astra Serif"/>
          <w:sz w:val="24"/>
          <w:szCs w:val="24"/>
        </w:rPr>
        <w:t>им формулам</w:t>
      </w:r>
      <w:r w:rsidRPr="006A6FE3">
        <w:rPr>
          <w:rFonts w:ascii="PT Astra Serif" w:hAnsi="PT Astra Serif"/>
          <w:sz w:val="24"/>
          <w:szCs w:val="24"/>
        </w:rPr>
        <w:t>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 по направлению, указанному в подпункте 1) пункта 2 настоящего Порядка:</w:t>
      </w:r>
    </w:p>
    <w:p w:rsidR="00B1655D" w:rsidRPr="006A6FE3" w:rsidRDefault="00B1655D" w:rsidP="00963B29">
      <w:pPr>
        <w:jc w:val="both"/>
        <w:rPr>
          <w:rFonts w:ascii="PT Astra Serif" w:hAnsi="PT Astra Serif"/>
          <w:b/>
          <w:sz w:val="24"/>
          <w:szCs w:val="24"/>
          <w:u w:val="single"/>
        </w:rPr>
      </w:pPr>
    </w:p>
    <w:p w:rsidR="00B1655D" w:rsidRPr="006A6FE3" w:rsidRDefault="00B1655D" w:rsidP="00610E7D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C</w:t>
      </w:r>
      <w:proofErr w:type="gramEnd"/>
      <w:r w:rsidRPr="006A6FE3">
        <w:rPr>
          <w:rFonts w:ascii="PT Astra Serif" w:hAnsi="PT Astra Serif"/>
          <w:sz w:val="24"/>
          <w:szCs w:val="24"/>
        </w:rPr>
        <w:t>к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</w:t>
      </w:r>
      <w:proofErr w:type="spellStart"/>
      <w:r w:rsidRPr="006A6FE3">
        <w:rPr>
          <w:rFonts w:ascii="PT Astra Serif" w:hAnsi="PT Astra Serif"/>
          <w:sz w:val="24"/>
          <w:szCs w:val="24"/>
        </w:rPr>
        <w:t>Pк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Sк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, </w:t>
      </w:r>
      <w:r w:rsidR="00D30D6C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>где: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Ск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– размер субсидии на содержание коров;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S</w:t>
      </w:r>
      <w:proofErr w:type="gramEnd"/>
      <w:r w:rsidRPr="006A6FE3">
        <w:rPr>
          <w:rFonts w:ascii="PT Astra Serif" w:hAnsi="PT Astra Serif"/>
          <w:sz w:val="24"/>
          <w:szCs w:val="24"/>
        </w:rPr>
        <w:t>к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</w:t>
      </w:r>
      <w:r w:rsidR="00D30D6C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ставка субсидии на 1 голову коров, утверждаемая приказом Департамента;</w:t>
      </w:r>
    </w:p>
    <w:p w:rsidR="00B1655D" w:rsidRPr="006A6FE3" w:rsidRDefault="00F80F03" w:rsidP="00963B29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P</w:t>
      </w:r>
      <w:proofErr w:type="gramEnd"/>
      <w:r w:rsidRPr="006A6FE3">
        <w:rPr>
          <w:rFonts w:ascii="PT Astra Serif" w:hAnsi="PT Astra Serif"/>
          <w:sz w:val="24"/>
          <w:szCs w:val="24"/>
        </w:rPr>
        <w:t>к</w:t>
      </w:r>
      <w:proofErr w:type="spellEnd"/>
      <w:r w:rsidRPr="006A6FE3">
        <w:rPr>
          <w:rFonts w:ascii="PT Astra Serif" w:hAnsi="PT Astra Serif"/>
          <w:sz w:val="24"/>
          <w:szCs w:val="24"/>
        </w:rPr>
        <w:t> – </w:t>
      </w:r>
      <w:r w:rsidR="00B1655D" w:rsidRPr="006A6FE3">
        <w:rPr>
          <w:rFonts w:ascii="PT Astra Serif" w:hAnsi="PT Astra Serif"/>
          <w:sz w:val="24"/>
          <w:szCs w:val="24"/>
        </w:rPr>
        <w:t>численность поголовья коров на 1 января текущего года, соответствующая требованиям, установленным приложением № 1 к настоящему Порядку, подтвержденная: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выпиской, указанной в подпункт</w:t>
      </w:r>
      <w:r w:rsidR="00990392" w:rsidRPr="006A6FE3">
        <w:rPr>
          <w:rFonts w:ascii="PT Astra Serif" w:hAnsi="PT Astra Serif"/>
          <w:sz w:val="24"/>
          <w:szCs w:val="24"/>
        </w:rPr>
        <w:t>е</w:t>
      </w:r>
      <w:r w:rsidR="00F325CD" w:rsidRPr="006A6FE3">
        <w:rPr>
          <w:rFonts w:ascii="PT Astra Serif" w:hAnsi="PT Astra Serif"/>
          <w:sz w:val="24"/>
          <w:szCs w:val="24"/>
        </w:rPr>
        <w:t xml:space="preserve"> 2) пункта 5 настоящего Порядка</w:t>
      </w:r>
      <w:r w:rsidRPr="006A6FE3">
        <w:rPr>
          <w:rFonts w:ascii="PT Astra Serif" w:hAnsi="PT Astra Serif"/>
          <w:sz w:val="24"/>
          <w:szCs w:val="24"/>
        </w:rPr>
        <w:t xml:space="preserve"> (для граждан, ведущих ЛПХ);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отчетом, указанным в подпункте а) подпункта </w:t>
      </w:r>
      <w:r w:rsidR="002A63D6" w:rsidRPr="006A6FE3">
        <w:rPr>
          <w:rFonts w:ascii="PT Astra Serif" w:hAnsi="PT Astra Serif"/>
          <w:sz w:val="24"/>
          <w:szCs w:val="24"/>
        </w:rPr>
        <w:t>3</w:t>
      </w:r>
      <w:r w:rsidRPr="006A6FE3">
        <w:rPr>
          <w:rFonts w:ascii="PT Astra Serif" w:hAnsi="PT Astra Serif"/>
          <w:sz w:val="24"/>
          <w:szCs w:val="24"/>
        </w:rPr>
        <w:t>) пункта 5 настоящего Порядка (для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КФХ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и </w:t>
      </w:r>
      <w:proofErr w:type="spellStart"/>
      <w:r w:rsidRPr="006A6FE3">
        <w:rPr>
          <w:rFonts w:ascii="PT Astra Serif" w:hAnsi="PT Astra Serif"/>
          <w:sz w:val="24"/>
          <w:szCs w:val="24"/>
        </w:rPr>
        <w:t>ИП</w:t>
      </w:r>
      <w:proofErr w:type="spellEnd"/>
      <w:r w:rsidRPr="006A6FE3">
        <w:rPr>
          <w:rFonts w:ascii="PT Astra Serif" w:hAnsi="PT Astra Serif"/>
          <w:sz w:val="24"/>
          <w:szCs w:val="24"/>
        </w:rPr>
        <w:t>)</w:t>
      </w:r>
      <w:r w:rsidR="00ED52C9">
        <w:rPr>
          <w:rFonts w:ascii="PT Astra Serif" w:hAnsi="PT Astra Serif"/>
          <w:sz w:val="24"/>
          <w:szCs w:val="24"/>
        </w:rPr>
        <w:t>.</w:t>
      </w:r>
    </w:p>
    <w:p w:rsidR="00F85148" w:rsidRPr="006A6FE3" w:rsidRDefault="00F85148" w:rsidP="00963B29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>Размер субсидий уточняется согласно заявкам. В случае если размер субсидии, определяемый в соответствии с настоящим пунктом, больше запрашиваемого в заявке размера субсидии, размер субсидии подлежит сокращению до размера субсидии, указанного в заявке</w:t>
      </w:r>
      <w:r w:rsidR="00ED52C9">
        <w:rPr>
          <w:rFonts w:ascii="PT Astra Serif" w:hAnsi="PT Astra Serif"/>
        </w:rPr>
        <w:t>;</w:t>
      </w:r>
      <w:r w:rsidRPr="006A6FE3">
        <w:rPr>
          <w:rFonts w:ascii="PT Astra Serif" w:hAnsi="PT Astra Serif"/>
        </w:rPr>
        <w:t xml:space="preserve">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 по направлению, указанному в подпункте 2) пункта 2 настоящего Порядка: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610E7D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C</w:t>
      </w:r>
      <w:proofErr w:type="gramEnd"/>
      <w:r w:rsidRPr="006A6FE3">
        <w:rPr>
          <w:rFonts w:ascii="PT Astra Serif" w:hAnsi="PT Astra Serif"/>
          <w:sz w:val="24"/>
          <w:szCs w:val="24"/>
        </w:rPr>
        <w:t>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</w:t>
      </w:r>
      <w:r w:rsidRPr="006A6FE3">
        <w:rPr>
          <w:rFonts w:ascii="PT Astra Serif" w:hAnsi="PT Astra Serif"/>
          <w:sz w:val="24"/>
          <w:szCs w:val="24"/>
          <w:lang w:val="en-US"/>
        </w:rPr>
        <w:t>R</w:t>
      </w:r>
      <w:r w:rsidRPr="006A6FE3">
        <w:rPr>
          <w:rFonts w:ascii="PT Astra Serif" w:hAnsi="PT Astra Serif"/>
          <w:sz w:val="24"/>
          <w:szCs w:val="24"/>
        </w:rPr>
        <w:t xml:space="preserve">т x </w:t>
      </w:r>
      <w:proofErr w:type="spellStart"/>
      <w:r w:rsidRPr="006A6FE3">
        <w:rPr>
          <w:rFonts w:ascii="PT Astra Serif" w:hAnsi="PT Astra Serif"/>
          <w:sz w:val="24"/>
          <w:szCs w:val="24"/>
        </w:rPr>
        <w:t>Sт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, </w:t>
      </w:r>
      <w:r w:rsidR="00DE40C0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>где: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Ст</w:t>
      </w:r>
      <w:proofErr w:type="spellEnd"/>
      <w:proofErr w:type="gramEnd"/>
      <w:r w:rsidR="00DE40C0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>размер субсидии на обеспечение технической и технологической модернизации;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  <w:lang w:val="en-US"/>
        </w:rPr>
        <w:t>R</w:t>
      </w:r>
      <w:r w:rsidRPr="006A6FE3">
        <w:rPr>
          <w:rFonts w:ascii="PT Astra Serif" w:hAnsi="PT Astra Serif"/>
          <w:sz w:val="24"/>
          <w:szCs w:val="24"/>
        </w:rPr>
        <w:t>т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–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фактически </w:t>
      </w:r>
      <w:proofErr w:type="spellStart"/>
      <w:r w:rsidRPr="006A6FE3">
        <w:rPr>
          <w:rFonts w:ascii="PT Astra Serif" w:hAnsi="PT Astra Serif"/>
          <w:sz w:val="24"/>
          <w:szCs w:val="24"/>
        </w:rPr>
        <w:t>произведенные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затраты получателя субсидии на обеспечение технической и технологической модернизации по видам, предусмотренным приложением</w:t>
      </w:r>
      <w:proofErr w:type="gramStart"/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№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2 к настоящему Порядку;</w:t>
      </w:r>
    </w:p>
    <w:p w:rsidR="00B1655D" w:rsidRPr="006A6FE3" w:rsidRDefault="009D54C6" w:rsidP="00963B29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S</w:t>
      </w:r>
      <w:proofErr w:type="gramEnd"/>
      <w:r w:rsidRPr="006A6FE3">
        <w:rPr>
          <w:rFonts w:ascii="PT Astra Serif" w:hAnsi="PT Astra Serif"/>
          <w:sz w:val="24"/>
          <w:szCs w:val="24"/>
        </w:rPr>
        <w:t>т</w:t>
      </w:r>
      <w:proofErr w:type="spellEnd"/>
      <w:r w:rsidRPr="006A6FE3">
        <w:rPr>
          <w:rFonts w:ascii="PT Astra Serif" w:hAnsi="PT Astra Serif"/>
          <w:sz w:val="24"/>
          <w:szCs w:val="24"/>
        </w:rPr>
        <w:t> – </w:t>
      </w:r>
      <w:r w:rsidR="00B1655D" w:rsidRPr="006A6FE3">
        <w:rPr>
          <w:rFonts w:ascii="PT Astra Serif" w:hAnsi="PT Astra Serif"/>
          <w:sz w:val="24"/>
          <w:szCs w:val="24"/>
        </w:rPr>
        <w:t>ставка субсидии в размере 40 процентов фактически произведенных затрат получателя субсидии.</w:t>
      </w:r>
    </w:p>
    <w:p w:rsidR="00475991" w:rsidRPr="006A6FE3" w:rsidRDefault="00475991" w:rsidP="00963B29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 xml:space="preserve">В случае если размер субсидии, определяемый в соответствии с настоящим пунктом, больше запрашиваемого в заявке размера субсидии, размер субсидии подлежит сокращению до размера субсидии, указанного в заявке.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8.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Размер субсидий рассчитывается исходя из суммы расходов без </w:t>
      </w:r>
      <w:proofErr w:type="spellStart"/>
      <w:r w:rsidRPr="006A6FE3">
        <w:rPr>
          <w:rFonts w:ascii="PT Astra Serif" w:hAnsi="PT Astra Serif"/>
          <w:sz w:val="24"/>
          <w:szCs w:val="24"/>
        </w:rPr>
        <w:t>учета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налога на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добавленную стоимость.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Для граждан, ведущих </w:t>
      </w:r>
      <w:proofErr w:type="spellStart"/>
      <w:r w:rsidRPr="006A6FE3">
        <w:rPr>
          <w:rFonts w:ascii="PT Astra Serif" w:hAnsi="PT Astra Serif"/>
          <w:sz w:val="24"/>
          <w:szCs w:val="24"/>
        </w:rPr>
        <w:t>ЛПХ</w:t>
      </w:r>
      <w:proofErr w:type="spellEnd"/>
      <w:r w:rsidRPr="006A6FE3">
        <w:rPr>
          <w:rFonts w:ascii="PT Astra Serif" w:hAnsi="PT Astra Serif"/>
          <w:sz w:val="24"/>
          <w:szCs w:val="24"/>
        </w:rPr>
        <w:t>, получателей субсидий, не являющихся налогоплательщиками налога на добавленную стоимость или использующих право на</w:t>
      </w:r>
      <w:r w:rsidR="001F5346">
        <w:t> </w:t>
      </w:r>
      <w:r w:rsidR="003934CC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освобождение</w:t>
      </w:r>
      <w:r w:rsidR="003934CC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 xml:space="preserve">от исполнения обязанностей налогоплательщика налога на добавленную стоимость в соответствии со </w:t>
      </w:r>
      <w:proofErr w:type="spellStart"/>
      <w:r w:rsidRPr="006A6FE3">
        <w:rPr>
          <w:rFonts w:ascii="PT Astra Serif" w:hAnsi="PT Astra Serif"/>
          <w:sz w:val="24"/>
          <w:szCs w:val="24"/>
        </w:rPr>
        <w:t>статьей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145 Налогового кодекса Российской Федерации, размер субсидии рассчитывается исходя из суммы расходов</w:t>
      </w:r>
      <w:r w:rsidR="007F093E">
        <w:rPr>
          <w:rFonts w:ascii="PT Astra Serif" w:hAnsi="PT Astra Serif"/>
          <w:sz w:val="24"/>
          <w:szCs w:val="24"/>
        </w:rPr>
        <w:t>,</w:t>
      </w:r>
      <w:r w:rsidRPr="006A6FE3">
        <w:rPr>
          <w:rFonts w:ascii="PT Astra Serif" w:hAnsi="PT Astra Serif"/>
          <w:sz w:val="24"/>
          <w:szCs w:val="24"/>
        </w:rPr>
        <w:t xml:space="preserve"> включая сумму налога на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добавленную стоимость.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9. Предельный размер субсидий составляет: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1) по направлению, указанному в подпункте 1) пункта 2 настоящего Порядка: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95 процентов фактически произведенных затрат получателя субсидии. Для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граждан, ведущих </w:t>
      </w:r>
      <w:proofErr w:type="spellStart"/>
      <w:r w:rsidRPr="006A6FE3">
        <w:rPr>
          <w:rFonts w:ascii="PT Astra Serif" w:hAnsi="PT Astra Serif"/>
          <w:sz w:val="24"/>
          <w:szCs w:val="24"/>
        </w:rPr>
        <w:t>ЛПХ</w:t>
      </w:r>
      <w:proofErr w:type="spellEnd"/>
      <w:r w:rsidRPr="006A6FE3">
        <w:rPr>
          <w:rFonts w:ascii="PT Astra Serif" w:hAnsi="PT Astra Serif"/>
          <w:sz w:val="24"/>
          <w:szCs w:val="24"/>
        </w:rPr>
        <w:t>, предельный размер субсидии рассчитывается исходя из</w:t>
      </w:r>
      <w:r w:rsidR="001F5346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численности поголовья не более 10 голов коров;</w:t>
      </w:r>
    </w:p>
    <w:p w:rsidR="00B1655D" w:rsidRPr="006A6FE3" w:rsidRDefault="009D54C6" w:rsidP="009D54C6">
      <w:pPr>
        <w:tabs>
          <w:tab w:val="left" w:pos="993"/>
        </w:tabs>
        <w:ind w:left="70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 </w:t>
      </w:r>
      <w:r w:rsidR="00B1655D" w:rsidRPr="006A6FE3">
        <w:rPr>
          <w:rFonts w:ascii="PT Astra Serif" w:hAnsi="PT Astra Serif"/>
          <w:sz w:val="24"/>
          <w:szCs w:val="24"/>
        </w:rPr>
        <w:t>по направлению, указанному в подпункте 2) пункта 2 настоящего Порядка: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для граждан, ведущих ЛПХ, </w:t>
      </w:r>
      <w:r w:rsidR="009D54C6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150 тысяч рублей на одного получателя субсидии в год;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б) для КФХ и ИП </w:t>
      </w:r>
      <w:r w:rsidR="009D54C6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1000 тысяч рублей на одного получателя субсидии в год. 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10. Субсидии предоставляются по затратам, </w:t>
      </w:r>
      <w:proofErr w:type="spellStart"/>
      <w:r w:rsidRPr="006A6FE3">
        <w:rPr>
          <w:rFonts w:ascii="PT Astra Serif" w:hAnsi="PT Astra Serif"/>
          <w:sz w:val="24"/>
          <w:szCs w:val="24"/>
        </w:rPr>
        <w:t>произведенным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получателями субсидий с 1 ноября</w:t>
      </w:r>
      <w:r w:rsidR="00A302ED" w:rsidRPr="006A6FE3">
        <w:rPr>
          <w:rFonts w:ascii="PT Astra Serif" w:hAnsi="PT Astra Serif"/>
          <w:sz w:val="24"/>
          <w:szCs w:val="24"/>
        </w:rPr>
        <w:t xml:space="preserve"> года, предшествующего году предоставления субсидий, </w:t>
      </w:r>
      <w:r w:rsidRPr="006A6FE3">
        <w:rPr>
          <w:rFonts w:ascii="PT Astra Serif" w:hAnsi="PT Astra Serif"/>
          <w:sz w:val="24"/>
          <w:szCs w:val="24"/>
        </w:rPr>
        <w:t>по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31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октября текущего года.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11. Субсидии предоставляются с учетом следующих условий:</w:t>
      </w:r>
    </w:p>
    <w:p w:rsidR="00B1655D" w:rsidRPr="006A6FE3" w:rsidRDefault="009D54C6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1) </w:t>
      </w:r>
      <w:r w:rsidR="00B1655D" w:rsidRPr="006A6FE3">
        <w:rPr>
          <w:rFonts w:ascii="PT Astra Serif" w:hAnsi="PT Astra Serif"/>
          <w:sz w:val="24"/>
          <w:szCs w:val="24"/>
        </w:rPr>
        <w:t xml:space="preserve">возмещение затрат, предъявляемых к возмещению за </w:t>
      </w:r>
      <w:proofErr w:type="spellStart"/>
      <w:r w:rsidR="00B1655D" w:rsidRPr="006A6FE3">
        <w:rPr>
          <w:rFonts w:ascii="PT Astra Serif" w:hAnsi="PT Astra Serif"/>
          <w:sz w:val="24"/>
          <w:szCs w:val="24"/>
        </w:rPr>
        <w:t>счет</w:t>
      </w:r>
      <w:proofErr w:type="spellEnd"/>
      <w:r w:rsidR="00B1655D" w:rsidRPr="006A6FE3">
        <w:rPr>
          <w:rFonts w:ascii="PT Astra Serif" w:hAnsi="PT Astra Serif"/>
          <w:sz w:val="24"/>
          <w:szCs w:val="24"/>
        </w:rPr>
        <w:t xml:space="preserve"> средств субсидий, не</w:t>
      </w:r>
      <w:r w:rsidR="004A10E4">
        <w:rPr>
          <w:rFonts w:ascii="PT Astra Serif" w:hAnsi="PT Astra Serif"/>
          <w:sz w:val="24"/>
          <w:szCs w:val="24"/>
        </w:rPr>
        <w:t> </w:t>
      </w:r>
      <w:r w:rsidR="00B1655D" w:rsidRPr="006A6FE3">
        <w:rPr>
          <w:rFonts w:ascii="PT Astra Serif" w:hAnsi="PT Astra Serif"/>
          <w:sz w:val="24"/>
          <w:szCs w:val="24"/>
        </w:rPr>
        <w:t xml:space="preserve"> осуществляется за </w:t>
      </w:r>
      <w:proofErr w:type="spellStart"/>
      <w:r w:rsidR="00B1655D" w:rsidRPr="006A6FE3">
        <w:rPr>
          <w:rFonts w:ascii="PT Astra Serif" w:hAnsi="PT Astra Serif"/>
          <w:sz w:val="24"/>
          <w:szCs w:val="24"/>
        </w:rPr>
        <w:t>счет</w:t>
      </w:r>
      <w:proofErr w:type="spellEnd"/>
      <w:r w:rsidR="00B1655D" w:rsidRPr="006A6FE3">
        <w:rPr>
          <w:rFonts w:ascii="PT Astra Serif" w:hAnsi="PT Astra Serif"/>
          <w:sz w:val="24"/>
          <w:szCs w:val="24"/>
        </w:rPr>
        <w:t xml:space="preserve"> иных направлений государственной поддержки в рамках государственной программы «Развитие сельского хозяйства, рынков сырья и</w:t>
      </w:r>
      <w:r w:rsidR="004A10E4">
        <w:rPr>
          <w:rFonts w:ascii="PT Astra Serif" w:hAnsi="PT Astra Serif"/>
          <w:sz w:val="24"/>
          <w:szCs w:val="24"/>
        </w:rPr>
        <w:t> </w:t>
      </w:r>
      <w:r w:rsidR="00B1655D" w:rsidRPr="006A6FE3">
        <w:rPr>
          <w:rFonts w:ascii="PT Astra Serif" w:hAnsi="PT Astra Serif"/>
          <w:sz w:val="24"/>
          <w:szCs w:val="24"/>
        </w:rPr>
        <w:t xml:space="preserve">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области»; </w:t>
      </w:r>
      <w:proofErr w:type="gramEnd"/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в соглашение о предоставлении субсидии</w:t>
      </w:r>
      <w:r w:rsidR="008E7D9F"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по направлению, указанному в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подпункте 2) пункта 2 настоящего Порядка, обязательно включается запрет в течение трех лет на реализацию, передачу в аренду и (или) отчуждение имущества, возмещение части затрат на приобретение которого осуществлено за счет средств субсидии;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3)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повторное предоставление субсидий в целях возмещения одних и тех же затрат не допускается;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4)</w:t>
      </w:r>
      <w:r w:rsidR="009D54C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предоставление отчетности о финансово-экономическом состоянии товаропроизводителей агропромышленного комплекса по формам, устанавливаемым Министерством сельского хозяйства Российской Федерации (для КФХ и ИП);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5)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субсидии по направлению, предусмотренному подпунктом 2) пункта 2 настоящего Порядка, предоставляются получателям субсидии, являющимся КФХ и ИП</w:t>
      </w:r>
      <w:r w:rsidR="0095514E" w:rsidRPr="006A6FE3">
        <w:rPr>
          <w:rFonts w:ascii="PT Astra Serif" w:hAnsi="PT Astra Serif"/>
          <w:sz w:val="24"/>
          <w:szCs w:val="24"/>
        </w:rPr>
        <w:t>,</w:t>
      </w:r>
      <w:r w:rsidRPr="006A6FE3">
        <w:rPr>
          <w:rFonts w:ascii="PT Astra Serif" w:hAnsi="PT Astra Serif"/>
          <w:sz w:val="24"/>
          <w:szCs w:val="24"/>
        </w:rPr>
        <w:t xml:space="preserve"> при условии увеличения численности поголовья коров или сельскохозяйственных животных в отчетном году по отношению к году, предшествующему отчетному году.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95514E" w:rsidRPr="006A6FE3">
        <w:rPr>
          <w:rFonts w:ascii="PT Astra Serif" w:hAnsi="PT Astra Serif"/>
          <w:sz w:val="24"/>
          <w:szCs w:val="24"/>
        </w:rPr>
        <w:t>2</w:t>
      </w:r>
      <w:r w:rsidR="009D490D" w:rsidRPr="006A6FE3">
        <w:rPr>
          <w:rFonts w:ascii="PT Astra Serif" w:hAnsi="PT Astra Serif"/>
          <w:sz w:val="24"/>
          <w:szCs w:val="24"/>
        </w:rPr>
        <w:t>. </w:t>
      </w:r>
      <w:r w:rsidRPr="006A6FE3">
        <w:rPr>
          <w:rFonts w:ascii="PT Astra Serif" w:hAnsi="PT Astra Serif"/>
          <w:sz w:val="24"/>
          <w:szCs w:val="24"/>
        </w:rPr>
        <w:t>Органы местного самоуправления перечисляют субсидии на счета получателей субсидий, открытые в кредитной организации, на основании сводного реестра получателей субсидий, составленного по форме, устанавливаемой органами местного самоуправления.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Орган местного самоуправления представляет в Департамент сведения о затратах, на возмещение части которых предоставлены субсидии КФХ и ИП по направлению, указанному в подпункте 2) пункта 2 настоящего Порядка, в течение 5 рабочих дней со дня перечисления субсидии.</w:t>
      </w:r>
    </w:p>
    <w:p w:rsidR="00AD535C" w:rsidRPr="006A6FE3" w:rsidRDefault="00AD535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890B58" w:rsidRPr="006A6FE3">
        <w:rPr>
          <w:rFonts w:ascii="PT Astra Serif" w:hAnsi="PT Astra Serif"/>
          <w:sz w:val="24"/>
          <w:szCs w:val="24"/>
        </w:rPr>
        <w:t>3</w:t>
      </w:r>
      <w:r w:rsidRPr="006A6FE3">
        <w:rPr>
          <w:rFonts w:ascii="PT Astra Serif" w:hAnsi="PT Astra Serif"/>
          <w:sz w:val="24"/>
          <w:szCs w:val="24"/>
        </w:rPr>
        <w:t>.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Результатом предоставления субсидии является сохранение или увеличение поголовья сельскохозяйственных животных получателями субсидии.</w:t>
      </w:r>
    </w:p>
    <w:p w:rsidR="00AD535C" w:rsidRPr="006A6FE3" w:rsidRDefault="00AD535C" w:rsidP="00963B29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>Показателем, необходимым для достижения результата предоставления субсидии, является численность поголовья сельскохозяйственных животных у получателей субсидии (условных голов).</w:t>
      </w:r>
      <w:r w:rsidR="00706F18" w:rsidRPr="006A6FE3">
        <w:rPr>
          <w:rFonts w:ascii="PT Astra Serif" w:hAnsi="PT Astra Serif"/>
        </w:rPr>
        <w:t xml:space="preserve"> </w:t>
      </w:r>
    </w:p>
    <w:p w:rsidR="00AD535C" w:rsidRPr="006A6FE3" w:rsidRDefault="00AD535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Значения показателей, необходимых для достижения результата предоставления субсидии, устанавливаются в соглашении</w:t>
      </w:r>
      <w:r w:rsidR="008E7D9F" w:rsidRPr="006A6FE3">
        <w:rPr>
          <w:rFonts w:ascii="PT Astra Serif" w:hAnsi="PT Astra Serif"/>
          <w:sz w:val="24"/>
          <w:szCs w:val="24"/>
        </w:rPr>
        <w:t xml:space="preserve"> о предоставлении субсидии</w:t>
      </w:r>
      <w:r w:rsidRPr="006A6FE3">
        <w:rPr>
          <w:rFonts w:ascii="PT Astra Serif" w:hAnsi="PT Astra Serif"/>
          <w:sz w:val="24"/>
          <w:szCs w:val="24"/>
        </w:rPr>
        <w:t>.</w:t>
      </w:r>
    </w:p>
    <w:p w:rsidR="00AD535C" w:rsidRPr="006A6FE3" w:rsidRDefault="00AD535C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Оценка достижения значений показателей, необходимых для достижения результата предоставления субсидии, осуществляется органом местного самоуправления в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соответствии с методикой, определяемой Департаментом.</w:t>
      </w:r>
    </w:p>
    <w:p w:rsidR="00B1655D" w:rsidRPr="006A6FE3" w:rsidRDefault="0095514E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14</w:t>
      </w:r>
      <w:r w:rsidR="00B1655D" w:rsidRPr="006A6FE3">
        <w:rPr>
          <w:rFonts w:ascii="PT Astra Serif" w:hAnsi="PT Astra Serif"/>
          <w:sz w:val="24"/>
          <w:szCs w:val="24"/>
        </w:rPr>
        <w:t>.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="00B1655D" w:rsidRPr="006A6FE3">
        <w:rPr>
          <w:rFonts w:ascii="PT Astra Serif" w:hAnsi="PT Astra Serif"/>
          <w:sz w:val="24"/>
          <w:szCs w:val="24"/>
        </w:rPr>
        <w:t>Документами, подтверждающими достижение получателем субсидии результата предоставления субсидии, являются: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отчет по форме №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3-фермер «Сведения о производстве продукции животноводства и поголовье скота» или №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24-СХ «Сведения о состоянии животноводства» за отчетный год;</w:t>
      </w: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2)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выписка из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по состоянию на 1 января года, следующего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годом, по форме, устанавливаемой Департаментом (с 1 января 2027 года </w:t>
      </w:r>
      <w:r w:rsidR="009D490D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выписка из электронной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по состоянию на 1 января года, следующего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годом, по подразделам </w:t>
      </w:r>
      <w:proofErr w:type="spellStart"/>
      <w:r w:rsidRPr="006A6FE3">
        <w:rPr>
          <w:rFonts w:ascii="PT Astra Serif" w:hAnsi="PT Astra Serif"/>
          <w:sz w:val="24"/>
          <w:szCs w:val="24"/>
        </w:rPr>
        <w:t>похозяйственной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книги 1.1 </w:t>
      </w:r>
      <w:r w:rsidR="002C431D">
        <w:rPr>
          <w:rFonts w:ascii="PT Astra Serif" w:hAnsi="PT Astra Serif"/>
          <w:sz w:val="24"/>
          <w:szCs w:val="24"/>
        </w:rPr>
        <w:t>«К</w:t>
      </w:r>
      <w:r w:rsidRPr="006A6FE3">
        <w:rPr>
          <w:rFonts w:ascii="PT Astra Serif" w:hAnsi="PT Astra Serif"/>
          <w:sz w:val="24"/>
          <w:szCs w:val="24"/>
        </w:rPr>
        <w:t xml:space="preserve">раткая информация о </w:t>
      </w:r>
      <w:proofErr w:type="spellStart"/>
      <w:r w:rsidRPr="006A6FE3">
        <w:rPr>
          <w:rFonts w:ascii="PT Astra Serif" w:hAnsi="PT Astra Serif"/>
          <w:sz w:val="24"/>
          <w:szCs w:val="24"/>
        </w:rPr>
        <w:t>ЛПХ</w:t>
      </w:r>
      <w:proofErr w:type="spellEnd"/>
      <w:r w:rsidR="002C431D">
        <w:rPr>
          <w:rFonts w:ascii="PT Astra Serif" w:hAnsi="PT Astra Serif"/>
          <w:sz w:val="24"/>
          <w:szCs w:val="24"/>
        </w:rPr>
        <w:t>»</w:t>
      </w:r>
      <w:r w:rsidRPr="006A6FE3">
        <w:rPr>
          <w:rFonts w:ascii="PT Astra Serif" w:hAnsi="PT Astra Serif"/>
          <w:sz w:val="24"/>
          <w:szCs w:val="24"/>
        </w:rPr>
        <w:t xml:space="preserve">, 1.4 </w:t>
      </w:r>
      <w:r w:rsidR="002C431D">
        <w:rPr>
          <w:rFonts w:ascii="PT Astra Serif" w:hAnsi="PT Astra Serif"/>
          <w:sz w:val="24"/>
          <w:szCs w:val="24"/>
        </w:rPr>
        <w:t>«К</w:t>
      </w:r>
      <w:r w:rsidRPr="006A6FE3">
        <w:rPr>
          <w:rFonts w:ascii="PT Astra Serif" w:hAnsi="PT Astra Serif"/>
          <w:sz w:val="24"/>
          <w:szCs w:val="24"/>
        </w:rPr>
        <w:t>оличество сельскохозяйственных животных, птицы и</w:t>
      </w:r>
      <w:r w:rsidR="004A10E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пчелосемей</w:t>
      </w:r>
      <w:r w:rsidR="002C431D">
        <w:rPr>
          <w:rFonts w:ascii="PT Astra Serif" w:hAnsi="PT Astra Serif"/>
          <w:sz w:val="24"/>
          <w:szCs w:val="24"/>
        </w:rPr>
        <w:t>»</w:t>
      </w:r>
      <w:r w:rsidRPr="006A6FE3">
        <w:rPr>
          <w:rFonts w:ascii="PT Astra Serif" w:hAnsi="PT Astra Serif"/>
          <w:sz w:val="24"/>
          <w:szCs w:val="24"/>
        </w:rPr>
        <w:t>).</w:t>
      </w:r>
      <w:proofErr w:type="gramEnd"/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95514E" w:rsidRPr="006A6FE3">
        <w:rPr>
          <w:rFonts w:ascii="PT Astra Serif" w:hAnsi="PT Astra Serif"/>
          <w:sz w:val="24"/>
          <w:szCs w:val="24"/>
        </w:rPr>
        <w:t>5</w:t>
      </w:r>
      <w:r w:rsidRPr="006A6FE3">
        <w:rPr>
          <w:rFonts w:ascii="PT Astra Serif" w:hAnsi="PT Astra Serif"/>
          <w:sz w:val="24"/>
          <w:szCs w:val="24"/>
        </w:rPr>
        <w:t>.</w:t>
      </w:r>
      <w:r w:rsidR="009D490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Финансовое обеспечение затрат, предусмотренных настоящим Порядком, осуществляется в пределах лимитов бюджетных обязательств, доведенных до органа местного самоуправления.</w:t>
      </w:r>
    </w:p>
    <w:p w:rsidR="0095514E" w:rsidRPr="006A6FE3" w:rsidRDefault="0095514E" w:rsidP="00963B29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 xml:space="preserve">В случае выделения дополнительных бюджетных ассигнований из областного бюджета их распределение осуществляется между местными бюджетами, имеющими дополнительную потребность в субвенциях для осуществления отдельных государственных полномочий по осуществлению государственной поддержки сельскохозяйственного производства, пропорционально удельному весу дополнительной потребности органа местного самоуправления в субвенциях для предоставления субсидии на указанные цели в общем объеме дополнительной потребности органов местного самоуправления. </w:t>
      </w:r>
      <w:proofErr w:type="gramEnd"/>
    </w:p>
    <w:p w:rsidR="0095514E" w:rsidRPr="006A6FE3" w:rsidRDefault="0095514E" w:rsidP="00963B29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Информация о дополнительной потребности в субвенциях формируется </w:t>
      </w:r>
      <w:r w:rsidR="009D490D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на основании письменных обращений органов местного самоуправления.</w:t>
      </w:r>
    </w:p>
    <w:p w:rsidR="0095514E" w:rsidRPr="006A6FE3" w:rsidRDefault="0095514E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B1655D" w:rsidRPr="006A6FE3" w:rsidRDefault="00B1655D" w:rsidP="00963B29">
      <w:pPr>
        <w:jc w:val="both"/>
        <w:rPr>
          <w:rFonts w:ascii="PT Astra Serif" w:hAnsi="PT Astra Serif"/>
          <w:sz w:val="24"/>
          <w:szCs w:val="24"/>
        </w:rPr>
      </w:pPr>
    </w:p>
    <w:p w:rsidR="00890B58" w:rsidRPr="006A6FE3" w:rsidRDefault="00890B58" w:rsidP="00963B29">
      <w:pPr>
        <w:ind w:left="3969" w:firstLine="0"/>
        <w:jc w:val="both"/>
        <w:rPr>
          <w:rFonts w:ascii="PT Astra Serif" w:hAnsi="PT Astra Serif"/>
          <w:sz w:val="24"/>
          <w:szCs w:val="24"/>
        </w:rPr>
      </w:pPr>
    </w:p>
    <w:p w:rsidR="008C49A1" w:rsidRPr="00DF0596" w:rsidRDefault="00DD59B8" w:rsidP="00DF0596">
      <w:pPr>
        <w:ind w:left="4962" w:firstLine="0"/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4"/>
          <w:szCs w:val="24"/>
        </w:rPr>
        <w:br w:type="column"/>
      </w:r>
      <w:r w:rsidR="008C49A1" w:rsidRPr="00DF0596">
        <w:rPr>
          <w:rFonts w:ascii="PT Astra Serif" w:hAnsi="PT Astra Serif"/>
          <w:sz w:val="20"/>
        </w:rPr>
        <w:t>Приложение № 1</w:t>
      </w:r>
    </w:p>
    <w:p w:rsidR="008C49A1" w:rsidRPr="00DF0596" w:rsidRDefault="008C49A1" w:rsidP="00DF0596">
      <w:pPr>
        <w:ind w:left="4962" w:firstLine="0"/>
        <w:jc w:val="both"/>
        <w:rPr>
          <w:rFonts w:ascii="PT Astra Serif" w:hAnsi="PT Astra Serif"/>
          <w:sz w:val="20"/>
        </w:rPr>
      </w:pPr>
      <w:r w:rsidRPr="00DF0596">
        <w:rPr>
          <w:rFonts w:ascii="PT Astra Serif" w:hAnsi="PT Astra Serif"/>
          <w:sz w:val="20"/>
        </w:rPr>
        <w:t>к Порядку предоставления из местных бюджетов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 источником финансового обеспечения которых являются субвенции из областного бюджета местным бюджетам</w:t>
      </w:r>
    </w:p>
    <w:p w:rsidR="008C49A1" w:rsidRPr="006A6FE3" w:rsidRDefault="008C49A1" w:rsidP="00963B29">
      <w:pPr>
        <w:ind w:left="4536" w:firstLine="0"/>
        <w:jc w:val="both"/>
        <w:rPr>
          <w:rFonts w:ascii="PT Astra Serif" w:hAnsi="PT Astra Serif"/>
          <w:sz w:val="24"/>
          <w:szCs w:val="24"/>
        </w:rPr>
      </w:pPr>
    </w:p>
    <w:p w:rsidR="008C49A1" w:rsidRPr="006A6FE3" w:rsidRDefault="008C49A1" w:rsidP="00781EA3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6A6FE3">
        <w:rPr>
          <w:rFonts w:ascii="PT Astra Serif" w:hAnsi="PT Astra Serif"/>
          <w:bCs/>
          <w:sz w:val="24"/>
          <w:szCs w:val="24"/>
        </w:rPr>
        <w:t xml:space="preserve">Требования по наличию поголовья коров или сельскохозяйственных животных </w:t>
      </w:r>
      <w:r w:rsidR="00781EA3" w:rsidRPr="006A6FE3">
        <w:rPr>
          <w:rFonts w:ascii="PT Astra Serif" w:hAnsi="PT Astra Serif"/>
          <w:bCs/>
          <w:sz w:val="24"/>
          <w:szCs w:val="24"/>
        </w:rPr>
        <w:br/>
      </w:r>
      <w:r w:rsidRPr="006A6FE3">
        <w:rPr>
          <w:rFonts w:ascii="PT Astra Serif" w:hAnsi="PT Astra Serif"/>
          <w:bCs/>
          <w:sz w:val="24"/>
          <w:szCs w:val="24"/>
        </w:rPr>
        <w:t>у получателей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p w:rsidR="008C49A1" w:rsidRPr="006A6FE3" w:rsidRDefault="008C49A1" w:rsidP="00963B29">
      <w:pPr>
        <w:jc w:val="both"/>
        <w:rPr>
          <w:rFonts w:ascii="PT Astra Serif" w:hAnsi="PT Astra Serif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3402"/>
      </w:tblGrid>
      <w:tr w:rsidR="00DB23CD" w:rsidRPr="006A6FE3" w:rsidTr="00EC7BEE">
        <w:tc>
          <w:tcPr>
            <w:tcW w:w="3681" w:type="dxa"/>
            <w:shd w:val="clear" w:color="auto" w:fill="auto"/>
            <w:vAlign w:val="center"/>
          </w:tcPr>
          <w:p w:rsidR="008C49A1" w:rsidRPr="00DF0596" w:rsidRDefault="008C49A1" w:rsidP="00EC7B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>Категория получателей субсидий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49A1" w:rsidRPr="00DF0596" w:rsidRDefault="008C49A1" w:rsidP="00DF05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Требования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по наличию поголовья коров у получателей субсидий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>на возмещение части затрат на содержание коров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49A1" w:rsidRPr="00DF0596" w:rsidRDefault="008C49A1" w:rsidP="00EC7BEE">
            <w:pPr>
              <w:ind w:firstLine="5"/>
              <w:jc w:val="center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>Требования по наличию поголовья</w:t>
            </w:r>
            <w:r w:rsidR="008E4E6A" w:rsidRPr="00DF0596">
              <w:rPr>
                <w:rFonts w:ascii="PT Astra Serif" w:hAnsi="PT Astra Serif"/>
                <w:sz w:val="20"/>
              </w:rPr>
              <w:t xml:space="preserve"> </w:t>
            </w:r>
            <w:r w:rsidRPr="00DF0596">
              <w:rPr>
                <w:rFonts w:ascii="PT Astra Serif" w:hAnsi="PT Astra Serif"/>
                <w:sz w:val="20"/>
              </w:rPr>
              <w:t xml:space="preserve">сельскохозяйственных животных </w:t>
            </w:r>
            <w:r w:rsidR="00EC7BEE" w:rsidRP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у получателей субсидий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на возмещение части затрат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на техническое оснащение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>и технологическую модернизацию</w:t>
            </w:r>
          </w:p>
        </w:tc>
      </w:tr>
      <w:tr w:rsidR="00DB23CD" w:rsidRPr="006A6FE3" w:rsidTr="00DB23CD">
        <w:tc>
          <w:tcPr>
            <w:tcW w:w="3681" w:type="dxa"/>
            <w:shd w:val="clear" w:color="auto" w:fill="auto"/>
          </w:tcPr>
          <w:p w:rsidR="008C49A1" w:rsidRPr="00DF0596" w:rsidRDefault="008C49A1" w:rsidP="00DF059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proofErr w:type="gramStart"/>
            <w:r w:rsidRPr="00DF0596">
              <w:rPr>
                <w:rFonts w:ascii="PT Astra Serif" w:hAnsi="PT Astra Serif"/>
                <w:sz w:val="20"/>
              </w:rPr>
              <w:t xml:space="preserve">Граждане, ведущие личное подсобное хозяйство в </w:t>
            </w:r>
            <w:r w:rsidR="001D1D9C" w:rsidRPr="00DF0596">
              <w:rPr>
                <w:rFonts w:ascii="PT Astra Serif" w:hAnsi="PT Astra Serif"/>
                <w:sz w:val="20"/>
              </w:rPr>
              <w:t xml:space="preserve">муниципальных </w:t>
            </w:r>
            <w:r w:rsidR="00DF0596">
              <w:rPr>
                <w:rFonts w:ascii="PT Astra Serif" w:hAnsi="PT Astra Serif"/>
                <w:sz w:val="20"/>
              </w:rPr>
              <w:t>о</w:t>
            </w:r>
            <w:r w:rsidR="001D1D9C" w:rsidRPr="00DF0596">
              <w:rPr>
                <w:rFonts w:ascii="PT Astra Serif" w:hAnsi="PT Astra Serif"/>
                <w:sz w:val="20"/>
              </w:rPr>
              <w:t xml:space="preserve">бразованиях, относящихся к </w:t>
            </w:r>
            <w:r w:rsidRPr="00DF0596">
              <w:rPr>
                <w:rFonts w:ascii="PT Astra Serif" w:hAnsi="PT Astra Serif"/>
                <w:sz w:val="20"/>
              </w:rPr>
              <w:t>местностя</w:t>
            </w:r>
            <w:r w:rsidR="001D1D9C" w:rsidRPr="00DF0596">
              <w:rPr>
                <w:rFonts w:ascii="PT Astra Serif" w:hAnsi="PT Astra Serif"/>
                <w:sz w:val="20"/>
              </w:rPr>
              <w:t>м</w:t>
            </w:r>
            <w:r w:rsidRPr="00DF0596">
              <w:rPr>
                <w:rFonts w:ascii="PT Astra Serif" w:hAnsi="PT Astra Serif"/>
                <w:sz w:val="20"/>
              </w:rPr>
              <w:t>, приравненны</w:t>
            </w:r>
            <w:r w:rsidR="001D1D9C" w:rsidRPr="00DF0596">
              <w:rPr>
                <w:rFonts w:ascii="PT Astra Serif" w:hAnsi="PT Astra Serif"/>
                <w:sz w:val="20"/>
              </w:rPr>
              <w:t>м</w:t>
            </w:r>
            <w:r w:rsidRPr="00DF0596">
              <w:rPr>
                <w:rFonts w:ascii="PT Astra Serif" w:hAnsi="PT Astra Serif"/>
                <w:sz w:val="20"/>
              </w:rPr>
              <w:t xml:space="preserve"> к районам Крайнего Севера по перечню, утвержденному постановлением Правительства Российской Федерации </w:t>
            </w:r>
            <w:r w:rsidR="00B73866" w:rsidRP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от 16.11.2021 № 1946 </w:t>
            </w:r>
            <w:r w:rsidR="00A2073A" w:rsidRPr="00DF0596">
              <w:rPr>
                <w:rFonts w:ascii="PT Astra Serif" w:hAnsi="PT Astra Serif"/>
                <w:sz w:val="20"/>
              </w:rPr>
              <w:t>«</w:t>
            </w:r>
            <w:r w:rsidRPr="00DF0596">
              <w:rPr>
                <w:rFonts w:ascii="PT Astra Serif" w:hAnsi="PT Astra Serif"/>
                <w:sz w:val="20"/>
              </w:rPr>
              <w:t>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</w:t>
            </w:r>
            <w:proofErr w:type="gramEnd"/>
            <w:r w:rsidRPr="00DF0596">
              <w:rPr>
                <w:rFonts w:ascii="PT Astra Serif" w:hAnsi="PT Astra Serif"/>
                <w:sz w:val="20"/>
              </w:rPr>
              <w:t xml:space="preserve"> актов Правительства Российской Федерации </w:t>
            </w:r>
            <w:r w:rsidR="008854D0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 xml:space="preserve">и признании не </w:t>
            </w:r>
            <w:proofErr w:type="gramStart"/>
            <w:r w:rsidRPr="00DF0596">
              <w:rPr>
                <w:rFonts w:ascii="PT Astra Serif" w:hAnsi="PT Astra Serif"/>
                <w:sz w:val="20"/>
              </w:rPr>
              <w:t>действующими</w:t>
            </w:r>
            <w:proofErr w:type="gramEnd"/>
            <w:r w:rsidRPr="00DF0596">
              <w:rPr>
                <w:rFonts w:ascii="PT Astra Serif" w:hAnsi="PT Astra Serif"/>
                <w:sz w:val="20"/>
              </w:rPr>
              <w:t xml:space="preserve"> </w:t>
            </w:r>
            <w:r w:rsid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>на территории Российской Федерации некоторых актов Совета Министров СССР</w:t>
            </w:r>
            <w:r w:rsidR="001D1D9C" w:rsidRPr="00DF0596">
              <w:rPr>
                <w:rFonts w:ascii="PT Astra Serif" w:hAnsi="PT Astra Serif"/>
                <w:sz w:val="20"/>
              </w:rPr>
              <w:t>»</w:t>
            </w:r>
            <w:r w:rsidRPr="00DF0596">
              <w:rPr>
                <w:rFonts w:ascii="PT Astra Serif" w:hAnsi="PT Astra Serif"/>
                <w:sz w:val="20"/>
              </w:rPr>
              <w:t xml:space="preserve"> (далее</w:t>
            </w:r>
            <w:r w:rsidR="00DF0596">
              <w:rPr>
                <w:rFonts w:ascii="PT Astra Serif" w:hAnsi="PT Astra Serif"/>
                <w:sz w:val="20"/>
              </w:rPr>
              <w:t>   </w:t>
            </w:r>
            <w:r w:rsidRPr="00DF0596">
              <w:rPr>
                <w:rFonts w:ascii="PT Astra Serif" w:hAnsi="PT Astra Serif"/>
                <w:sz w:val="20"/>
              </w:rPr>
              <w:t>–</w:t>
            </w:r>
            <w:r w:rsidR="00DF0596">
              <w:rPr>
                <w:rFonts w:ascii="PT Astra Serif" w:hAnsi="PT Astra Serif"/>
                <w:sz w:val="20"/>
              </w:rPr>
              <w:t>   </w:t>
            </w:r>
            <w:r w:rsidRPr="00DF0596">
              <w:rPr>
                <w:rFonts w:ascii="PT Astra Serif" w:hAnsi="PT Astra Serif"/>
                <w:sz w:val="20"/>
              </w:rPr>
              <w:t xml:space="preserve">местности, приравненные к районам Крайнего Севера) </w:t>
            </w:r>
          </w:p>
        </w:tc>
        <w:tc>
          <w:tcPr>
            <w:tcW w:w="2268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>Не менее 2 голов коров</w:t>
            </w:r>
          </w:p>
        </w:tc>
        <w:tc>
          <w:tcPr>
            <w:tcW w:w="3402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Не менее 2 голов коров или не менее 10 условных голов </w:t>
            </w:r>
            <w:r w:rsidR="0097089F" w:rsidRPr="00DF0596">
              <w:rPr>
                <w:rFonts w:ascii="PT Astra Serif" w:hAnsi="PT Astra Serif"/>
                <w:sz w:val="20"/>
              </w:rPr>
              <w:t xml:space="preserve">иных видов </w:t>
            </w:r>
            <w:r w:rsidRPr="00DF0596">
              <w:rPr>
                <w:rFonts w:ascii="PT Astra Serif" w:hAnsi="PT Astra Serif"/>
                <w:sz w:val="20"/>
              </w:rPr>
              <w:t>сельскохозяйственных животных (коровы, лошади, прочий крупный рогатый скот, овцы, козы, пчелосемьи) ¹</w:t>
            </w:r>
          </w:p>
        </w:tc>
      </w:tr>
      <w:tr w:rsidR="00DB23CD" w:rsidRPr="006A6FE3" w:rsidTr="00DB23CD">
        <w:tc>
          <w:tcPr>
            <w:tcW w:w="3681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Граждане, ведущие личное подсобное хозяйство в муниципальных образованиях, не </w:t>
            </w:r>
            <w:r w:rsidR="001D1D9C" w:rsidRPr="00DF0596">
              <w:rPr>
                <w:rFonts w:ascii="PT Astra Serif" w:hAnsi="PT Astra Serif"/>
                <w:sz w:val="20"/>
              </w:rPr>
              <w:t>относящихся к местностям, приравненным к районам Крайнего Севера</w:t>
            </w:r>
          </w:p>
        </w:tc>
        <w:tc>
          <w:tcPr>
            <w:tcW w:w="2268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>Не менее 3 голов коров</w:t>
            </w:r>
          </w:p>
        </w:tc>
        <w:tc>
          <w:tcPr>
            <w:tcW w:w="3402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Не менее 3 голов коров или не менее 10 условных голов </w:t>
            </w:r>
            <w:r w:rsidR="0097089F" w:rsidRPr="00DF0596">
              <w:rPr>
                <w:rFonts w:ascii="PT Astra Serif" w:hAnsi="PT Astra Serif"/>
                <w:sz w:val="20"/>
              </w:rPr>
              <w:t xml:space="preserve">иных видов </w:t>
            </w:r>
            <w:r w:rsidRPr="00DF0596">
              <w:rPr>
                <w:rFonts w:ascii="PT Astra Serif" w:hAnsi="PT Astra Serif"/>
                <w:sz w:val="20"/>
              </w:rPr>
              <w:t>сельскохозяйственных животных (коровы, лошади, прочий крупный рогатый скот, овцы, козы, пчелосемьи) ¹</w:t>
            </w:r>
          </w:p>
        </w:tc>
      </w:tr>
      <w:tr w:rsidR="00DB23CD" w:rsidRPr="006A6FE3" w:rsidTr="00DB23CD">
        <w:tc>
          <w:tcPr>
            <w:tcW w:w="3681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Крестьянские (фермерские) хозяйства </w:t>
            </w:r>
            <w:r w:rsidR="009C36FC" w:rsidRPr="00DF0596">
              <w:rPr>
                <w:rFonts w:ascii="PT Astra Serif" w:hAnsi="PT Astra Serif"/>
                <w:sz w:val="20"/>
              </w:rPr>
              <w:br/>
            </w:r>
            <w:r w:rsidRPr="00DF0596">
              <w:rPr>
                <w:rFonts w:ascii="PT Astra Serif" w:hAnsi="PT Astra Serif"/>
                <w:sz w:val="20"/>
              </w:rPr>
              <w:t>и индивидуальные предприниматели, являющиеся сельскохозяйственными товаропроизводителями</w:t>
            </w:r>
          </w:p>
        </w:tc>
        <w:tc>
          <w:tcPr>
            <w:tcW w:w="2268" w:type="dxa"/>
            <w:shd w:val="clear" w:color="auto" w:fill="auto"/>
          </w:tcPr>
          <w:p w:rsidR="008C49A1" w:rsidRPr="00DF0596" w:rsidRDefault="0097089F" w:rsidP="00DF059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Не менее 5 голов коров (но </w:t>
            </w:r>
            <w:r w:rsidR="008C49A1" w:rsidRPr="00DF0596">
              <w:rPr>
                <w:rFonts w:ascii="PT Astra Serif" w:hAnsi="PT Astra Serif"/>
                <w:sz w:val="20"/>
              </w:rPr>
              <w:t xml:space="preserve">не более 59 голов </w:t>
            </w:r>
            <w:r w:rsidRPr="00DF0596">
              <w:rPr>
                <w:rFonts w:ascii="PT Astra Serif" w:hAnsi="PT Astra Serif"/>
                <w:sz w:val="20"/>
              </w:rPr>
              <w:t xml:space="preserve">маточного </w:t>
            </w:r>
            <w:r w:rsidR="008C49A1" w:rsidRPr="00DF0596">
              <w:rPr>
                <w:rFonts w:ascii="PT Astra Serif" w:hAnsi="PT Astra Serif"/>
                <w:sz w:val="20"/>
              </w:rPr>
              <w:t xml:space="preserve">товарного поголовья </w:t>
            </w:r>
            <w:r w:rsidRPr="00DF0596">
              <w:rPr>
                <w:rFonts w:ascii="PT Astra Serif" w:hAnsi="PT Astra Serif"/>
                <w:sz w:val="20"/>
              </w:rPr>
              <w:t>крупного рогатого скота</w:t>
            </w:r>
            <w:r w:rsidR="001D1D9C" w:rsidRPr="00DF0596">
              <w:rPr>
                <w:rFonts w:ascii="PT Astra Serif" w:hAnsi="PT Astra Serif"/>
                <w:sz w:val="20"/>
              </w:rPr>
              <w:t xml:space="preserve"> </w:t>
            </w:r>
            <w:r w:rsidR="008C49A1" w:rsidRPr="00DF0596">
              <w:rPr>
                <w:rFonts w:ascii="PT Astra Serif" w:hAnsi="PT Astra Serif"/>
                <w:sz w:val="20"/>
              </w:rPr>
              <w:t>специализированных мясных пород</w:t>
            </w:r>
            <w:r w:rsidRPr="00DF0596">
              <w:rPr>
                <w:rFonts w:ascii="PT Astra Serif" w:hAnsi="PT Astra Serif"/>
                <w:sz w:val="20"/>
              </w:rPr>
              <w:t>, за исключением племенных животных)</w:t>
            </w:r>
          </w:p>
        </w:tc>
        <w:tc>
          <w:tcPr>
            <w:tcW w:w="3402" w:type="dxa"/>
            <w:shd w:val="clear" w:color="auto" w:fill="auto"/>
          </w:tcPr>
          <w:p w:rsidR="008C49A1" w:rsidRPr="00DF0596" w:rsidRDefault="008C49A1" w:rsidP="00963B2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DF0596">
              <w:rPr>
                <w:rFonts w:ascii="PT Astra Serif" w:hAnsi="PT Astra Serif"/>
                <w:sz w:val="20"/>
              </w:rPr>
              <w:t xml:space="preserve">Не менее 5 голов коров или не менее 10 условных голов </w:t>
            </w:r>
            <w:r w:rsidR="0097089F" w:rsidRPr="00DF0596">
              <w:rPr>
                <w:rFonts w:ascii="PT Astra Serif" w:hAnsi="PT Astra Serif"/>
                <w:sz w:val="20"/>
              </w:rPr>
              <w:t xml:space="preserve">иных видов </w:t>
            </w:r>
            <w:r w:rsidRPr="00DF0596">
              <w:rPr>
                <w:rFonts w:ascii="PT Astra Serif" w:hAnsi="PT Astra Serif"/>
                <w:sz w:val="20"/>
              </w:rPr>
              <w:t xml:space="preserve">сельскохозяйственных животных (коровы, лошади, прочий крупный рогатый скот, овцы, козы, пчелосемьи, птица всех видов) ¹ </w:t>
            </w:r>
          </w:p>
        </w:tc>
      </w:tr>
    </w:tbl>
    <w:p w:rsidR="001B3FD8" w:rsidRPr="006A6FE3" w:rsidRDefault="001B3FD8" w:rsidP="00963B29">
      <w:pPr>
        <w:jc w:val="both"/>
        <w:rPr>
          <w:rFonts w:ascii="PT Astra Serif" w:hAnsi="PT Astra Serif"/>
          <w:sz w:val="16"/>
          <w:szCs w:val="16"/>
        </w:rPr>
      </w:pPr>
    </w:p>
    <w:p w:rsidR="00A302ED" w:rsidRPr="006A6FE3" w:rsidRDefault="008C49A1" w:rsidP="00DF0596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0"/>
        </w:rPr>
        <w:t xml:space="preserve">¹ Коэффициент перевода в условные головы: коровы, лошади </w:t>
      </w:r>
      <w:r w:rsidR="001B3FD8" w:rsidRPr="006A6FE3">
        <w:rPr>
          <w:rFonts w:ascii="PT Astra Serif" w:hAnsi="PT Astra Serif"/>
          <w:sz w:val="20"/>
        </w:rPr>
        <w:t>–</w:t>
      </w:r>
      <w:r w:rsidRPr="006A6FE3">
        <w:rPr>
          <w:rFonts w:ascii="PT Astra Serif" w:hAnsi="PT Astra Serif"/>
          <w:sz w:val="20"/>
        </w:rPr>
        <w:t xml:space="preserve"> 1; прочий крупный рогатый </w:t>
      </w:r>
      <w:r w:rsidR="001B3FD8" w:rsidRPr="006A6FE3">
        <w:rPr>
          <w:rFonts w:ascii="PT Astra Serif" w:hAnsi="PT Astra Serif"/>
          <w:sz w:val="20"/>
        </w:rPr>
        <w:br/>
      </w:r>
      <w:r w:rsidRPr="006A6FE3">
        <w:rPr>
          <w:rFonts w:ascii="PT Astra Serif" w:hAnsi="PT Astra Serif"/>
          <w:sz w:val="20"/>
        </w:rPr>
        <w:t xml:space="preserve">скот </w:t>
      </w:r>
      <w:r w:rsidR="001B3FD8" w:rsidRPr="006A6FE3">
        <w:rPr>
          <w:rFonts w:ascii="PT Astra Serif" w:hAnsi="PT Astra Serif"/>
          <w:sz w:val="20"/>
        </w:rPr>
        <w:t>–</w:t>
      </w:r>
      <w:r w:rsidRPr="006A6FE3">
        <w:rPr>
          <w:rFonts w:ascii="PT Astra Serif" w:hAnsi="PT Astra Serif"/>
          <w:sz w:val="20"/>
        </w:rPr>
        <w:t xml:space="preserve"> 0,6; овцы, козы </w:t>
      </w:r>
      <w:r w:rsidR="001B3FD8" w:rsidRPr="006A6FE3">
        <w:rPr>
          <w:rFonts w:ascii="PT Astra Serif" w:hAnsi="PT Astra Serif"/>
          <w:sz w:val="20"/>
        </w:rPr>
        <w:t>–</w:t>
      </w:r>
      <w:r w:rsidRPr="006A6FE3">
        <w:rPr>
          <w:rFonts w:ascii="PT Astra Serif" w:hAnsi="PT Astra Serif"/>
          <w:sz w:val="20"/>
        </w:rPr>
        <w:t xml:space="preserve"> 0,1; пчелосемьи – 0,2; птица всех видов – 0,02.</w:t>
      </w:r>
      <w:r w:rsidR="00A302ED" w:rsidRPr="006A6FE3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</w:p>
    <w:p w:rsidR="00F15515" w:rsidRPr="006A6FE3" w:rsidRDefault="006A6FE3" w:rsidP="00927FCE">
      <w:pPr>
        <w:tabs>
          <w:tab w:val="left" w:pos="3969"/>
        </w:tabs>
        <w:ind w:left="5245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 w:rsidR="00F15515" w:rsidRPr="006A6FE3">
        <w:rPr>
          <w:rFonts w:ascii="PT Astra Serif" w:hAnsi="PT Astra Serif"/>
          <w:sz w:val="24"/>
          <w:szCs w:val="24"/>
        </w:rPr>
        <w:t>Приложение № 2</w:t>
      </w:r>
    </w:p>
    <w:p w:rsidR="00F15515" w:rsidRPr="006A6FE3" w:rsidRDefault="00F15515" w:rsidP="00927FCE">
      <w:pPr>
        <w:ind w:left="5245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Порядку предоставления из местных бюджетов субсидий на развитие личных подсобных хозяйств, развитие крестьянских (фермерских) хозяйств </w:t>
      </w:r>
      <w:r w:rsidR="00927FCE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и индивидуальных предпринимателей, являющихся сельскохозяйственными товаропроизводителями, источником финансового обеспечения которых являются субвенции из областного бюджета местным бюджетам</w:t>
      </w:r>
    </w:p>
    <w:p w:rsidR="003503FF" w:rsidRPr="006A6FE3" w:rsidRDefault="003503FF" w:rsidP="00963B29">
      <w:pPr>
        <w:ind w:left="3969" w:firstLine="0"/>
        <w:jc w:val="both"/>
        <w:rPr>
          <w:rFonts w:ascii="PT Astra Serif" w:hAnsi="PT Astra Serif"/>
          <w:sz w:val="24"/>
          <w:szCs w:val="24"/>
        </w:rPr>
      </w:pPr>
    </w:p>
    <w:p w:rsidR="003503FF" w:rsidRPr="006A6FE3" w:rsidRDefault="003503FF" w:rsidP="00963B29">
      <w:pPr>
        <w:ind w:left="3969" w:firstLine="0"/>
        <w:jc w:val="both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6A2F9D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Виды затрат на обеспечение технической и технологической модернизации</w:t>
      </w:r>
    </w:p>
    <w:p w:rsidR="00F15515" w:rsidRPr="006A6FE3" w:rsidRDefault="00F15515" w:rsidP="00963B29">
      <w:pPr>
        <w:ind w:firstLine="0"/>
        <w:jc w:val="center"/>
        <w:rPr>
          <w:rFonts w:ascii="PT Astra Serif" w:hAnsi="PT Astra Serif" w:cs="Arial"/>
          <w:b/>
          <w:bCs/>
          <w:sz w:val="24"/>
          <w:szCs w:val="24"/>
        </w:rPr>
      </w:pPr>
      <w:r w:rsidRPr="006A6FE3">
        <w:rPr>
          <w:rFonts w:ascii="PT Astra Serif" w:hAnsi="PT Astra Serif" w:cs="Arial"/>
          <w:b/>
          <w:bCs/>
          <w:sz w:val="24"/>
          <w:szCs w:val="24"/>
        </w:rPr>
        <w:t xml:space="preserve"> </w:t>
      </w:r>
    </w:p>
    <w:p w:rsidR="00F15515" w:rsidRPr="006A6FE3" w:rsidRDefault="006A2F9D" w:rsidP="006A2F9D">
      <w:pPr>
        <w:pStyle w:val="ac"/>
        <w:ind w:left="0"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>1. </w:t>
      </w:r>
      <w:proofErr w:type="gramStart"/>
      <w:r w:rsidR="00F15515" w:rsidRPr="006A6FE3">
        <w:rPr>
          <w:rFonts w:ascii="PT Astra Serif" w:hAnsi="PT Astra Serif"/>
        </w:rPr>
        <w:t>Приобретение сельскохозяйственной техники, оборудования, машин по видам, предусмотренным пунктами 3, 9</w:t>
      </w:r>
      <w:r w:rsidR="00534ECC" w:rsidRPr="006A6FE3">
        <w:rPr>
          <w:rFonts w:ascii="PT Astra Serif" w:hAnsi="PT Astra Serif"/>
        </w:rPr>
        <w:t> – </w:t>
      </w:r>
      <w:r w:rsidR="00F15515" w:rsidRPr="006A6FE3">
        <w:rPr>
          <w:rFonts w:ascii="PT Astra Serif" w:hAnsi="PT Astra Serif"/>
        </w:rPr>
        <w:t xml:space="preserve">11, 13, </w:t>
      </w:r>
      <w:r w:rsidRPr="006A6FE3">
        <w:rPr>
          <w:rFonts w:ascii="PT Astra Serif" w:hAnsi="PT Astra Serif"/>
        </w:rPr>
        <w:t xml:space="preserve">14, 15 </w:t>
      </w:r>
      <w:r w:rsidR="005E2F2A" w:rsidRPr="008854D0">
        <w:rPr>
          <w:rFonts w:ascii="PT Astra Serif" w:hAnsi="PT Astra Serif"/>
        </w:rPr>
        <w:t>п</w:t>
      </w:r>
      <w:r w:rsidRPr="006A6FE3">
        <w:rPr>
          <w:rFonts w:ascii="PT Astra Serif" w:hAnsi="PT Astra Serif"/>
        </w:rPr>
        <w:t>риложения № </w:t>
      </w:r>
      <w:r w:rsidR="00F15515" w:rsidRPr="006A6FE3">
        <w:rPr>
          <w:rFonts w:ascii="PT Astra Serif" w:hAnsi="PT Astra Serif"/>
        </w:rPr>
        <w:t xml:space="preserve">1 к Порядку предоставления субсидий на возмещение части затрат на обеспечение технической </w:t>
      </w:r>
      <w:r w:rsidRPr="006A6FE3">
        <w:rPr>
          <w:rFonts w:ascii="PT Astra Serif" w:hAnsi="PT Astra Serif"/>
        </w:rPr>
        <w:br/>
      </w:r>
      <w:r w:rsidR="00F15515" w:rsidRPr="006A6FE3">
        <w:rPr>
          <w:rFonts w:ascii="PT Astra Serif" w:hAnsi="PT Astra Serif"/>
        </w:rPr>
        <w:t>и технологической модернизации сельскохозяйственного производства, утвержденному приказом Департамента от 09.06.2020 №</w:t>
      </w:r>
      <w:r w:rsidR="008E7D9F" w:rsidRPr="006A6FE3">
        <w:rPr>
          <w:rFonts w:ascii="PT Astra Serif" w:hAnsi="PT Astra Serif"/>
        </w:rPr>
        <w:t xml:space="preserve"> </w:t>
      </w:r>
      <w:r w:rsidR="00F15515" w:rsidRPr="006A6FE3">
        <w:rPr>
          <w:rFonts w:ascii="PT Astra Serif" w:hAnsi="PT Astra Serif"/>
        </w:rPr>
        <w:t>42 «О предоставлении субсидий на возмещение части затрат на обеспечение технической и технологической модернизации сельскохозяйственного производства», пунктами 3, 8</w:t>
      </w:r>
      <w:r w:rsidRPr="006A6FE3">
        <w:rPr>
          <w:rFonts w:ascii="PT Astra Serif" w:hAnsi="PT Astra Serif"/>
        </w:rPr>
        <w:t xml:space="preserve"> – </w:t>
      </w:r>
      <w:r w:rsidR="00F15515" w:rsidRPr="006A6FE3">
        <w:rPr>
          <w:rFonts w:ascii="PT Astra Serif" w:hAnsi="PT Astra Serif"/>
        </w:rPr>
        <w:t>10, 12, 13</w:t>
      </w:r>
      <w:proofErr w:type="gramEnd"/>
      <w:r w:rsidR="00F15515" w:rsidRPr="006A6FE3">
        <w:rPr>
          <w:rFonts w:ascii="PT Astra Serif" w:hAnsi="PT Astra Serif"/>
        </w:rPr>
        <w:t xml:space="preserve">, 14 </w:t>
      </w:r>
      <w:r w:rsidR="003D2203" w:rsidRPr="008854D0">
        <w:rPr>
          <w:rFonts w:ascii="PT Astra Serif" w:hAnsi="PT Astra Serif"/>
        </w:rPr>
        <w:t>п</w:t>
      </w:r>
      <w:r w:rsidR="00F15515" w:rsidRPr="006A6FE3">
        <w:rPr>
          <w:rFonts w:ascii="PT Astra Serif" w:hAnsi="PT Astra Serif"/>
        </w:rPr>
        <w:t>риложения №</w:t>
      </w:r>
      <w:r w:rsidRPr="006A6FE3">
        <w:rPr>
          <w:rFonts w:ascii="PT Astra Serif" w:hAnsi="PT Astra Serif"/>
        </w:rPr>
        <w:t> </w:t>
      </w:r>
      <w:r w:rsidR="00F15515" w:rsidRPr="006A6FE3">
        <w:rPr>
          <w:rFonts w:ascii="PT Astra Serif" w:hAnsi="PT Astra Serif"/>
        </w:rPr>
        <w:t xml:space="preserve">1 </w:t>
      </w:r>
      <w:r w:rsidR="0004438C">
        <w:rPr>
          <w:rFonts w:ascii="PT Astra Serif" w:hAnsi="PT Astra Serif"/>
        </w:rPr>
        <w:br/>
      </w:r>
      <w:r w:rsidR="00F15515" w:rsidRPr="006A6FE3">
        <w:rPr>
          <w:rFonts w:ascii="PT Astra Serif" w:hAnsi="PT Astra Serif"/>
        </w:rPr>
        <w:t xml:space="preserve">к Порядку предоставления из областного бюджета субсидий на финансовое обеспечение части затрат на обеспечение технической и технологической модернизации сельскохозяйственного производства, утвержденному приказом Департамента </w:t>
      </w:r>
      <w:r w:rsidR="0004438C">
        <w:rPr>
          <w:rFonts w:ascii="PT Astra Serif" w:hAnsi="PT Astra Serif"/>
        </w:rPr>
        <w:br/>
      </w:r>
      <w:r w:rsidR="00F15515" w:rsidRPr="006A6FE3">
        <w:rPr>
          <w:rFonts w:ascii="PT Astra Serif" w:hAnsi="PT Astra Serif"/>
        </w:rPr>
        <w:t>от 18.06.2025 № 62 «О предоставлении из областного бюджета субсидий на финансовое обеспечение части затрат на обеспечение технической и технологической модернизации сельскохозяйственного производства»</w:t>
      </w:r>
      <w:r w:rsidR="007F48F5" w:rsidRPr="006A6FE3">
        <w:rPr>
          <w:rFonts w:ascii="PT Astra Serif" w:hAnsi="PT Astra Serif"/>
        </w:rPr>
        <w:t xml:space="preserve">. </w:t>
      </w:r>
    </w:p>
    <w:p w:rsidR="00F15515" w:rsidRPr="006A6FE3" w:rsidRDefault="006A2F9D" w:rsidP="006A2F9D">
      <w:pPr>
        <w:pStyle w:val="ac"/>
        <w:ind w:left="0"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>2. </w:t>
      </w:r>
      <w:r w:rsidR="00F15515" w:rsidRPr="006A6FE3">
        <w:rPr>
          <w:rFonts w:ascii="PT Astra Serif" w:hAnsi="PT Astra Serif"/>
        </w:rPr>
        <w:t xml:space="preserve">Приобретение оборудования, сельскохозяйственной техники, машин </w:t>
      </w:r>
      <w:r w:rsidRPr="006A6FE3">
        <w:rPr>
          <w:rFonts w:ascii="PT Astra Serif" w:hAnsi="PT Astra Serif"/>
        </w:rPr>
        <w:br/>
      </w:r>
      <w:r w:rsidR="00F15515" w:rsidRPr="006A6FE3">
        <w:rPr>
          <w:rFonts w:ascii="PT Astra Serif" w:hAnsi="PT Astra Serif"/>
        </w:rPr>
        <w:t>и специализированных транспортных средств по перечню, утверждаемому приказом Департамента</w:t>
      </w:r>
      <w:r w:rsidR="007F48F5" w:rsidRPr="006A6FE3">
        <w:rPr>
          <w:rFonts w:ascii="PT Astra Serif" w:hAnsi="PT Astra Serif"/>
        </w:rPr>
        <w:t xml:space="preserve">. </w:t>
      </w: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F15515" w:rsidRPr="006A6FE3" w:rsidRDefault="00F1551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A302ED" w:rsidRPr="006A6FE3" w:rsidRDefault="00A302ED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A302ED" w:rsidRPr="006A6FE3" w:rsidRDefault="00A302ED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A302ED" w:rsidRPr="006A6FE3" w:rsidRDefault="00A302ED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DD59B8" w:rsidRPr="006A6FE3" w:rsidRDefault="00DD59B8" w:rsidP="00963B29">
      <w:pPr>
        <w:ind w:left="4536" w:firstLine="0"/>
        <w:rPr>
          <w:rFonts w:ascii="PT Astra Serif" w:hAnsi="PT Astra Serif"/>
          <w:sz w:val="24"/>
          <w:szCs w:val="24"/>
        </w:rPr>
        <w:sectPr w:rsidR="00DD59B8" w:rsidRPr="006A6FE3" w:rsidSect="00DF0596">
          <w:headerReference w:type="first" r:id="rId13"/>
          <w:pgSz w:w="11907" w:h="16840" w:code="9"/>
          <w:pgMar w:top="1135" w:right="851" w:bottom="709" w:left="1701" w:header="720" w:footer="567" w:gutter="0"/>
          <w:pgNumType w:start="1"/>
          <w:cols w:space="720"/>
          <w:titlePg/>
        </w:sectPr>
      </w:pPr>
    </w:p>
    <w:p w:rsidR="00BB1518" w:rsidRPr="006A6FE3" w:rsidRDefault="00574301" w:rsidP="00783AB3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</w:t>
      </w:r>
      <w:r w:rsidR="00BB1518" w:rsidRPr="006A6FE3">
        <w:rPr>
          <w:rFonts w:ascii="PT Astra Serif" w:hAnsi="PT Astra Serif"/>
          <w:sz w:val="24"/>
          <w:szCs w:val="24"/>
        </w:rPr>
        <w:t xml:space="preserve">риложение № 2  </w:t>
      </w:r>
    </w:p>
    <w:p w:rsidR="00783AB3" w:rsidRPr="006A6FE3" w:rsidRDefault="00BB1518" w:rsidP="00783AB3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BB1518" w:rsidRPr="006A6FE3" w:rsidRDefault="00BB1518" w:rsidP="00783AB3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Томской области </w:t>
      </w:r>
    </w:p>
    <w:p w:rsidR="00BB1518" w:rsidRPr="006A6FE3" w:rsidRDefault="00BB1518" w:rsidP="00783AB3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от </w:t>
      </w:r>
      <w:r w:rsidR="00F13705">
        <w:rPr>
          <w:rFonts w:ascii="PT Astra Serif" w:hAnsi="PT Astra Serif"/>
          <w:sz w:val="24"/>
          <w:szCs w:val="24"/>
        </w:rPr>
        <w:t xml:space="preserve">27.02.2026 № </w:t>
      </w:r>
      <w:proofErr w:type="spellStart"/>
      <w:r w:rsidR="00F13705">
        <w:rPr>
          <w:rFonts w:ascii="PT Astra Serif" w:hAnsi="PT Astra Serif"/>
          <w:sz w:val="24"/>
          <w:szCs w:val="24"/>
        </w:rPr>
        <w:t>62а</w:t>
      </w:r>
      <w:proofErr w:type="spellEnd"/>
    </w:p>
    <w:p w:rsidR="00BB1518" w:rsidRPr="006A6FE3" w:rsidRDefault="00BB1518" w:rsidP="00783AB3">
      <w:pPr>
        <w:ind w:left="5529" w:firstLine="0"/>
        <w:rPr>
          <w:rFonts w:ascii="PT Astra Serif" w:hAnsi="PT Astra Serif"/>
          <w:sz w:val="24"/>
          <w:szCs w:val="24"/>
        </w:rPr>
      </w:pPr>
    </w:p>
    <w:p w:rsidR="00DD59B8" w:rsidRPr="006A6FE3" w:rsidRDefault="00DD59B8" w:rsidP="00783AB3">
      <w:pPr>
        <w:ind w:left="5529" w:firstLine="0"/>
        <w:rPr>
          <w:rFonts w:ascii="PT Astra Serif" w:hAnsi="PT Astra Serif"/>
          <w:sz w:val="24"/>
          <w:szCs w:val="24"/>
        </w:rPr>
      </w:pPr>
    </w:p>
    <w:p w:rsidR="00BB1518" w:rsidRPr="006A6FE3" w:rsidRDefault="00BB1518" w:rsidP="00783AB3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Приложение № 4</w:t>
      </w:r>
    </w:p>
    <w:p w:rsidR="00BB1518" w:rsidRPr="006A6FE3" w:rsidRDefault="00BB1518" w:rsidP="00783AB3">
      <w:pPr>
        <w:ind w:left="552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Порядку предоставления субвенций местным бюджетам </w:t>
      </w:r>
      <w:r w:rsidR="00783AB3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из областного бюджета </w:t>
      </w:r>
      <w:r w:rsidR="00783AB3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на осуществление отдельных государственных полномочий </w:t>
      </w:r>
      <w:r w:rsidR="00783AB3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по государственной поддержке сельскохозяйственного производства </w:t>
      </w:r>
    </w:p>
    <w:p w:rsidR="00BB1518" w:rsidRDefault="00BB1518" w:rsidP="00963B29">
      <w:pPr>
        <w:ind w:left="4536" w:firstLine="0"/>
        <w:jc w:val="center"/>
        <w:rPr>
          <w:rFonts w:ascii="PT Astra Serif" w:hAnsi="PT Astra Serif"/>
          <w:sz w:val="24"/>
          <w:szCs w:val="24"/>
        </w:rPr>
      </w:pPr>
    </w:p>
    <w:p w:rsidR="00155E97" w:rsidRPr="006A6FE3" w:rsidRDefault="00155E97" w:rsidP="00963B29">
      <w:pPr>
        <w:ind w:left="4536" w:firstLine="0"/>
        <w:jc w:val="center"/>
        <w:rPr>
          <w:rFonts w:ascii="PT Astra Serif" w:hAnsi="PT Astra Serif"/>
          <w:sz w:val="24"/>
          <w:szCs w:val="24"/>
        </w:rPr>
      </w:pPr>
    </w:p>
    <w:p w:rsidR="00155E97" w:rsidRDefault="00BB1518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Порядок </w:t>
      </w:r>
    </w:p>
    <w:p w:rsidR="00155E97" w:rsidRDefault="00BB1518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предоставления из местных бюджетов субсидий на поддержку приоритетных </w:t>
      </w:r>
    </w:p>
    <w:p w:rsidR="00155E97" w:rsidRDefault="00BB1518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направлений агропромышленного комплекса, источником финансового </w:t>
      </w:r>
    </w:p>
    <w:p w:rsidR="00BB1518" w:rsidRPr="006A6FE3" w:rsidRDefault="00BB1518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обеспечения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которых являются средства областного бюджета</w:t>
      </w:r>
    </w:p>
    <w:p w:rsidR="00BB1518" w:rsidRPr="006A6FE3" w:rsidRDefault="00BB1518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BB1518" w:rsidRPr="006A6FE3" w:rsidRDefault="00BB1518" w:rsidP="009B51B0">
      <w:pPr>
        <w:spacing w:before="168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1.</w:t>
      </w:r>
      <w:r w:rsidR="00AA1B78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Субсидии</w:t>
      </w:r>
      <w:r w:rsidR="001D1D9C" w:rsidRPr="006A6FE3">
        <w:rPr>
          <w:rFonts w:ascii="PT Astra Serif" w:hAnsi="PT Astra Serif"/>
        </w:rPr>
        <w:t xml:space="preserve"> </w:t>
      </w:r>
      <w:r w:rsidR="001D1D9C" w:rsidRPr="006A6FE3">
        <w:rPr>
          <w:rFonts w:ascii="PT Astra Serif" w:hAnsi="PT Astra Serif"/>
          <w:sz w:val="24"/>
          <w:szCs w:val="24"/>
        </w:rPr>
        <w:t>на поддержку приоритетных направлений агропромышленного комплекса, источником финансового обеспечения которых являются средства областного бюджета</w:t>
      </w:r>
      <w:r w:rsidRPr="006A6FE3">
        <w:rPr>
          <w:rFonts w:ascii="PT Astra Serif" w:hAnsi="PT Astra Serif"/>
          <w:sz w:val="24"/>
          <w:szCs w:val="24"/>
        </w:rPr>
        <w:t xml:space="preserve">, предоставляются на </w:t>
      </w:r>
      <w:r w:rsidR="000634EE" w:rsidRPr="006A6FE3">
        <w:rPr>
          <w:rFonts w:ascii="PT Astra Serif" w:hAnsi="PT Astra Serif"/>
          <w:sz w:val="24"/>
          <w:szCs w:val="24"/>
        </w:rPr>
        <w:t xml:space="preserve">финансовое обеспечение </w:t>
      </w:r>
      <w:r w:rsidRPr="006A6FE3">
        <w:rPr>
          <w:rFonts w:ascii="PT Astra Serif" w:hAnsi="PT Astra Serif"/>
          <w:sz w:val="24"/>
          <w:szCs w:val="24"/>
        </w:rPr>
        <w:t>части затрат на поддержку производства молока по ставке на 1 килограмм реализованного и (или) отгруженного получателем субсидии на собственную переработку коровьего и (или) козьего молока</w:t>
      </w:r>
      <w:r w:rsidR="00F661EA" w:rsidRPr="006A6FE3">
        <w:rPr>
          <w:rFonts w:ascii="PT Astra Serif" w:hAnsi="PT Astra Serif"/>
          <w:sz w:val="24"/>
          <w:szCs w:val="24"/>
        </w:rPr>
        <w:t xml:space="preserve"> (далее – субсидии)</w:t>
      </w:r>
      <w:r w:rsidRPr="006A6FE3">
        <w:rPr>
          <w:rFonts w:ascii="PT Astra Serif" w:hAnsi="PT Astra Serif"/>
          <w:sz w:val="24"/>
          <w:szCs w:val="24"/>
        </w:rPr>
        <w:t xml:space="preserve">. </w:t>
      </w:r>
    </w:p>
    <w:p w:rsidR="00B5039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2.</w:t>
      </w:r>
      <w:r w:rsidR="00697F89" w:rsidRPr="006A6FE3">
        <w:rPr>
          <w:rFonts w:ascii="PT Astra Serif" w:hAnsi="PT Astra Serif"/>
          <w:sz w:val="24"/>
          <w:szCs w:val="24"/>
        </w:rPr>
        <w:t> </w:t>
      </w:r>
      <w:r w:rsidR="006A7525" w:rsidRPr="006A6FE3">
        <w:rPr>
          <w:rFonts w:ascii="PT Astra Serif" w:hAnsi="PT Astra Serif"/>
          <w:sz w:val="24"/>
          <w:szCs w:val="24"/>
        </w:rPr>
        <w:t>К</w:t>
      </w:r>
      <w:r w:rsidR="000634EE" w:rsidRPr="006A6FE3">
        <w:rPr>
          <w:rFonts w:ascii="PT Astra Serif" w:hAnsi="PT Astra Serif"/>
          <w:sz w:val="24"/>
          <w:szCs w:val="24"/>
        </w:rPr>
        <w:t>атегорией</w:t>
      </w:r>
      <w:r w:rsidR="006A7525" w:rsidRPr="006A6FE3">
        <w:rPr>
          <w:rFonts w:ascii="PT Astra Serif" w:hAnsi="PT Astra Serif"/>
          <w:sz w:val="24"/>
          <w:szCs w:val="24"/>
        </w:rPr>
        <w:t xml:space="preserve"> получателей субсиди</w:t>
      </w:r>
      <w:r w:rsidR="00F661EA" w:rsidRPr="006A6FE3">
        <w:rPr>
          <w:rFonts w:ascii="PT Astra Serif" w:hAnsi="PT Astra Serif"/>
          <w:sz w:val="24"/>
          <w:szCs w:val="24"/>
        </w:rPr>
        <w:t>й</w:t>
      </w:r>
      <w:r w:rsidR="006A7525" w:rsidRPr="006A6FE3">
        <w:rPr>
          <w:rFonts w:ascii="PT Astra Serif" w:hAnsi="PT Astra Serif"/>
          <w:sz w:val="24"/>
          <w:szCs w:val="24"/>
        </w:rPr>
        <w:t xml:space="preserve"> </w:t>
      </w:r>
      <w:r w:rsidR="000634EE" w:rsidRPr="006A6FE3">
        <w:rPr>
          <w:rFonts w:ascii="PT Astra Serif" w:hAnsi="PT Astra Serif"/>
          <w:sz w:val="24"/>
          <w:szCs w:val="24"/>
        </w:rPr>
        <w:t>являются</w:t>
      </w:r>
      <w:r w:rsidR="006A7525" w:rsidRPr="006A6FE3">
        <w:rPr>
          <w:rFonts w:ascii="PT Astra Serif" w:hAnsi="PT Astra Serif"/>
          <w:sz w:val="24"/>
          <w:szCs w:val="24"/>
        </w:rPr>
        <w:t xml:space="preserve"> </w:t>
      </w:r>
      <w:r w:rsidR="00B50398" w:rsidRPr="006A6FE3">
        <w:rPr>
          <w:rFonts w:ascii="PT Astra Serif" w:hAnsi="PT Astra Serif"/>
          <w:sz w:val="24"/>
          <w:szCs w:val="24"/>
        </w:rPr>
        <w:t>осуществляющие деятельность по</w:t>
      </w:r>
      <w:r w:rsidR="00F13705">
        <w:rPr>
          <w:rFonts w:ascii="PT Astra Serif" w:hAnsi="PT Astra Serif"/>
          <w:sz w:val="24"/>
          <w:szCs w:val="24"/>
        </w:rPr>
        <w:t> </w:t>
      </w:r>
      <w:r w:rsidR="00B50398" w:rsidRPr="006A6FE3">
        <w:rPr>
          <w:rFonts w:ascii="PT Astra Serif" w:hAnsi="PT Astra Serif"/>
          <w:sz w:val="24"/>
          <w:szCs w:val="24"/>
        </w:rPr>
        <w:t xml:space="preserve"> производству молока</w:t>
      </w:r>
      <w:r w:rsidR="000634EE" w:rsidRPr="006A6FE3">
        <w:rPr>
          <w:rFonts w:ascii="PT Astra Serif" w:hAnsi="PT Astra Serif"/>
          <w:sz w:val="24"/>
          <w:szCs w:val="24"/>
        </w:rPr>
        <w:t xml:space="preserve"> </w:t>
      </w:r>
      <w:r w:rsidR="006A7525" w:rsidRPr="006A6FE3">
        <w:rPr>
          <w:rFonts w:ascii="PT Astra Serif" w:hAnsi="PT Astra Serif"/>
          <w:sz w:val="24"/>
          <w:szCs w:val="24"/>
        </w:rPr>
        <w:t>сельскохозяйственные т</w:t>
      </w:r>
      <w:r w:rsidR="00B50398" w:rsidRPr="006A6FE3">
        <w:rPr>
          <w:rFonts w:ascii="PT Astra Serif" w:hAnsi="PT Astra Serif"/>
          <w:sz w:val="24"/>
          <w:szCs w:val="24"/>
        </w:rPr>
        <w:t>оваропроизводители (</w:t>
      </w:r>
      <w:r w:rsidR="006A7525" w:rsidRPr="006A6FE3">
        <w:rPr>
          <w:rFonts w:ascii="PT Astra Serif" w:hAnsi="PT Astra Serif"/>
          <w:sz w:val="24"/>
          <w:szCs w:val="24"/>
        </w:rPr>
        <w:t xml:space="preserve">за исключением </w:t>
      </w:r>
      <w:r w:rsidR="00B50398" w:rsidRPr="006A6FE3">
        <w:rPr>
          <w:rFonts w:ascii="PT Astra Serif" w:hAnsi="PT Astra Serif"/>
          <w:sz w:val="24"/>
          <w:szCs w:val="24"/>
        </w:rPr>
        <w:t xml:space="preserve">граждан, ведущих личное подсобное хозяйство, </w:t>
      </w:r>
      <w:r w:rsidR="006A7525" w:rsidRPr="006A6FE3">
        <w:rPr>
          <w:rFonts w:ascii="PT Astra Serif" w:hAnsi="PT Astra Serif"/>
          <w:sz w:val="24"/>
          <w:szCs w:val="24"/>
        </w:rPr>
        <w:t>и сельскохозяйственных кредитных потребительских кооперативов</w:t>
      </w:r>
      <w:r w:rsidR="00B50398" w:rsidRPr="006A6FE3">
        <w:rPr>
          <w:rFonts w:ascii="PT Astra Serif" w:hAnsi="PT Astra Serif"/>
          <w:sz w:val="24"/>
          <w:szCs w:val="24"/>
        </w:rPr>
        <w:t>)</w:t>
      </w:r>
      <w:r w:rsidR="000634EE" w:rsidRPr="006A6FE3">
        <w:rPr>
          <w:rFonts w:ascii="PT Astra Serif" w:hAnsi="PT Astra Serif"/>
          <w:sz w:val="24"/>
          <w:szCs w:val="24"/>
        </w:rPr>
        <w:t>.</w:t>
      </w:r>
      <w:r w:rsidR="00B50398" w:rsidRPr="006A6FE3">
        <w:rPr>
          <w:rFonts w:ascii="PT Astra Serif" w:hAnsi="PT Astra Serif"/>
          <w:sz w:val="24"/>
          <w:szCs w:val="24"/>
        </w:rPr>
        <w:t xml:space="preserve"> </w:t>
      </w:r>
    </w:p>
    <w:p w:rsidR="00B50398" w:rsidRPr="006A6FE3" w:rsidRDefault="000634EE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</w:t>
      </w:r>
      <w:r w:rsidR="00BB1518" w:rsidRPr="006A6FE3">
        <w:rPr>
          <w:rFonts w:ascii="PT Astra Serif" w:hAnsi="PT Astra Serif"/>
          <w:sz w:val="24"/>
          <w:szCs w:val="24"/>
        </w:rPr>
        <w:t>олучатели субсидий определяются по результатам проведения отбора в</w:t>
      </w:r>
      <w:r w:rsidR="00F13705">
        <w:rPr>
          <w:rFonts w:ascii="PT Astra Serif" w:hAnsi="PT Astra Serif"/>
          <w:sz w:val="24"/>
          <w:szCs w:val="24"/>
        </w:rPr>
        <w:t>  </w:t>
      </w:r>
      <w:r w:rsidR="00BB1518" w:rsidRPr="006A6FE3">
        <w:rPr>
          <w:rFonts w:ascii="PT Astra Serif" w:hAnsi="PT Astra Serif"/>
          <w:sz w:val="24"/>
          <w:szCs w:val="24"/>
        </w:rPr>
        <w:t xml:space="preserve"> государственной интегрированной информационной системе управления общественными финансами «Электронный бюджет»</w:t>
      </w:r>
      <w:r w:rsidRPr="006A6FE3">
        <w:rPr>
          <w:rFonts w:ascii="PT Astra Serif" w:hAnsi="PT Astra Serif"/>
          <w:sz w:val="24"/>
          <w:szCs w:val="24"/>
        </w:rPr>
        <w:t xml:space="preserve"> (далее – отбор)</w:t>
      </w:r>
      <w:r w:rsidR="00B50398" w:rsidRPr="006A6FE3">
        <w:rPr>
          <w:rFonts w:ascii="PT Astra Serif" w:hAnsi="PT Astra Serif"/>
          <w:sz w:val="24"/>
          <w:szCs w:val="24"/>
        </w:rPr>
        <w:t xml:space="preserve">. </w:t>
      </w:r>
    </w:p>
    <w:p w:rsidR="00BB1518" w:rsidRPr="006A6FE3" w:rsidRDefault="00F661EA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</w:t>
      </w:r>
      <w:r w:rsidR="00B50398" w:rsidRPr="006A6FE3">
        <w:rPr>
          <w:rFonts w:ascii="PT Astra Serif" w:hAnsi="PT Astra Serif"/>
          <w:sz w:val="24"/>
          <w:szCs w:val="24"/>
        </w:rPr>
        <w:t xml:space="preserve">. </w:t>
      </w:r>
      <w:r w:rsidR="00C7648B" w:rsidRPr="006A6FE3">
        <w:rPr>
          <w:rFonts w:ascii="PT Astra Serif" w:hAnsi="PT Astra Serif"/>
          <w:sz w:val="24"/>
          <w:szCs w:val="24"/>
        </w:rPr>
        <w:t xml:space="preserve">Субсидии предоставляются с учетом следующих условий: </w:t>
      </w:r>
      <w:r w:rsidR="00BB1518" w:rsidRPr="006A6FE3">
        <w:rPr>
          <w:rFonts w:ascii="PT Astra Serif" w:hAnsi="PT Astra Serif"/>
          <w:sz w:val="24"/>
          <w:szCs w:val="24"/>
        </w:rPr>
        <w:t xml:space="preserve">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697F89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наличие у получателей субсидий поголовья коров и (или) коз на 1-е число месяца, заявленного для предоставления субсидии; </w:t>
      </w:r>
    </w:p>
    <w:p w:rsidR="00BB1518" w:rsidRPr="006A6FE3" w:rsidRDefault="00C7648B" w:rsidP="009B51B0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2</w:t>
      </w:r>
      <w:r w:rsidR="00697F89" w:rsidRPr="006A6FE3">
        <w:rPr>
          <w:rFonts w:ascii="PT Astra Serif" w:hAnsi="PT Astra Serif"/>
          <w:sz w:val="24"/>
          <w:szCs w:val="24"/>
        </w:rPr>
        <w:t>) </w:t>
      </w:r>
      <w:r w:rsidR="00BB1518" w:rsidRPr="006A6FE3">
        <w:rPr>
          <w:rFonts w:ascii="PT Astra Serif" w:hAnsi="PT Astra Serif"/>
          <w:sz w:val="24"/>
          <w:szCs w:val="24"/>
        </w:rPr>
        <w:t xml:space="preserve">сохранение поголовья коров и (или) коз в </w:t>
      </w:r>
      <w:proofErr w:type="spellStart"/>
      <w:r w:rsidR="00BB1518"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="00BB1518" w:rsidRPr="006A6FE3">
        <w:rPr>
          <w:rFonts w:ascii="PT Astra Serif" w:hAnsi="PT Astra Serif"/>
          <w:sz w:val="24"/>
          <w:szCs w:val="24"/>
        </w:rPr>
        <w:t xml:space="preserve"> финансовом году по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отношению к уровню года, предшествующего </w:t>
      </w:r>
      <w:proofErr w:type="spellStart"/>
      <w:r w:rsidR="00BB1518" w:rsidRPr="006A6FE3">
        <w:rPr>
          <w:rFonts w:ascii="PT Astra Serif" w:hAnsi="PT Astra Serif"/>
          <w:sz w:val="24"/>
          <w:szCs w:val="24"/>
        </w:rPr>
        <w:t>отчетному</w:t>
      </w:r>
      <w:proofErr w:type="spellEnd"/>
      <w:r w:rsidR="00BB1518" w:rsidRPr="006A6FE3">
        <w:rPr>
          <w:rFonts w:ascii="PT Astra Serif" w:hAnsi="PT Astra Serif"/>
          <w:sz w:val="24"/>
          <w:szCs w:val="24"/>
        </w:rPr>
        <w:t xml:space="preserve"> финансовому году, за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исключением получателей субсидий, которые начали хозяйственную деятельность по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производству молока в отчетном</w:t>
      </w:r>
      <w:r w:rsidR="006018F2" w:rsidRPr="006A6FE3">
        <w:rPr>
          <w:rFonts w:ascii="PT Astra Serif" w:hAnsi="PT Astra Serif"/>
          <w:sz w:val="24"/>
          <w:szCs w:val="24"/>
        </w:rPr>
        <w:t xml:space="preserve"> или текущем</w:t>
      </w:r>
      <w:r w:rsidR="00BB1518" w:rsidRPr="006A6FE3">
        <w:rPr>
          <w:rFonts w:ascii="PT Astra Serif" w:hAnsi="PT Astra Serif"/>
          <w:sz w:val="24"/>
          <w:szCs w:val="24"/>
        </w:rPr>
        <w:t xml:space="preserve"> финансовом году, и получателей субсидий, представивших документы, подтверждающие наступление обстоятельств непреодолимой силы и (или) проведение мероприятий по оздоровлению стада от лейкоза крупного рогатого скота в</w:t>
      </w:r>
      <w:proofErr w:type="gramEnd"/>
      <w:r w:rsidR="00BB1518" w:rsidRPr="006A6FE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BB1518" w:rsidRPr="006A6FE3">
        <w:rPr>
          <w:rFonts w:ascii="PT Astra Serif" w:hAnsi="PT Astra Serif"/>
          <w:sz w:val="24"/>
          <w:szCs w:val="24"/>
        </w:rPr>
        <w:t xml:space="preserve">отчетном финансовом году; </w:t>
      </w:r>
      <w:proofErr w:type="gramEnd"/>
    </w:p>
    <w:p w:rsidR="00BB1518" w:rsidRPr="006A6FE3" w:rsidRDefault="00C7648B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</w:t>
      </w:r>
      <w:r w:rsidR="00BB1518" w:rsidRPr="006A6FE3">
        <w:rPr>
          <w:rFonts w:ascii="PT Astra Serif" w:hAnsi="PT Astra Serif"/>
          <w:sz w:val="24"/>
          <w:szCs w:val="24"/>
        </w:rPr>
        <w:t>)</w:t>
      </w:r>
      <w:r w:rsidR="00697F89" w:rsidRPr="006A6FE3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уровень молочной продуктивности коров за </w:t>
      </w:r>
      <w:proofErr w:type="spellStart"/>
      <w:r w:rsidR="00BB1518"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="00BB1518" w:rsidRPr="006A6FE3">
        <w:rPr>
          <w:rFonts w:ascii="PT Astra Serif" w:hAnsi="PT Astra Serif"/>
          <w:sz w:val="24"/>
          <w:szCs w:val="24"/>
        </w:rPr>
        <w:t xml:space="preserve"> финансовый год составил не менее 3000 килограммов, за исключением получателей субсидий, которые начали хозяйственную деятельность по производству молока в </w:t>
      </w:r>
      <w:proofErr w:type="spellStart"/>
      <w:r w:rsidR="00BB1518"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="00BB1518" w:rsidRPr="006A6FE3">
        <w:rPr>
          <w:rFonts w:ascii="PT Astra Serif" w:hAnsi="PT Astra Serif"/>
          <w:sz w:val="24"/>
          <w:szCs w:val="24"/>
        </w:rPr>
        <w:t xml:space="preserve"> финансовом году или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в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текущем финансовом году; </w:t>
      </w:r>
    </w:p>
    <w:p w:rsidR="00BB1518" w:rsidRPr="006A6FE3" w:rsidRDefault="00C7648B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</w:t>
      </w:r>
      <w:r w:rsidR="00BB1518" w:rsidRPr="006A6FE3">
        <w:rPr>
          <w:rFonts w:ascii="PT Astra Serif" w:hAnsi="PT Astra Serif"/>
          <w:sz w:val="24"/>
          <w:szCs w:val="24"/>
        </w:rPr>
        <w:t>)</w:t>
      </w:r>
      <w:r w:rsidR="00697F89" w:rsidRPr="006A6FE3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реализация сырого молока более </w:t>
      </w:r>
      <w:r w:rsidR="008E7D9F" w:rsidRPr="006A6FE3">
        <w:rPr>
          <w:rFonts w:ascii="PT Astra Serif" w:hAnsi="PT Astra Serif"/>
          <w:sz w:val="24"/>
          <w:szCs w:val="24"/>
        </w:rPr>
        <w:t>70</w:t>
      </w:r>
      <w:r w:rsidR="00BB1518" w:rsidRPr="006A6FE3">
        <w:rPr>
          <w:rFonts w:ascii="PT Astra Serif" w:hAnsi="PT Astra Serif"/>
          <w:sz w:val="24"/>
          <w:szCs w:val="24"/>
        </w:rPr>
        <w:t xml:space="preserve"> процентов от общего объема реализации молока, заявленного к субсидированию, на территории Томской области; </w:t>
      </w:r>
    </w:p>
    <w:p w:rsidR="00BB1518" w:rsidRPr="006A6FE3" w:rsidRDefault="00C7648B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</w:t>
      </w:r>
      <w:r w:rsidR="00BB1518" w:rsidRPr="006A6FE3">
        <w:rPr>
          <w:rFonts w:ascii="PT Astra Serif" w:hAnsi="PT Astra Serif"/>
          <w:sz w:val="24"/>
          <w:szCs w:val="24"/>
        </w:rPr>
        <w:t>)</w:t>
      </w:r>
      <w:r w:rsidR="00697F89" w:rsidRPr="006A6FE3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>сохранность молодняка крупного рогатого скота составила не менее 90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процентов</w:t>
      </w:r>
      <w:r w:rsidR="00155E97">
        <w:rPr>
          <w:rFonts w:ascii="PT Astra Serif" w:hAnsi="PT Astra Serif"/>
          <w:sz w:val="24"/>
          <w:szCs w:val="24"/>
        </w:rPr>
        <w:t>,</w:t>
      </w:r>
      <w:r w:rsidR="006018F2" w:rsidRPr="006A6FE3">
        <w:rPr>
          <w:rFonts w:ascii="PT Astra Serif" w:hAnsi="PT Astra Serif"/>
          <w:sz w:val="24"/>
          <w:szCs w:val="24"/>
        </w:rPr>
        <w:t xml:space="preserve"> за исключением получателей субсидий, которые начали хозяйственную деятельность по производству м</w:t>
      </w:r>
      <w:r w:rsidR="00155E97">
        <w:rPr>
          <w:rFonts w:ascii="PT Astra Serif" w:hAnsi="PT Astra Serif"/>
          <w:sz w:val="24"/>
          <w:szCs w:val="24"/>
        </w:rPr>
        <w:t>олока в текущем финансовом году.</w:t>
      </w:r>
      <w:r w:rsidR="00BB1518" w:rsidRPr="006A6FE3">
        <w:rPr>
          <w:rFonts w:ascii="PT Astra Serif" w:hAnsi="PT Astra Serif"/>
          <w:sz w:val="24"/>
          <w:szCs w:val="24"/>
        </w:rPr>
        <w:t xml:space="preserve">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Условие, предусмотренное подпунктом </w:t>
      </w:r>
      <w:r w:rsidR="009D4548" w:rsidRPr="006A6FE3">
        <w:rPr>
          <w:rFonts w:ascii="PT Astra Serif" w:hAnsi="PT Astra Serif"/>
          <w:sz w:val="24"/>
          <w:szCs w:val="24"/>
        </w:rPr>
        <w:t>5</w:t>
      </w:r>
      <w:r w:rsidRPr="006A6FE3">
        <w:rPr>
          <w:rFonts w:ascii="PT Astra Serif" w:hAnsi="PT Astra Serif"/>
          <w:sz w:val="24"/>
          <w:szCs w:val="24"/>
        </w:rPr>
        <w:t xml:space="preserve">) настоящего </w:t>
      </w:r>
      <w:r w:rsidR="009D4548" w:rsidRPr="006A6FE3">
        <w:rPr>
          <w:rFonts w:ascii="PT Astra Serif" w:hAnsi="PT Astra Serif"/>
          <w:sz w:val="24"/>
          <w:szCs w:val="24"/>
        </w:rPr>
        <w:t>пункта</w:t>
      </w:r>
      <w:r w:rsidRPr="006A6FE3">
        <w:rPr>
          <w:rFonts w:ascii="PT Astra Serif" w:hAnsi="PT Astra Serif"/>
          <w:sz w:val="24"/>
          <w:szCs w:val="24"/>
        </w:rPr>
        <w:t>, не применяется к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получателям субсидий, </w:t>
      </w:r>
      <w:proofErr w:type="spellStart"/>
      <w:r w:rsidRPr="006A6FE3">
        <w:rPr>
          <w:rFonts w:ascii="PT Astra Serif" w:hAnsi="PT Astra Serif"/>
          <w:sz w:val="24"/>
          <w:szCs w:val="24"/>
        </w:rPr>
        <w:t>отнесенным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к малым предприятиям, включая </w:t>
      </w:r>
      <w:proofErr w:type="spellStart"/>
      <w:r w:rsidRPr="006A6FE3">
        <w:rPr>
          <w:rFonts w:ascii="PT Astra Serif" w:hAnsi="PT Astra Serif"/>
          <w:sz w:val="24"/>
          <w:szCs w:val="24"/>
        </w:rPr>
        <w:t>микропредприятия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, в соответствии с Федеральным законом от 24 июля 2007 года </w:t>
      </w:r>
      <w:r w:rsidR="00905EE1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№</w:t>
      </w:r>
      <w:r w:rsidR="00905EE1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209-ФЗ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«О развитии малого и среднего предпринимательства в Российской Федерации».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Сохранность молодняка определяется по следующей формуле: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  </w:t>
      </w:r>
    </w:p>
    <w:p w:rsidR="00BB1518" w:rsidRPr="006A6FE3" w:rsidRDefault="00BB1518" w:rsidP="009B51B0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Сох = (1 - </w:t>
      </w:r>
      <w:proofErr w:type="spellStart"/>
      <w:r w:rsidRPr="006A6FE3">
        <w:rPr>
          <w:rFonts w:ascii="PT Astra Serif" w:hAnsi="PT Astra Serif"/>
          <w:sz w:val="24"/>
          <w:szCs w:val="24"/>
        </w:rPr>
        <w:t>П</w:t>
      </w:r>
      <w:r w:rsidRPr="006A6FE3">
        <w:rPr>
          <w:rFonts w:ascii="PT Astra Serif" w:hAnsi="PT Astra Serif"/>
          <w:sz w:val="16"/>
          <w:szCs w:val="16"/>
          <w:vertAlign w:val="subscript"/>
        </w:rPr>
        <w:t>ад</w:t>
      </w:r>
      <w:proofErr w:type="spellEnd"/>
      <w:proofErr w:type="gramStart"/>
      <w:r w:rsidRPr="006A6FE3">
        <w:rPr>
          <w:rFonts w:ascii="PT Astra Serif" w:hAnsi="PT Astra Serif"/>
          <w:sz w:val="24"/>
          <w:szCs w:val="24"/>
        </w:rPr>
        <w:t xml:space="preserve"> / П</w:t>
      </w:r>
      <w:proofErr w:type="gramEnd"/>
      <w:r w:rsidRPr="006A6FE3">
        <w:rPr>
          <w:rFonts w:ascii="PT Astra Serif" w:hAnsi="PT Astra Serif"/>
          <w:sz w:val="16"/>
          <w:szCs w:val="16"/>
          <w:vertAlign w:val="subscript"/>
        </w:rPr>
        <w:t>ри</w:t>
      </w:r>
      <w:r w:rsidRPr="006A6FE3">
        <w:rPr>
          <w:rFonts w:ascii="PT Astra Serif" w:hAnsi="PT Astra Serif"/>
          <w:sz w:val="24"/>
          <w:szCs w:val="24"/>
        </w:rPr>
        <w:t xml:space="preserve">) x 100, </w:t>
      </w:r>
      <w:r w:rsidR="00F10C0E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 xml:space="preserve">где: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 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П</w:t>
      </w:r>
      <w:r w:rsidRPr="006A6FE3">
        <w:rPr>
          <w:rFonts w:ascii="PT Astra Serif" w:hAnsi="PT Astra Serif"/>
          <w:sz w:val="16"/>
          <w:szCs w:val="16"/>
          <w:vertAlign w:val="subscript"/>
        </w:rPr>
        <w:t>ад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</w:t>
      </w:r>
      <w:r w:rsidR="00416B06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количество павшего молодняка из числа, полученного от нетелей и коров за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год, голов;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П</w:t>
      </w:r>
      <w:r w:rsidRPr="006A6FE3">
        <w:rPr>
          <w:rFonts w:ascii="PT Astra Serif" w:hAnsi="PT Astra Serif"/>
          <w:sz w:val="16"/>
          <w:szCs w:val="16"/>
          <w:vertAlign w:val="subscript"/>
        </w:rPr>
        <w:t>ри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</w:t>
      </w:r>
      <w:r w:rsidR="00416B06" w:rsidRPr="006A6FE3">
        <w:rPr>
          <w:rFonts w:ascii="PT Astra Serif" w:hAnsi="PT Astra Serif"/>
          <w:sz w:val="24"/>
          <w:szCs w:val="24"/>
        </w:rPr>
        <w:t>–</w:t>
      </w:r>
      <w:r w:rsidRPr="006A6FE3">
        <w:rPr>
          <w:rFonts w:ascii="PT Astra Serif" w:hAnsi="PT Astra Serif"/>
          <w:sz w:val="24"/>
          <w:szCs w:val="24"/>
        </w:rPr>
        <w:t xml:space="preserve"> количество рожденного в отчетном году молодняка от коров и нетелей.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Расчет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показателя производится по данным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отчета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 24-</w:t>
      </w:r>
      <w:proofErr w:type="spellStart"/>
      <w:r w:rsidRPr="006A6FE3">
        <w:rPr>
          <w:rFonts w:ascii="PT Astra Serif" w:hAnsi="PT Astra Serif"/>
          <w:sz w:val="24"/>
          <w:szCs w:val="24"/>
        </w:rPr>
        <w:t>СХ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«Сведения о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состоянии животноводства».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4.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Соблюдение условий, установленных настоящим Порядком, подтверждается следующими документами: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справка для расчета размера субсидии по устанавливаемой Департаментом форме;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</w:t>
      </w:r>
      <w:r w:rsidR="00B84884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24-</w:t>
      </w:r>
      <w:proofErr w:type="spellStart"/>
      <w:r w:rsidRPr="006A6FE3">
        <w:rPr>
          <w:rFonts w:ascii="PT Astra Serif" w:hAnsi="PT Astra Serif"/>
          <w:sz w:val="24"/>
          <w:szCs w:val="24"/>
        </w:rPr>
        <w:t>СХ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«Сведения о состоянии животноводства» </w:t>
      </w:r>
      <w:r w:rsidR="00416B06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(или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№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3-фермер «Сведения о производстве продукции животноводства и поголовье скота»), подтверждающий объем производства молока, наличие (сохранение) поголовья коров (коз) за предшествующий год (за исключением получателей субсидий, которые начали хозяйственную деятельность по производству молока в отчетном или текущем финансовом году);</w:t>
      </w:r>
    </w:p>
    <w:p w:rsidR="00E10B88" w:rsidRPr="006A6FE3" w:rsidRDefault="00E10B88" w:rsidP="009B51B0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6A6FE3">
        <w:rPr>
          <w:rFonts w:ascii="PT Astra Serif" w:hAnsi="PT Astra Serif"/>
        </w:rPr>
        <w:t>3)</w:t>
      </w:r>
      <w:r w:rsidR="00416B06" w:rsidRPr="006A6FE3">
        <w:rPr>
          <w:rFonts w:ascii="PT Astra Serif" w:hAnsi="PT Astra Serif"/>
        </w:rPr>
        <w:t> </w:t>
      </w:r>
      <w:r w:rsidRPr="006A6FE3">
        <w:rPr>
          <w:rFonts w:ascii="PT Astra Serif" w:hAnsi="PT Astra Serif"/>
        </w:rPr>
        <w:t>отчет о движении поголовья скота по форме СП-51 за год, предшествующий году подачи заявки, и на первое число месяца, в котором подана заявка;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 6-АПК «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об отраслевых показателях деятельности организаций агропромышленного комплекса», или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1-</w:t>
      </w:r>
      <w:proofErr w:type="spellStart"/>
      <w:r w:rsidRPr="006A6FE3">
        <w:rPr>
          <w:rFonts w:ascii="PT Astra Serif" w:hAnsi="PT Astra Serif"/>
          <w:sz w:val="24"/>
          <w:szCs w:val="24"/>
        </w:rPr>
        <w:t>КФХ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«Информация о производственной деятельности глав крестьянских (фермерских) </w:t>
      </w:r>
      <w:r w:rsidR="00416B06" w:rsidRPr="006A6FE3">
        <w:rPr>
          <w:rFonts w:ascii="PT Astra Serif" w:hAnsi="PT Astra Serif"/>
          <w:sz w:val="24"/>
          <w:szCs w:val="24"/>
        </w:rPr>
        <w:t>хозяйств – </w:t>
      </w:r>
      <w:r w:rsidRPr="006A6FE3">
        <w:rPr>
          <w:rFonts w:ascii="PT Astra Serif" w:hAnsi="PT Astra Serif"/>
          <w:sz w:val="24"/>
          <w:szCs w:val="24"/>
        </w:rPr>
        <w:t xml:space="preserve">индивидуальных предпринимателей», или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1-</w:t>
      </w:r>
      <w:proofErr w:type="spellStart"/>
      <w:r w:rsidRPr="006A6FE3">
        <w:rPr>
          <w:rFonts w:ascii="PT Astra Serif" w:hAnsi="PT Astra Serif"/>
          <w:sz w:val="24"/>
          <w:szCs w:val="24"/>
        </w:rPr>
        <w:t>ИП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«Информация о производственной деятельности индивидуальных предпринимателей» за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год, предшествующий году подачи заявки;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5)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</w:t>
      </w:r>
      <w:r w:rsidR="000B53E5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24-</w:t>
      </w:r>
      <w:proofErr w:type="spellStart"/>
      <w:r w:rsidRPr="006A6FE3">
        <w:rPr>
          <w:rFonts w:ascii="PT Astra Serif" w:hAnsi="PT Astra Serif"/>
          <w:sz w:val="24"/>
          <w:szCs w:val="24"/>
        </w:rPr>
        <w:t>СХ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«Сведения о состоянии животноводства» </w:t>
      </w:r>
      <w:r w:rsidR="00416B06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(или</w:t>
      </w:r>
      <w:r w:rsidR="00F13705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№</w:t>
      </w:r>
      <w:r w:rsidR="000B53E5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3-фермер «Сведения о производстве продукции животноводства и поголовье скота») за 2021 и 2023 годы (для получателей субсидий, которые обеспечили прирост маточного поголовья крупного рогатого скота молочного направления более 25 процентов на 31.12.2023 к уровню поголовья на 31.12.2021 и имеют маточное поголовье крупного рогатого скота молочного направления по состоянию на 31.12.2021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не более 550 голов);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6)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разрешение на ввод объекта в эксплуатацию</w:t>
      </w:r>
      <w:r w:rsidR="00416B06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для получателей субсидий, являющихся победителями конкурсных отборов по предоставлению грантов в форме субсидий согласно постановлению Администрации Томской области от 31.05.2012 № </w:t>
      </w:r>
      <w:proofErr w:type="spellStart"/>
      <w:r w:rsidRPr="006A6FE3">
        <w:rPr>
          <w:rFonts w:ascii="PT Astra Serif" w:hAnsi="PT Astra Serif"/>
          <w:sz w:val="24"/>
          <w:szCs w:val="24"/>
        </w:rPr>
        <w:t>205а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«О предоставлении грантов в форме субсидий на развитие семейных ферм в Томской области», постановлению Администрации Томской области от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13.05.2019 №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179а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«О</w:t>
      </w:r>
      <w:r w:rsidR="00F13705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>предоставлении грантов «</w:t>
      </w:r>
      <w:proofErr w:type="spellStart"/>
      <w:r w:rsidRPr="006A6FE3">
        <w:rPr>
          <w:rFonts w:ascii="PT Astra Serif" w:hAnsi="PT Astra Serif"/>
          <w:sz w:val="24"/>
          <w:szCs w:val="24"/>
        </w:rPr>
        <w:t>Агростартап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» на реализацию проектов создания </w:t>
      </w:r>
      <w:r w:rsidR="00F13705">
        <w:rPr>
          <w:rFonts w:ascii="PT Astra Serif" w:hAnsi="PT Astra Serif"/>
          <w:sz w:val="24"/>
          <w:szCs w:val="24"/>
        </w:rPr>
        <w:t>и </w:t>
      </w:r>
      <w:r w:rsidRPr="006A6FE3">
        <w:rPr>
          <w:rFonts w:ascii="PT Astra Serif" w:hAnsi="PT Astra Serif"/>
          <w:sz w:val="24"/>
          <w:szCs w:val="24"/>
        </w:rPr>
        <w:t>(или)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развития хозяйств</w:t>
      </w:r>
      <w:proofErr w:type="gramEnd"/>
      <w:r w:rsidRPr="006A6FE3">
        <w:rPr>
          <w:rFonts w:ascii="PT Astra Serif" w:hAnsi="PT Astra Serif"/>
          <w:sz w:val="24"/>
          <w:szCs w:val="24"/>
        </w:rPr>
        <w:t>», а также других получателей субсидий при строительстве, реконструкции и введении в эксплуатацию животноводческих комплексов и (или) ферм молочного</w:t>
      </w:r>
      <w:r w:rsidR="00416B06" w:rsidRPr="006A6FE3">
        <w:rPr>
          <w:rFonts w:ascii="PT Astra Serif" w:hAnsi="PT Astra Serif"/>
          <w:sz w:val="24"/>
          <w:szCs w:val="24"/>
        </w:rPr>
        <w:t xml:space="preserve"> направления не ранее 2021 года;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для получателей субсидий, реализующих мероприятия по борьбе с лейкозом крупного рогатого скота, при снижении численности поголовья коров: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отчет о выполнении мероприятий плана оздоровления неблагополучного хозяйства, фермы, стада в текущем году за период, заявленный для предоставления субсидии;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предписание государственной ветеринарной организации, входящей в систему государственной ветеринарной службы Российской Федерации, содержащее информацию о сдаче крупного рогатого скота на убой, в связи с наличием положительной реакции при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исследовании на лейкоз крупного рогатого скота;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в) акт на выбытие животных и птицы (забой, прирезка и падеж) по форме № СП-54; </w:t>
      </w:r>
    </w:p>
    <w:p w:rsidR="00086E45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8)</w:t>
      </w:r>
      <w:r w:rsidR="00416B06" w:rsidRPr="006A6FE3">
        <w:rPr>
          <w:rFonts w:ascii="PT Astra Serif" w:hAnsi="PT Astra Serif"/>
          <w:sz w:val="24"/>
          <w:szCs w:val="24"/>
        </w:rPr>
        <w:t> </w:t>
      </w:r>
      <w:r w:rsidR="00086E45" w:rsidRPr="006A6FE3">
        <w:rPr>
          <w:rFonts w:ascii="PT Astra Serif" w:hAnsi="PT Astra Serif"/>
          <w:sz w:val="24"/>
          <w:szCs w:val="24"/>
        </w:rPr>
        <w:t>документ, подтверждающий право на освобождение от исполнения обязанностей налогоплательщика, связанных с исчислением и уплатой налога на добавленную стоимость (для участников отбора, использующих право на освобождение от исполнения обязанностей налогоплательщика, связанных с исчислением и уплатой налога на</w:t>
      </w:r>
      <w:r w:rsidR="00F13705">
        <w:rPr>
          <w:rFonts w:ascii="PT Astra Serif" w:hAnsi="PT Astra Serif"/>
          <w:sz w:val="24"/>
          <w:szCs w:val="24"/>
        </w:rPr>
        <w:t> </w:t>
      </w:r>
      <w:r w:rsidR="00086E45" w:rsidRPr="006A6FE3">
        <w:rPr>
          <w:rFonts w:ascii="PT Astra Serif" w:hAnsi="PT Astra Serif"/>
          <w:sz w:val="24"/>
          <w:szCs w:val="24"/>
        </w:rPr>
        <w:t xml:space="preserve"> добавленную стоимость) (при наличии).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5. Размер субсидий</w:t>
      </w:r>
      <w:r w:rsidR="00086E45"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 xml:space="preserve">определяется:  </w:t>
      </w:r>
    </w:p>
    <w:p w:rsidR="00E10B88" w:rsidRPr="006A6FE3" w:rsidRDefault="00693344" w:rsidP="009B51B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E10B88" w:rsidRPr="006A6FE3">
        <w:rPr>
          <w:rFonts w:ascii="PT Astra Serif" w:hAnsi="PT Astra Serif"/>
          <w:sz w:val="24"/>
          <w:szCs w:val="24"/>
        </w:rPr>
        <w:t xml:space="preserve">) на поддержку производства коровьего молока </w:t>
      </w:r>
      <w:r w:rsidR="00086E45" w:rsidRPr="006A6FE3">
        <w:rPr>
          <w:rFonts w:ascii="PT Astra Serif" w:hAnsi="PT Astra Serif"/>
          <w:sz w:val="24"/>
          <w:szCs w:val="24"/>
        </w:rPr>
        <w:t>п</w:t>
      </w:r>
      <w:r w:rsidR="00E10B88" w:rsidRPr="006A6FE3">
        <w:rPr>
          <w:rFonts w:ascii="PT Astra Serif" w:hAnsi="PT Astra Serif"/>
          <w:sz w:val="24"/>
          <w:szCs w:val="24"/>
        </w:rPr>
        <w:t>о следующей формуле (</w:t>
      </w:r>
      <w:proofErr w:type="spellStart"/>
      <w:r w:rsidR="00E10B88" w:rsidRPr="006A6FE3">
        <w:rPr>
          <w:rFonts w:ascii="PT Astra Serif" w:hAnsi="PT Astra Serif"/>
          <w:sz w:val="24"/>
          <w:szCs w:val="24"/>
        </w:rPr>
        <w:t>С</w:t>
      </w:r>
      <w:r w:rsidR="00E10B88" w:rsidRPr="006A6FE3">
        <w:rPr>
          <w:rFonts w:ascii="PT Astra Serif" w:hAnsi="PT Astra Serif"/>
          <w:sz w:val="24"/>
          <w:szCs w:val="24"/>
          <w:vertAlign w:val="subscript"/>
        </w:rPr>
        <w:t>об</w:t>
      </w:r>
      <w:proofErr w:type="spellEnd"/>
      <w:r w:rsidR="00E10B88" w:rsidRPr="006A6FE3">
        <w:rPr>
          <w:rFonts w:ascii="PT Astra Serif" w:hAnsi="PT Astra Serif"/>
          <w:sz w:val="24"/>
          <w:szCs w:val="24"/>
        </w:rPr>
        <w:t xml:space="preserve">):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 </w:t>
      </w:r>
    </w:p>
    <w:p w:rsidR="00E10B88" w:rsidRPr="006A6FE3" w:rsidRDefault="00E10B88" w:rsidP="009B51B0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С</w:t>
      </w:r>
      <w:r w:rsidRPr="006A6FE3">
        <w:rPr>
          <w:rFonts w:ascii="PT Astra Serif" w:hAnsi="PT Astra Serif"/>
          <w:sz w:val="24"/>
          <w:szCs w:val="24"/>
          <w:vertAlign w:val="subscript"/>
        </w:rPr>
        <w:t>об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V x </w:t>
      </w:r>
      <w:proofErr w:type="spellStart"/>
      <w:r w:rsidRPr="006A6FE3">
        <w:rPr>
          <w:rFonts w:ascii="PT Astra Serif" w:hAnsi="PT Astra Serif"/>
          <w:sz w:val="24"/>
          <w:szCs w:val="24"/>
        </w:rPr>
        <w:t>S</w:t>
      </w:r>
      <w:r w:rsidRPr="006A6FE3">
        <w:rPr>
          <w:rFonts w:ascii="PT Astra Serif" w:hAnsi="PT Astra Serif"/>
          <w:sz w:val="24"/>
          <w:szCs w:val="24"/>
          <w:vertAlign w:val="subscript"/>
        </w:rPr>
        <w:t>o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пр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пог</w:t>
      </w:r>
      <w:proofErr w:type="spellEnd"/>
      <w:r w:rsidRPr="006A6FE3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 xml:space="preserve">+ V х </w:t>
      </w:r>
      <w:r w:rsidRPr="006A6FE3">
        <w:rPr>
          <w:rFonts w:ascii="PT Astra Serif" w:hAnsi="PT Astra Serif"/>
          <w:sz w:val="24"/>
          <w:szCs w:val="24"/>
          <w:lang w:val="en-US"/>
        </w:rPr>
        <w:t>S</w:t>
      </w:r>
      <w:proofErr w:type="spellStart"/>
      <w:r w:rsidRPr="006A6FE3">
        <w:rPr>
          <w:rFonts w:ascii="PT Astra Serif" w:hAnsi="PT Astra Serif"/>
          <w:sz w:val="24"/>
          <w:szCs w:val="24"/>
          <w:vertAlign w:val="subscript"/>
        </w:rPr>
        <w:t>пп</w:t>
      </w:r>
      <w:proofErr w:type="spellEnd"/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,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</w:t>
      </w:r>
      <w:r w:rsidR="00416B06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 xml:space="preserve">где: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 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V</w:t>
      </w:r>
      <w:r w:rsidR="00140992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–</w:t>
      </w:r>
      <w:r w:rsidR="00140992" w:rsidRPr="006A6FE3">
        <w:rPr>
          <w:rFonts w:ascii="PT Astra Serif" w:hAnsi="PT Astra Serif"/>
          <w:sz w:val="24"/>
          <w:szCs w:val="24"/>
        </w:rPr>
        <w:t> </w:t>
      </w:r>
      <w:r w:rsidR="00A91184" w:rsidRPr="006A6FE3">
        <w:rPr>
          <w:rFonts w:ascii="PT Astra Serif" w:hAnsi="PT Astra Serif"/>
          <w:sz w:val="24"/>
          <w:szCs w:val="24"/>
        </w:rPr>
        <w:t xml:space="preserve">плановый </w:t>
      </w:r>
      <w:r w:rsidRPr="006A6FE3">
        <w:rPr>
          <w:rFonts w:ascii="PT Astra Serif" w:hAnsi="PT Astra Serif"/>
          <w:sz w:val="24"/>
          <w:szCs w:val="24"/>
        </w:rPr>
        <w:t>объем реализованного и (или) отгруженного на собственную переработку коровьего молока в физическом весе</w:t>
      </w:r>
      <w:r w:rsidR="00A91184" w:rsidRPr="006A6FE3">
        <w:rPr>
          <w:rFonts w:ascii="PT Astra Serif" w:hAnsi="PT Astra Serif"/>
        </w:rPr>
        <w:t xml:space="preserve"> </w:t>
      </w:r>
      <w:r w:rsidR="00A91184" w:rsidRPr="006A6FE3">
        <w:rPr>
          <w:rFonts w:ascii="PT Astra Serif" w:hAnsi="PT Astra Serif"/>
          <w:sz w:val="24"/>
          <w:szCs w:val="24"/>
        </w:rPr>
        <w:t>в период с 1 декабря предшествующего года по 30 ноября текущего года</w:t>
      </w:r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S</w:t>
      </w:r>
      <w:r w:rsidRPr="006A6FE3">
        <w:rPr>
          <w:rFonts w:ascii="PT Astra Serif" w:hAnsi="PT Astra Serif"/>
          <w:sz w:val="24"/>
          <w:szCs w:val="24"/>
          <w:vertAlign w:val="subscript"/>
        </w:rPr>
        <w:t>o</w:t>
      </w:r>
      <w:proofErr w:type="spellEnd"/>
      <w:r w:rsidR="00140992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ставка субсидии, источником финансового обеспечения которой являются средства областного бюджета, утвержденная приказом Департамента;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  <w:lang w:val="en-US"/>
        </w:rPr>
        <w:t>S</w:t>
      </w:r>
      <w:proofErr w:type="spellStart"/>
      <w:r w:rsidRPr="006A6FE3">
        <w:rPr>
          <w:rFonts w:ascii="PT Astra Serif" w:hAnsi="PT Astra Serif"/>
          <w:sz w:val="24"/>
          <w:szCs w:val="24"/>
          <w:vertAlign w:val="subscript"/>
        </w:rPr>
        <w:t>пп</w:t>
      </w:r>
      <w:proofErr w:type="spellEnd"/>
      <w:r w:rsidR="00140992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ставка субсидии на молоко, источником финансового обеспечения которой являются средства областного бюджета, </w:t>
      </w:r>
      <w:proofErr w:type="spellStart"/>
      <w:r w:rsidRPr="006A6FE3">
        <w:rPr>
          <w:rFonts w:ascii="PT Astra Serif" w:hAnsi="PT Astra Serif"/>
          <w:sz w:val="24"/>
          <w:szCs w:val="24"/>
        </w:rPr>
        <w:t>утвержденная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приказом Департамента</w:t>
      </w:r>
      <w:r w:rsidR="00693344">
        <w:rPr>
          <w:rFonts w:ascii="PT Astra Serif" w:hAnsi="PT Astra Serif"/>
          <w:sz w:val="24"/>
          <w:szCs w:val="24"/>
        </w:rPr>
        <w:t>,</w:t>
      </w:r>
      <w:r w:rsidRPr="006A6FE3">
        <w:rPr>
          <w:rFonts w:ascii="PT Astra Serif" w:hAnsi="PT Astra Serif"/>
          <w:sz w:val="24"/>
          <w:szCs w:val="24"/>
        </w:rPr>
        <w:t xml:space="preserve"> для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сельскохозяйственных товаропроизводителей, у которых доход превышает предельное значение, установленное Правительством Российской Федерации для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субъектов малого предпринимательства, не являющихся получателями субсидий на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производство молока, источником финансового обеспечения которых являются средства федерального и областного бюджетов;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пр</w:t>
      </w:r>
      <w:proofErr w:type="spellEnd"/>
      <w:r w:rsidR="00140992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>коэффициент продуктивности согласно приложению №</w:t>
      </w:r>
      <w:r w:rsidR="00140992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 к настоящему Порядку. Для получателей субсидий, которые начали хозяйственную деятельность по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производству молока в текущем или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финансовом году,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пр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1;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пог</w:t>
      </w:r>
      <w:proofErr w:type="spellEnd"/>
      <w:r w:rsidR="00140992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коэффициент прироста поголовья. Для получателей субсидии, которые </w:t>
      </w:r>
      <w:proofErr w:type="gramStart"/>
      <w:r w:rsidRPr="006A6FE3">
        <w:rPr>
          <w:rFonts w:ascii="PT Astra Serif" w:hAnsi="PT Astra Serif"/>
          <w:sz w:val="24"/>
          <w:szCs w:val="24"/>
        </w:rPr>
        <w:t>обеспечили прирост маточного поголовья крупного рогатого скота молочного направления более 25 процентов на 31.12.2023 к уровню поголовья на 31.12.2021 и имеют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маточное поголовье крупного рогатого скота молочного направления по состоянию на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31.12.2021 не более 550 голов,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пог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1,3. В случае </w:t>
      </w:r>
      <w:proofErr w:type="gramStart"/>
      <w:r w:rsidRPr="006A6FE3">
        <w:rPr>
          <w:rFonts w:ascii="PT Astra Serif" w:hAnsi="PT Astra Serif"/>
          <w:sz w:val="24"/>
          <w:szCs w:val="24"/>
        </w:rPr>
        <w:t>отсутствия прироста маточного поголовья крупного рогатого скота молочного направления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пог</w:t>
      </w:r>
      <w:proofErr w:type="spellEnd"/>
      <w:r w:rsidR="003A45A3" w:rsidRPr="006A6FE3">
        <w:rPr>
          <w:rFonts w:ascii="PT Astra Serif" w:hAnsi="PT Astra Serif"/>
          <w:sz w:val="24"/>
          <w:szCs w:val="24"/>
        </w:rPr>
        <w:t xml:space="preserve"> = 1; </w:t>
      </w:r>
      <w:r w:rsidRPr="006A6FE3">
        <w:rPr>
          <w:rFonts w:ascii="PT Astra Serif" w:hAnsi="PT Astra Serif"/>
          <w:sz w:val="24"/>
          <w:szCs w:val="24"/>
        </w:rPr>
        <w:t xml:space="preserve"> </w:t>
      </w:r>
    </w:p>
    <w:p w:rsidR="00E10B88" w:rsidRPr="006A6FE3" w:rsidRDefault="00693344" w:rsidP="009B51B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E10B88" w:rsidRPr="006A6FE3">
        <w:rPr>
          <w:rFonts w:ascii="PT Astra Serif" w:hAnsi="PT Astra Serif"/>
          <w:sz w:val="24"/>
          <w:szCs w:val="24"/>
        </w:rPr>
        <w:t>) на поддержку производства козьего молока по следующей формуле (</w:t>
      </w:r>
      <w:proofErr w:type="spellStart"/>
      <w:r w:rsidR="00E10B88" w:rsidRPr="006A6FE3">
        <w:rPr>
          <w:rFonts w:ascii="PT Astra Serif" w:hAnsi="PT Astra Serif"/>
          <w:sz w:val="24"/>
          <w:szCs w:val="24"/>
        </w:rPr>
        <w:t>Скзоб</w:t>
      </w:r>
      <w:proofErr w:type="spellEnd"/>
      <w:r w:rsidR="00E10B88" w:rsidRPr="006A6FE3">
        <w:rPr>
          <w:rFonts w:ascii="PT Astra Serif" w:hAnsi="PT Astra Serif"/>
          <w:sz w:val="24"/>
          <w:szCs w:val="24"/>
        </w:rPr>
        <w:t xml:space="preserve">):  </w:t>
      </w:r>
    </w:p>
    <w:p w:rsidR="00140992" w:rsidRPr="006A6FE3" w:rsidRDefault="00140992" w:rsidP="009B51B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10B88" w:rsidRPr="006A6FE3" w:rsidRDefault="00E10B88" w:rsidP="009B51B0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Скзоб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</w:t>
      </w: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V</w:t>
      </w:r>
      <w:proofErr w:type="gramEnd"/>
      <w:r w:rsidRPr="006A6FE3">
        <w:rPr>
          <w:rFonts w:ascii="PT Astra Serif" w:hAnsi="PT Astra Serif"/>
          <w:sz w:val="24"/>
          <w:szCs w:val="24"/>
        </w:rPr>
        <w:t>кз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Sокз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, </w:t>
      </w:r>
      <w:r w:rsidR="00140992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>где:</w:t>
      </w:r>
    </w:p>
    <w:p w:rsidR="00E10B88" w:rsidRPr="006A6FE3" w:rsidRDefault="00E10B88" w:rsidP="009B51B0">
      <w:pPr>
        <w:jc w:val="center"/>
        <w:rPr>
          <w:rFonts w:ascii="PT Astra Serif" w:hAnsi="PT Astra Serif"/>
          <w:sz w:val="24"/>
          <w:szCs w:val="24"/>
        </w:rPr>
      </w:pPr>
    </w:p>
    <w:p w:rsidR="00E10B88" w:rsidRPr="006A6FE3" w:rsidRDefault="00E30D0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V</w:t>
      </w:r>
      <w:proofErr w:type="gramEnd"/>
      <w:r w:rsidRPr="006A6FE3">
        <w:rPr>
          <w:rFonts w:ascii="PT Astra Serif" w:hAnsi="PT Astra Serif"/>
          <w:sz w:val="24"/>
          <w:szCs w:val="24"/>
        </w:rPr>
        <w:t>кз</w:t>
      </w:r>
      <w:proofErr w:type="spellEnd"/>
      <w:r w:rsidRPr="006A6FE3">
        <w:rPr>
          <w:rFonts w:ascii="PT Astra Serif" w:hAnsi="PT Astra Serif"/>
          <w:sz w:val="24"/>
          <w:szCs w:val="24"/>
        </w:rPr>
        <w:t> – </w:t>
      </w:r>
      <w:r w:rsidR="00F9358C" w:rsidRPr="006A6FE3">
        <w:rPr>
          <w:rFonts w:ascii="PT Astra Serif" w:hAnsi="PT Astra Serif"/>
          <w:sz w:val="24"/>
          <w:szCs w:val="24"/>
        </w:rPr>
        <w:t xml:space="preserve">плановый </w:t>
      </w:r>
      <w:r w:rsidR="00E10B88" w:rsidRPr="006A6FE3">
        <w:rPr>
          <w:rFonts w:ascii="PT Astra Serif" w:hAnsi="PT Astra Serif"/>
          <w:sz w:val="24"/>
          <w:szCs w:val="24"/>
        </w:rPr>
        <w:t>объем реализованного и (или) отгруженного на собственную переработку козьего молока в физическом весе</w:t>
      </w:r>
      <w:r w:rsidR="00F9358C" w:rsidRPr="006A6FE3">
        <w:rPr>
          <w:rFonts w:ascii="PT Astra Serif" w:hAnsi="PT Astra Serif"/>
          <w:sz w:val="24"/>
          <w:szCs w:val="24"/>
        </w:rPr>
        <w:t xml:space="preserve"> в период с 1 декабря предшествующего года по 30 ноября текущего года;</w:t>
      </w:r>
    </w:p>
    <w:p w:rsidR="00E10B88" w:rsidRPr="006A6FE3" w:rsidRDefault="00E30D08" w:rsidP="009B51B0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S</w:t>
      </w:r>
      <w:proofErr w:type="gramEnd"/>
      <w:r w:rsidRPr="006A6FE3">
        <w:rPr>
          <w:rFonts w:ascii="PT Astra Serif" w:hAnsi="PT Astra Serif"/>
          <w:sz w:val="24"/>
          <w:szCs w:val="24"/>
        </w:rPr>
        <w:t>окз</w:t>
      </w:r>
      <w:proofErr w:type="spellEnd"/>
      <w:r w:rsidRPr="006A6FE3">
        <w:rPr>
          <w:rFonts w:ascii="PT Astra Serif" w:hAnsi="PT Astra Serif"/>
          <w:sz w:val="24"/>
          <w:szCs w:val="24"/>
        </w:rPr>
        <w:t> </w:t>
      </w:r>
      <w:r w:rsidR="00140992" w:rsidRPr="006A6FE3">
        <w:rPr>
          <w:rFonts w:ascii="PT Astra Serif" w:hAnsi="PT Astra Serif"/>
          <w:sz w:val="24"/>
          <w:szCs w:val="24"/>
        </w:rPr>
        <w:t>– </w:t>
      </w:r>
      <w:r w:rsidR="00E10B88" w:rsidRPr="006A6FE3">
        <w:rPr>
          <w:rFonts w:ascii="PT Astra Serif" w:hAnsi="PT Astra Serif"/>
          <w:sz w:val="24"/>
          <w:szCs w:val="24"/>
        </w:rPr>
        <w:t xml:space="preserve">ставка субсидии, источником финансового обеспечения которой являются средства областного бюджета, утвержденная приказом Департамента. </w:t>
      </w:r>
    </w:p>
    <w:p w:rsidR="00BB1518" w:rsidRPr="006A6FE3" w:rsidRDefault="00F661EA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6</w:t>
      </w:r>
      <w:r w:rsidR="004C773C" w:rsidRPr="006A6FE3">
        <w:rPr>
          <w:rFonts w:ascii="PT Astra Serif" w:hAnsi="PT Astra Serif"/>
          <w:sz w:val="24"/>
          <w:szCs w:val="24"/>
        </w:rPr>
        <w:t>. </w:t>
      </w:r>
      <w:r w:rsidR="00BB1518" w:rsidRPr="006A6FE3">
        <w:rPr>
          <w:rFonts w:ascii="PT Astra Serif" w:hAnsi="PT Astra Serif"/>
          <w:sz w:val="24"/>
          <w:szCs w:val="24"/>
        </w:rPr>
        <w:t>Предельный размер субсидии не может превышать 95 процентов от фактических затрат получателя субсиди</w:t>
      </w:r>
      <w:r w:rsidR="00E85008" w:rsidRPr="006A6FE3">
        <w:rPr>
          <w:rFonts w:ascii="PT Astra Serif" w:hAnsi="PT Astra Serif"/>
          <w:sz w:val="24"/>
          <w:szCs w:val="24"/>
        </w:rPr>
        <w:t>й</w:t>
      </w:r>
      <w:r w:rsidR="00BB1518" w:rsidRPr="006A6FE3">
        <w:rPr>
          <w:rFonts w:ascii="PT Astra Serif" w:hAnsi="PT Astra Serif"/>
          <w:sz w:val="24"/>
          <w:szCs w:val="24"/>
        </w:rPr>
        <w:t xml:space="preserve"> без учета налога на добавленную стоимость.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Размер субсиди</w:t>
      </w:r>
      <w:r w:rsidR="00E85008" w:rsidRPr="006A6FE3">
        <w:rPr>
          <w:rFonts w:ascii="PT Astra Serif" w:hAnsi="PT Astra Serif"/>
          <w:sz w:val="24"/>
          <w:szCs w:val="24"/>
        </w:rPr>
        <w:t>й</w:t>
      </w:r>
      <w:r w:rsidRPr="006A6FE3">
        <w:rPr>
          <w:rFonts w:ascii="PT Astra Serif" w:hAnsi="PT Astra Serif"/>
          <w:sz w:val="24"/>
          <w:szCs w:val="24"/>
        </w:rPr>
        <w:t xml:space="preserve"> рассчитывается без учета налога на добавленную стоимость. Для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в размер субсиди</w:t>
      </w:r>
      <w:r w:rsidR="00E85008" w:rsidRPr="006A6FE3">
        <w:rPr>
          <w:rFonts w:ascii="PT Astra Serif" w:hAnsi="PT Astra Serif"/>
          <w:sz w:val="24"/>
          <w:szCs w:val="24"/>
        </w:rPr>
        <w:t>й</w:t>
      </w:r>
      <w:r w:rsidRPr="006A6FE3">
        <w:rPr>
          <w:rFonts w:ascii="PT Astra Serif" w:hAnsi="PT Astra Serif"/>
          <w:sz w:val="24"/>
          <w:szCs w:val="24"/>
        </w:rPr>
        <w:t xml:space="preserve"> включается сумма налога на добавленную стоимость. </w:t>
      </w:r>
    </w:p>
    <w:p w:rsidR="00EF0BD1" w:rsidRPr="006A6FE3" w:rsidRDefault="00F661EA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</w:t>
      </w:r>
      <w:r w:rsidR="004C773C" w:rsidRPr="006A6FE3">
        <w:rPr>
          <w:rFonts w:ascii="PT Astra Serif" w:hAnsi="PT Astra Serif"/>
          <w:sz w:val="24"/>
          <w:szCs w:val="24"/>
        </w:rPr>
        <w:t>. </w:t>
      </w:r>
      <w:r w:rsidR="00901866" w:rsidRPr="006A6FE3">
        <w:rPr>
          <w:rFonts w:ascii="PT Astra Serif" w:hAnsi="PT Astra Serif"/>
          <w:sz w:val="24"/>
          <w:szCs w:val="24"/>
        </w:rPr>
        <w:t xml:space="preserve">Срок использования субсидии составляет не более 6 месяцев со дня получения субсидии, но не </w:t>
      </w:r>
      <w:r w:rsidR="00153966" w:rsidRPr="006A6FE3">
        <w:rPr>
          <w:rFonts w:ascii="PT Astra Serif" w:hAnsi="PT Astra Serif"/>
          <w:sz w:val="24"/>
          <w:szCs w:val="24"/>
        </w:rPr>
        <w:t>позднее 30 октября текущего года, за исключ</w:t>
      </w:r>
      <w:r w:rsidR="00EF0BD1" w:rsidRPr="006A6FE3">
        <w:rPr>
          <w:rFonts w:ascii="PT Astra Serif" w:hAnsi="PT Astra Serif"/>
          <w:sz w:val="24"/>
          <w:szCs w:val="24"/>
        </w:rPr>
        <w:t xml:space="preserve">ением случаев, предусмотренных абзацем вторым настоящего пункта. </w:t>
      </w:r>
    </w:p>
    <w:p w:rsidR="00153966" w:rsidRPr="006A6FE3" w:rsidRDefault="00153966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Срок использования субсидии, полученной после 30 октября текущего года, </w:t>
      </w:r>
      <w:r w:rsidR="00537AC7">
        <w:rPr>
          <w:rFonts w:ascii="PT Astra Serif" w:hAnsi="PT Astra Serif"/>
          <w:sz w:val="24"/>
          <w:szCs w:val="24"/>
        </w:rPr>
        <w:t xml:space="preserve">– </w:t>
      </w:r>
      <w:r w:rsidRPr="006A6FE3">
        <w:rPr>
          <w:rFonts w:ascii="PT Astra Serif" w:hAnsi="PT Astra Serif"/>
          <w:sz w:val="24"/>
          <w:szCs w:val="24"/>
        </w:rPr>
        <w:t>до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31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декабря текущего года. </w:t>
      </w:r>
    </w:p>
    <w:p w:rsidR="00153966" w:rsidRPr="006A6FE3" w:rsidRDefault="00153966" w:rsidP="009B51B0">
      <w:pPr>
        <w:jc w:val="both"/>
        <w:rPr>
          <w:rFonts w:ascii="PT Astra Serif" w:hAnsi="PT Astra Serif"/>
          <w:sz w:val="24"/>
          <w:szCs w:val="24"/>
          <w:highlight w:val="yellow"/>
        </w:rPr>
      </w:pPr>
      <w:r w:rsidRPr="006A6FE3">
        <w:rPr>
          <w:rFonts w:ascii="PT Astra Serif" w:hAnsi="PT Astra Serif"/>
          <w:sz w:val="24"/>
          <w:szCs w:val="24"/>
        </w:rPr>
        <w:t>Остаток субсидии, не использованный получателем субсидии в сроки, предусмотренные настоящим пунктом, подлежит возврату в местный бюджет по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платежным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реквизитам, указанным в соглашении о предоставлении субсидии, в</w:t>
      </w:r>
      <w:r w:rsidR="00F13705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течение </w:t>
      </w:r>
      <w:r w:rsidR="00B7367D" w:rsidRPr="006A6FE3">
        <w:rPr>
          <w:rFonts w:ascii="PT Astra Serif" w:hAnsi="PT Astra Serif"/>
          <w:sz w:val="24"/>
          <w:szCs w:val="24"/>
        </w:rPr>
        <w:t>5</w:t>
      </w:r>
      <w:r w:rsidRPr="006A6FE3">
        <w:rPr>
          <w:rFonts w:ascii="PT Astra Serif" w:hAnsi="PT Astra Serif"/>
          <w:sz w:val="24"/>
          <w:szCs w:val="24"/>
        </w:rPr>
        <w:t xml:space="preserve"> рабочих дней, следующих за днем окончания срока использования субсидии.  </w:t>
      </w:r>
    </w:p>
    <w:p w:rsidR="001D39D6" w:rsidRPr="006A6FE3" w:rsidRDefault="00086E45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8.</w:t>
      </w:r>
      <w:r w:rsidR="004C773C" w:rsidRPr="006A6FE3">
        <w:rPr>
          <w:rFonts w:ascii="PT Astra Serif" w:hAnsi="PT Astra Serif"/>
          <w:sz w:val="24"/>
          <w:szCs w:val="24"/>
        </w:rPr>
        <w:t> </w:t>
      </w:r>
      <w:r w:rsidR="0017494A" w:rsidRPr="006A6FE3">
        <w:rPr>
          <w:rFonts w:ascii="PT Astra Serif" w:hAnsi="PT Astra Serif"/>
          <w:sz w:val="24"/>
          <w:szCs w:val="24"/>
        </w:rPr>
        <w:t>Перечень затрат, связанных с производством молока, устанавливает орган местного самоуправления. При этом н</w:t>
      </w:r>
      <w:r w:rsidR="00A8157B" w:rsidRPr="006A6FE3">
        <w:rPr>
          <w:rFonts w:ascii="PT Astra Serif" w:hAnsi="PT Astra Serif"/>
          <w:sz w:val="24"/>
          <w:szCs w:val="24"/>
        </w:rPr>
        <w:t>е допускается в затраты на</w:t>
      </w:r>
      <w:r w:rsidR="001D39D6" w:rsidRPr="006A6FE3">
        <w:rPr>
          <w:rFonts w:ascii="PT Astra Serif" w:hAnsi="PT Astra Serif"/>
          <w:sz w:val="24"/>
          <w:szCs w:val="24"/>
        </w:rPr>
        <w:t xml:space="preserve"> производство молока включать затраты, связанные с приобретением оборудования и техники для производства, заготовки, хранения, подработки, подготовки к реализации сельскохозяйственной продукции. </w:t>
      </w:r>
    </w:p>
    <w:p w:rsidR="007165F3" w:rsidRPr="006A6FE3" w:rsidRDefault="00E8500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Получатель субсидии не вправе </w:t>
      </w:r>
      <w:r w:rsidR="001D39D6" w:rsidRPr="006A6FE3">
        <w:rPr>
          <w:rFonts w:ascii="PT Astra Serif" w:hAnsi="PT Astra Serif"/>
          <w:sz w:val="24"/>
          <w:szCs w:val="24"/>
        </w:rPr>
        <w:t xml:space="preserve">для подтверждения затрат указывать </w:t>
      </w:r>
      <w:proofErr w:type="spellStart"/>
      <w:r w:rsidR="001D39D6" w:rsidRPr="006A6FE3">
        <w:rPr>
          <w:rFonts w:ascii="PT Astra Serif" w:hAnsi="PT Astra Serif"/>
          <w:sz w:val="24"/>
          <w:szCs w:val="24"/>
        </w:rPr>
        <w:t>учтенные</w:t>
      </w:r>
      <w:proofErr w:type="spellEnd"/>
      <w:r w:rsidR="001D39D6" w:rsidRPr="006A6FE3">
        <w:rPr>
          <w:rFonts w:ascii="PT Astra Serif" w:hAnsi="PT Astra Serif"/>
          <w:sz w:val="24"/>
          <w:szCs w:val="24"/>
        </w:rPr>
        <w:t xml:space="preserve"> при</w:t>
      </w:r>
      <w:r w:rsidR="00F13705">
        <w:rPr>
          <w:rFonts w:ascii="PT Astra Serif" w:hAnsi="PT Astra Serif"/>
          <w:sz w:val="24"/>
          <w:szCs w:val="24"/>
        </w:rPr>
        <w:t> </w:t>
      </w:r>
      <w:r w:rsidR="001D39D6" w:rsidRPr="006A6FE3">
        <w:rPr>
          <w:rFonts w:ascii="PT Astra Serif" w:hAnsi="PT Astra Serif"/>
          <w:sz w:val="24"/>
          <w:szCs w:val="24"/>
        </w:rPr>
        <w:t xml:space="preserve"> возмещении и (или) заявленные к возмеще</w:t>
      </w:r>
      <w:r w:rsidR="00176EE5" w:rsidRPr="006A6FE3">
        <w:rPr>
          <w:rFonts w:ascii="PT Astra Serif" w:hAnsi="PT Astra Serif"/>
          <w:sz w:val="24"/>
          <w:szCs w:val="24"/>
        </w:rPr>
        <w:t xml:space="preserve">нию </w:t>
      </w:r>
      <w:r w:rsidRPr="006A6FE3">
        <w:rPr>
          <w:rFonts w:ascii="PT Astra Serif" w:hAnsi="PT Astra Serif"/>
          <w:sz w:val="24"/>
          <w:szCs w:val="24"/>
        </w:rPr>
        <w:t>затраты в рамках</w:t>
      </w:r>
      <w:r w:rsidR="00176EE5" w:rsidRPr="006A6FE3">
        <w:rPr>
          <w:rFonts w:ascii="PT Astra Serif" w:hAnsi="PT Astra Serif"/>
          <w:sz w:val="24"/>
          <w:szCs w:val="24"/>
        </w:rPr>
        <w:t xml:space="preserve"> получения иных субсидий</w:t>
      </w:r>
      <w:r w:rsidR="008F430C" w:rsidRPr="006A6FE3">
        <w:rPr>
          <w:rFonts w:ascii="PT Astra Serif" w:hAnsi="PT Astra Serif"/>
          <w:sz w:val="24"/>
          <w:szCs w:val="24"/>
        </w:rPr>
        <w:t xml:space="preserve">, грантов в форме субсидий, других </w:t>
      </w:r>
      <w:r w:rsidR="00176EE5" w:rsidRPr="006A6FE3">
        <w:rPr>
          <w:rFonts w:ascii="PT Astra Serif" w:hAnsi="PT Astra Serif"/>
          <w:sz w:val="24"/>
          <w:szCs w:val="24"/>
        </w:rPr>
        <w:t>мер поддержки</w:t>
      </w:r>
      <w:r w:rsidR="008F430C" w:rsidRPr="006A6FE3">
        <w:rPr>
          <w:rFonts w:ascii="PT Astra Serif" w:hAnsi="PT Astra Serif"/>
          <w:sz w:val="24"/>
          <w:szCs w:val="24"/>
        </w:rPr>
        <w:t xml:space="preserve"> сельскохозяйственного производства</w:t>
      </w:r>
      <w:r w:rsidR="00176EE5" w:rsidRPr="006A6FE3">
        <w:rPr>
          <w:rFonts w:ascii="PT Astra Serif" w:hAnsi="PT Astra Serif"/>
          <w:sz w:val="24"/>
          <w:szCs w:val="24"/>
        </w:rPr>
        <w:t xml:space="preserve">. </w:t>
      </w:r>
    </w:p>
    <w:p w:rsidR="00BB1518" w:rsidRPr="006A6FE3" w:rsidRDefault="00176EE5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</w:t>
      </w:r>
      <w:r w:rsidR="00BB1518" w:rsidRPr="006A6FE3">
        <w:rPr>
          <w:rFonts w:ascii="PT Astra Serif" w:hAnsi="PT Astra Serif"/>
          <w:sz w:val="24"/>
          <w:szCs w:val="24"/>
        </w:rPr>
        <w:t>овторное предоставление субсидий в целях возмещения одних и тех же затрат не</w:t>
      </w:r>
      <w:r w:rsidR="00F13705">
        <w:rPr>
          <w:rFonts w:ascii="PT Astra Serif" w:hAnsi="PT Astra Serif"/>
          <w:sz w:val="24"/>
          <w:szCs w:val="24"/>
        </w:rPr>
        <w:t> </w:t>
      </w:r>
      <w:r w:rsidR="00BB1518" w:rsidRPr="006A6FE3">
        <w:rPr>
          <w:rFonts w:ascii="PT Astra Serif" w:hAnsi="PT Astra Serif"/>
          <w:sz w:val="24"/>
          <w:szCs w:val="24"/>
        </w:rPr>
        <w:t xml:space="preserve"> допускается. </w:t>
      </w:r>
    </w:p>
    <w:p w:rsidR="00EF233E" w:rsidRPr="006A6FE3" w:rsidRDefault="00086E45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</w:t>
      </w:r>
      <w:r w:rsidR="00EF233E" w:rsidRPr="006A6FE3">
        <w:rPr>
          <w:rFonts w:ascii="PT Astra Serif" w:hAnsi="PT Astra Serif"/>
          <w:sz w:val="24"/>
          <w:szCs w:val="24"/>
        </w:rPr>
        <w:t>.</w:t>
      </w:r>
      <w:r w:rsidR="007C6E60" w:rsidRPr="006A6FE3">
        <w:rPr>
          <w:rFonts w:ascii="PT Astra Serif" w:hAnsi="PT Astra Serif"/>
          <w:sz w:val="24"/>
          <w:szCs w:val="24"/>
        </w:rPr>
        <w:t> </w:t>
      </w:r>
      <w:r w:rsidR="00176EE5" w:rsidRPr="006A6FE3">
        <w:rPr>
          <w:rFonts w:ascii="PT Astra Serif" w:hAnsi="PT Astra Serif"/>
          <w:sz w:val="24"/>
          <w:szCs w:val="24"/>
        </w:rPr>
        <w:t>В случае обнаружения факт</w:t>
      </w:r>
      <w:r w:rsidR="00EF233E" w:rsidRPr="006A6FE3">
        <w:rPr>
          <w:rFonts w:ascii="PT Astra Serif" w:hAnsi="PT Astra Serif"/>
          <w:sz w:val="24"/>
          <w:szCs w:val="24"/>
        </w:rPr>
        <w:t>ов</w:t>
      </w:r>
      <w:r w:rsidR="00176EE5" w:rsidRPr="006A6FE3">
        <w:rPr>
          <w:rFonts w:ascii="PT Astra Serif" w:hAnsi="PT Astra Serif"/>
          <w:sz w:val="24"/>
          <w:szCs w:val="24"/>
        </w:rPr>
        <w:t xml:space="preserve">  нарушения получателем субсиди</w:t>
      </w:r>
      <w:r w:rsidR="005F7DF1" w:rsidRPr="006A6FE3">
        <w:rPr>
          <w:rFonts w:ascii="PT Astra Serif" w:hAnsi="PT Astra Serif"/>
          <w:sz w:val="24"/>
          <w:szCs w:val="24"/>
        </w:rPr>
        <w:t>й</w:t>
      </w:r>
      <w:r w:rsidR="00176EE5" w:rsidRPr="006A6FE3">
        <w:rPr>
          <w:rFonts w:ascii="PT Astra Serif" w:hAnsi="PT Astra Serif"/>
          <w:sz w:val="24"/>
          <w:szCs w:val="24"/>
        </w:rPr>
        <w:t xml:space="preserve"> положений настоящего </w:t>
      </w:r>
      <w:r w:rsidR="008F430C" w:rsidRPr="006A6FE3">
        <w:rPr>
          <w:rFonts w:ascii="PT Astra Serif" w:hAnsi="PT Astra Serif"/>
          <w:sz w:val="24"/>
          <w:szCs w:val="24"/>
        </w:rPr>
        <w:t>Порядка</w:t>
      </w:r>
      <w:r w:rsidR="00176EE5" w:rsidRPr="006A6FE3">
        <w:rPr>
          <w:rFonts w:ascii="PT Astra Serif" w:hAnsi="PT Astra Serif"/>
          <w:sz w:val="24"/>
          <w:szCs w:val="24"/>
        </w:rPr>
        <w:t>,</w:t>
      </w:r>
      <w:r w:rsidR="00387811" w:rsidRPr="006A6FE3">
        <w:rPr>
          <w:rFonts w:ascii="PT Astra Serif" w:hAnsi="PT Astra Serif"/>
          <w:sz w:val="24"/>
          <w:szCs w:val="24"/>
        </w:rPr>
        <w:t xml:space="preserve"> связанн</w:t>
      </w:r>
      <w:r w:rsidR="00EF233E" w:rsidRPr="006A6FE3">
        <w:rPr>
          <w:rFonts w:ascii="PT Astra Serif" w:hAnsi="PT Astra Serif"/>
          <w:sz w:val="24"/>
          <w:szCs w:val="24"/>
        </w:rPr>
        <w:t xml:space="preserve">ых </w:t>
      </w:r>
      <w:r w:rsidR="00387811" w:rsidRPr="006A6FE3">
        <w:rPr>
          <w:rFonts w:ascii="PT Astra Serif" w:hAnsi="PT Astra Serif"/>
          <w:sz w:val="24"/>
          <w:szCs w:val="24"/>
        </w:rPr>
        <w:t>с указанием неправомерных затрат,</w:t>
      </w:r>
      <w:r w:rsidR="00176EE5" w:rsidRPr="006A6FE3">
        <w:rPr>
          <w:rFonts w:ascii="PT Astra Serif" w:hAnsi="PT Astra Serif"/>
          <w:sz w:val="24"/>
          <w:szCs w:val="24"/>
        </w:rPr>
        <w:t xml:space="preserve"> сумма необоснованно выплаченной </w:t>
      </w:r>
      <w:r w:rsidR="00387811" w:rsidRPr="006A6FE3">
        <w:rPr>
          <w:rFonts w:ascii="PT Astra Serif" w:hAnsi="PT Astra Serif"/>
          <w:sz w:val="24"/>
          <w:szCs w:val="24"/>
        </w:rPr>
        <w:t xml:space="preserve">субсидии </w:t>
      </w:r>
      <w:r w:rsidR="00176EE5" w:rsidRPr="006A6FE3">
        <w:rPr>
          <w:rFonts w:ascii="PT Astra Serif" w:hAnsi="PT Astra Serif"/>
          <w:sz w:val="24"/>
          <w:szCs w:val="24"/>
        </w:rPr>
        <w:t xml:space="preserve">по таким затратам подлежит возврату в местный бюджет. </w:t>
      </w:r>
    </w:p>
    <w:p w:rsidR="00176EE5" w:rsidRPr="006A6FE3" w:rsidRDefault="00176EE5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Орган местного самоуправления в течение 10 рабочих дней </w:t>
      </w:r>
      <w:proofErr w:type="gramStart"/>
      <w:r w:rsidRPr="006A6FE3">
        <w:rPr>
          <w:rFonts w:ascii="PT Astra Serif" w:hAnsi="PT Astra Serif"/>
          <w:sz w:val="24"/>
          <w:szCs w:val="24"/>
        </w:rPr>
        <w:t>с даты выявления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</w:t>
      </w:r>
      <w:r w:rsidR="00EF233E" w:rsidRPr="006A6FE3">
        <w:rPr>
          <w:rFonts w:ascii="PT Astra Serif" w:hAnsi="PT Astra Serif"/>
          <w:sz w:val="24"/>
          <w:szCs w:val="24"/>
        </w:rPr>
        <w:t xml:space="preserve">обстоятельств, </w:t>
      </w:r>
      <w:r w:rsidRPr="006A6FE3">
        <w:rPr>
          <w:rFonts w:ascii="PT Astra Serif" w:hAnsi="PT Astra Serif"/>
          <w:sz w:val="24"/>
          <w:szCs w:val="24"/>
        </w:rPr>
        <w:t>указанн</w:t>
      </w:r>
      <w:r w:rsidR="00EF233E" w:rsidRPr="006A6FE3">
        <w:rPr>
          <w:rFonts w:ascii="PT Astra Serif" w:hAnsi="PT Astra Serif"/>
          <w:sz w:val="24"/>
          <w:szCs w:val="24"/>
        </w:rPr>
        <w:t>ых в</w:t>
      </w:r>
      <w:r w:rsidR="00086E45" w:rsidRPr="006A6FE3">
        <w:rPr>
          <w:rFonts w:ascii="PT Astra Serif" w:hAnsi="PT Astra Serif"/>
          <w:sz w:val="24"/>
          <w:szCs w:val="24"/>
        </w:rPr>
        <w:t xml:space="preserve"> </w:t>
      </w:r>
      <w:r w:rsidR="00EF233E" w:rsidRPr="006A6FE3">
        <w:rPr>
          <w:rFonts w:ascii="PT Astra Serif" w:hAnsi="PT Astra Serif"/>
          <w:sz w:val="24"/>
          <w:szCs w:val="24"/>
        </w:rPr>
        <w:t>пункт</w:t>
      </w:r>
      <w:r w:rsidR="008F430C" w:rsidRPr="006A6FE3">
        <w:rPr>
          <w:rFonts w:ascii="PT Astra Serif" w:hAnsi="PT Astra Serif"/>
          <w:sz w:val="24"/>
          <w:szCs w:val="24"/>
        </w:rPr>
        <w:t>е 8 н</w:t>
      </w:r>
      <w:r w:rsidR="00EF233E" w:rsidRPr="006A6FE3">
        <w:rPr>
          <w:rFonts w:ascii="PT Astra Serif" w:hAnsi="PT Astra Serif"/>
          <w:sz w:val="24"/>
          <w:szCs w:val="24"/>
        </w:rPr>
        <w:t>а</w:t>
      </w:r>
      <w:r w:rsidR="008F430C" w:rsidRPr="006A6FE3">
        <w:rPr>
          <w:rFonts w:ascii="PT Astra Serif" w:hAnsi="PT Astra Serif"/>
          <w:sz w:val="24"/>
          <w:szCs w:val="24"/>
        </w:rPr>
        <w:t>стоящего Порядка</w:t>
      </w:r>
      <w:r w:rsidR="00EF233E" w:rsidRPr="006A6FE3">
        <w:rPr>
          <w:rFonts w:ascii="PT Astra Serif" w:hAnsi="PT Astra Serif"/>
          <w:sz w:val="24"/>
          <w:szCs w:val="24"/>
        </w:rPr>
        <w:t>, н</w:t>
      </w:r>
      <w:r w:rsidRPr="006A6FE3">
        <w:rPr>
          <w:rFonts w:ascii="PT Astra Serif" w:hAnsi="PT Astra Serif"/>
          <w:sz w:val="24"/>
          <w:szCs w:val="24"/>
        </w:rPr>
        <w:t>аправляет получателю субсидии письменное уведомление о возврате в местный бюджет необоснованно полученной суммы субсидии.</w:t>
      </w:r>
    </w:p>
    <w:p w:rsidR="00387811" w:rsidRPr="006A6FE3" w:rsidRDefault="00387811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В течение 10 рабочих дней </w:t>
      </w:r>
      <w:proofErr w:type="gramStart"/>
      <w:r w:rsidRPr="006A6FE3">
        <w:rPr>
          <w:rFonts w:ascii="PT Astra Serif" w:hAnsi="PT Astra Serif"/>
          <w:sz w:val="24"/>
          <w:szCs w:val="24"/>
        </w:rPr>
        <w:t>с даты получения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уведомления получатель субсидии осуществляет возврат субсидии в местный бюджет по </w:t>
      </w:r>
      <w:proofErr w:type="spellStart"/>
      <w:r w:rsidRPr="006A6FE3">
        <w:rPr>
          <w:rFonts w:ascii="PT Astra Serif" w:hAnsi="PT Astra Serif"/>
          <w:sz w:val="24"/>
          <w:szCs w:val="24"/>
        </w:rPr>
        <w:t>платежным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реквизитам, указанным в уведомлении, или направляет в адрес органа местного самоуправления ответ с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мотивированным отказом от возврата субсидии.</w:t>
      </w:r>
    </w:p>
    <w:p w:rsidR="00387811" w:rsidRPr="006A6FE3" w:rsidRDefault="00387811" w:rsidP="009B51B0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В случае отказа получателя субсидии от добровольного возврата субсидии 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(или)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непоступления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подлежащих возврату средств  по </w:t>
      </w:r>
      <w:proofErr w:type="spellStart"/>
      <w:r w:rsidRPr="006A6FE3">
        <w:rPr>
          <w:rFonts w:ascii="PT Astra Serif" w:hAnsi="PT Astra Serif"/>
          <w:sz w:val="24"/>
          <w:szCs w:val="24"/>
        </w:rPr>
        <w:t>платежным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реквизитам, указанным в уведомлении, в течение срока, установленного в абзаце </w:t>
      </w:r>
      <w:r w:rsidR="002441DD" w:rsidRPr="006A6FE3">
        <w:rPr>
          <w:rFonts w:ascii="PT Astra Serif" w:hAnsi="PT Astra Serif"/>
          <w:sz w:val="24"/>
          <w:szCs w:val="24"/>
        </w:rPr>
        <w:t>втором</w:t>
      </w:r>
      <w:r w:rsidRPr="006A6FE3">
        <w:rPr>
          <w:rFonts w:ascii="PT Astra Serif" w:hAnsi="PT Astra Serif"/>
          <w:sz w:val="24"/>
          <w:szCs w:val="24"/>
        </w:rPr>
        <w:t xml:space="preserve"> настоящего пункта, бюджетные средства подлежат взысканию органом местного самоуправления в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судебном порядке в соответствии с действующим законодательством в течение 3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месяцев</w:t>
      </w:r>
      <w:r w:rsidR="00716919" w:rsidRPr="006A6FE3">
        <w:rPr>
          <w:rFonts w:ascii="PT Astra Serif" w:hAnsi="PT Astra Serif"/>
          <w:sz w:val="24"/>
          <w:szCs w:val="24"/>
        </w:rPr>
        <w:t xml:space="preserve">, следующих за </w:t>
      </w:r>
      <w:proofErr w:type="spellStart"/>
      <w:r w:rsidR="00716919" w:rsidRPr="006A6FE3">
        <w:rPr>
          <w:rFonts w:ascii="PT Astra Serif" w:hAnsi="PT Astra Serif"/>
          <w:sz w:val="24"/>
          <w:szCs w:val="24"/>
        </w:rPr>
        <w:t>днем</w:t>
      </w:r>
      <w:proofErr w:type="spellEnd"/>
      <w:r w:rsidR="00716919"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 xml:space="preserve">получения </w:t>
      </w:r>
      <w:r w:rsidR="00716919" w:rsidRPr="006A6FE3">
        <w:rPr>
          <w:rFonts w:ascii="PT Astra Serif" w:hAnsi="PT Astra Serif"/>
          <w:sz w:val="24"/>
          <w:szCs w:val="24"/>
        </w:rPr>
        <w:t>органом местного самоуправления</w:t>
      </w:r>
      <w:r w:rsidRPr="006A6FE3">
        <w:rPr>
          <w:rFonts w:ascii="PT Astra Serif" w:hAnsi="PT Astra Serif"/>
          <w:sz w:val="24"/>
          <w:szCs w:val="24"/>
        </w:rPr>
        <w:t xml:space="preserve"> отказа от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возврата субсидии</w:t>
      </w:r>
      <w:proofErr w:type="gramEnd"/>
      <w:r w:rsidR="00716919" w:rsidRPr="006A6FE3">
        <w:rPr>
          <w:rFonts w:ascii="PT Astra Serif" w:hAnsi="PT Astra Serif"/>
          <w:sz w:val="24"/>
          <w:szCs w:val="24"/>
        </w:rPr>
        <w:t xml:space="preserve"> или окончания срока, установленного уведомлением для возврата субсидии.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E80104" w:rsidRPr="006A6FE3">
        <w:rPr>
          <w:rFonts w:ascii="PT Astra Serif" w:hAnsi="PT Astra Serif"/>
          <w:sz w:val="24"/>
          <w:szCs w:val="24"/>
        </w:rPr>
        <w:t>0</w:t>
      </w:r>
      <w:r w:rsidRPr="006A6FE3">
        <w:rPr>
          <w:rFonts w:ascii="PT Astra Serif" w:hAnsi="PT Astra Serif"/>
          <w:sz w:val="24"/>
          <w:szCs w:val="24"/>
        </w:rPr>
        <w:t>. Результат предоставления субсидии: реализовано молока (</w:t>
      </w:r>
      <w:r w:rsidR="008F430C" w:rsidRPr="006A6FE3">
        <w:rPr>
          <w:rFonts w:ascii="PT Astra Serif" w:hAnsi="PT Astra Serif"/>
          <w:sz w:val="24"/>
          <w:szCs w:val="24"/>
        </w:rPr>
        <w:t>тыс. тонн</w:t>
      </w:r>
      <w:r w:rsidRPr="006A6FE3">
        <w:rPr>
          <w:rFonts w:ascii="PT Astra Serif" w:hAnsi="PT Astra Serif"/>
          <w:sz w:val="24"/>
          <w:szCs w:val="24"/>
        </w:rPr>
        <w:t xml:space="preserve">). </w:t>
      </w:r>
    </w:p>
    <w:p w:rsidR="00BB1518" w:rsidRPr="006A6FE3" w:rsidRDefault="00BB151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Значение результата предоставления субсидии определяется соглашением</w:t>
      </w:r>
      <w:r w:rsidR="00716919" w:rsidRPr="006A6FE3">
        <w:rPr>
          <w:rFonts w:ascii="PT Astra Serif" w:hAnsi="PT Astra Serif"/>
          <w:sz w:val="24"/>
          <w:szCs w:val="24"/>
        </w:rPr>
        <w:t xml:space="preserve"> о</w:t>
      </w:r>
      <w:r w:rsidR="00B56061">
        <w:rPr>
          <w:rFonts w:ascii="PT Astra Serif" w:hAnsi="PT Astra Serif"/>
          <w:sz w:val="24"/>
          <w:szCs w:val="24"/>
        </w:rPr>
        <w:t> </w:t>
      </w:r>
      <w:r w:rsidR="00716919" w:rsidRPr="006A6FE3">
        <w:rPr>
          <w:rFonts w:ascii="PT Astra Serif" w:hAnsi="PT Astra Serif"/>
          <w:sz w:val="24"/>
          <w:szCs w:val="24"/>
        </w:rPr>
        <w:t xml:space="preserve"> предоставлении субсидии</w:t>
      </w:r>
      <w:r w:rsidR="00B06740" w:rsidRPr="006A6FE3">
        <w:rPr>
          <w:rFonts w:ascii="PT Astra Serif" w:hAnsi="PT Astra Serif"/>
          <w:sz w:val="24"/>
          <w:szCs w:val="24"/>
        </w:rPr>
        <w:t>, заключаемым органом местного самоуправления с</w:t>
      </w:r>
      <w:r w:rsidR="00B56061">
        <w:rPr>
          <w:rFonts w:ascii="PT Astra Serif" w:hAnsi="PT Astra Serif"/>
          <w:sz w:val="24"/>
          <w:szCs w:val="24"/>
        </w:rPr>
        <w:t> </w:t>
      </w:r>
      <w:r w:rsidR="00B06740" w:rsidRPr="006A6FE3">
        <w:rPr>
          <w:rFonts w:ascii="PT Astra Serif" w:hAnsi="PT Astra Serif"/>
          <w:sz w:val="24"/>
          <w:szCs w:val="24"/>
        </w:rPr>
        <w:t xml:space="preserve"> получателем субсидий (далее – соглашение)</w:t>
      </w:r>
      <w:r w:rsidR="00716919" w:rsidRPr="006A6FE3">
        <w:rPr>
          <w:rFonts w:ascii="PT Astra Serif" w:hAnsi="PT Astra Serif"/>
          <w:sz w:val="24"/>
          <w:szCs w:val="24"/>
        </w:rPr>
        <w:t xml:space="preserve">. </w:t>
      </w:r>
    </w:p>
    <w:p w:rsidR="00B06740" w:rsidRPr="006A6FE3" w:rsidRDefault="00B06740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 соглашение включается обязательство получателя субсидий по достижению в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году получения субсидий результат</w:t>
      </w:r>
      <w:r w:rsidR="00E80104" w:rsidRPr="006A6FE3">
        <w:rPr>
          <w:rFonts w:ascii="PT Astra Serif" w:hAnsi="PT Astra Serif"/>
          <w:sz w:val="24"/>
          <w:szCs w:val="24"/>
        </w:rPr>
        <w:t>а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r w:rsidR="00E80104" w:rsidRPr="006A6FE3">
        <w:rPr>
          <w:rFonts w:ascii="PT Astra Serif" w:hAnsi="PT Astra Serif"/>
          <w:sz w:val="24"/>
          <w:szCs w:val="24"/>
        </w:rPr>
        <w:t xml:space="preserve">ее </w:t>
      </w:r>
      <w:r w:rsidRPr="006A6FE3">
        <w:rPr>
          <w:rFonts w:ascii="PT Astra Serif" w:hAnsi="PT Astra Serif"/>
          <w:sz w:val="24"/>
          <w:szCs w:val="24"/>
        </w:rPr>
        <w:t>предоставления</w:t>
      </w:r>
      <w:r w:rsidR="00E80104" w:rsidRPr="006A6FE3">
        <w:rPr>
          <w:rFonts w:ascii="PT Astra Serif" w:hAnsi="PT Astra Serif"/>
          <w:sz w:val="24"/>
          <w:szCs w:val="24"/>
        </w:rPr>
        <w:t xml:space="preserve">. </w:t>
      </w:r>
      <w:r w:rsidRPr="006A6FE3">
        <w:rPr>
          <w:rFonts w:ascii="PT Astra Serif" w:hAnsi="PT Astra Serif"/>
          <w:sz w:val="24"/>
          <w:szCs w:val="24"/>
        </w:rPr>
        <w:t xml:space="preserve">   </w:t>
      </w:r>
    </w:p>
    <w:p w:rsidR="00E10B88" w:rsidRPr="006A6FE3" w:rsidRDefault="009B45C7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11.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 xml:space="preserve">Получатели субсидии представляют следующую </w:t>
      </w:r>
      <w:proofErr w:type="spellStart"/>
      <w:r w:rsidR="00E10B88" w:rsidRPr="006A6FE3">
        <w:rPr>
          <w:rFonts w:ascii="PT Astra Serif" w:hAnsi="PT Astra Serif"/>
          <w:sz w:val="24"/>
          <w:szCs w:val="24"/>
        </w:rPr>
        <w:t>отчетность</w:t>
      </w:r>
      <w:proofErr w:type="spellEnd"/>
      <w:r w:rsidR="00E10B88" w:rsidRPr="006A6FE3">
        <w:rPr>
          <w:rFonts w:ascii="PT Astra Serif" w:hAnsi="PT Astra Serif"/>
          <w:sz w:val="24"/>
          <w:szCs w:val="24"/>
        </w:rPr>
        <w:t xml:space="preserve"> и документы для</w:t>
      </w:r>
      <w:r w:rsidR="00B56061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 xml:space="preserve"> подтверждения </w:t>
      </w:r>
      <w:proofErr w:type="spellStart"/>
      <w:r w:rsidR="00E10B88" w:rsidRPr="006A6FE3">
        <w:rPr>
          <w:rFonts w:ascii="PT Astra Serif" w:hAnsi="PT Astra Serif"/>
          <w:sz w:val="24"/>
          <w:szCs w:val="24"/>
        </w:rPr>
        <w:t>произведенных</w:t>
      </w:r>
      <w:proofErr w:type="spellEnd"/>
      <w:r w:rsidR="00E10B88" w:rsidRPr="006A6FE3">
        <w:rPr>
          <w:rFonts w:ascii="PT Astra Serif" w:hAnsi="PT Astra Serif"/>
          <w:sz w:val="24"/>
          <w:szCs w:val="24"/>
        </w:rPr>
        <w:t xml:space="preserve"> затрат: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о движении поголовья скота по форме СП-51 на первое число месяца, в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котором представлен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E10B88" w:rsidRPr="006A6FE3" w:rsidRDefault="00E10B88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отчет о фактически произведенных затратах на производство молока по форме согласно приложению №</w:t>
      </w:r>
      <w:r w:rsidR="00E30D08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2 к настоящему Порядку с приложением бухгалтерских документов, подтверждающих затраты получателя субсидии на производство молока; </w:t>
      </w:r>
    </w:p>
    <w:p w:rsidR="00E10B88" w:rsidRPr="006A6FE3" w:rsidRDefault="009B45C7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</w:t>
      </w:r>
      <w:r w:rsidR="00E10B88" w:rsidRPr="006A6FE3">
        <w:rPr>
          <w:rFonts w:ascii="PT Astra Serif" w:hAnsi="PT Astra Serif"/>
          <w:sz w:val="24"/>
          <w:szCs w:val="24"/>
        </w:rPr>
        <w:t>)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>отчет по форме №</w:t>
      </w:r>
      <w:r w:rsidR="00311FDA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>П-1</w:t>
      </w:r>
      <w:r w:rsidR="00311FDA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>(СХ) «Сведения о производстве и отгрузке сельскохозяйственной продукции», подтверждающий объем производства молока, поголовье коров на начало деятельности по производству молока и молочной продукции</w:t>
      </w:r>
      <w:r w:rsidRPr="006A6FE3">
        <w:rPr>
          <w:rFonts w:ascii="PT Astra Serif" w:hAnsi="PT Astra Serif"/>
          <w:sz w:val="24"/>
          <w:szCs w:val="24"/>
        </w:rPr>
        <w:t xml:space="preserve">; </w:t>
      </w:r>
      <w:r w:rsidR="00E10B88" w:rsidRPr="006A6FE3">
        <w:rPr>
          <w:rFonts w:ascii="PT Astra Serif" w:hAnsi="PT Astra Serif"/>
          <w:sz w:val="24"/>
          <w:szCs w:val="24"/>
        </w:rPr>
        <w:t xml:space="preserve"> </w:t>
      </w:r>
    </w:p>
    <w:p w:rsidR="00E10B88" w:rsidRPr="006A6FE3" w:rsidRDefault="009B45C7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</w:t>
      </w:r>
      <w:r w:rsidR="00E10B88" w:rsidRPr="006A6FE3">
        <w:rPr>
          <w:rFonts w:ascii="PT Astra Serif" w:hAnsi="PT Astra Serif"/>
          <w:sz w:val="24"/>
          <w:szCs w:val="24"/>
        </w:rPr>
        <w:t>)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 xml:space="preserve">ведомость сдачи и </w:t>
      </w:r>
      <w:proofErr w:type="spellStart"/>
      <w:r w:rsidR="00E10B88" w:rsidRPr="006A6FE3">
        <w:rPr>
          <w:rFonts w:ascii="PT Astra Serif" w:hAnsi="PT Astra Serif"/>
          <w:sz w:val="24"/>
          <w:szCs w:val="24"/>
        </w:rPr>
        <w:t>приема</w:t>
      </w:r>
      <w:proofErr w:type="spellEnd"/>
      <w:r w:rsidR="00E10B88" w:rsidRPr="006A6FE3">
        <w:rPr>
          <w:rFonts w:ascii="PT Astra Serif" w:hAnsi="PT Astra Serif"/>
          <w:sz w:val="24"/>
          <w:szCs w:val="24"/>
        </w:rPr>
        <w:t xml:space="preserve"> молока по форме, установленной приказом Департамента, подтверждающая объем реализованного и (или) отгруженного на</w:t>
      </w:r>
      <w:r w:rsidR="00B56061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 xml:space="preserve"> собственную переработку молока за отчетный период; </w:t>
      </w:r>
    </w:p>
    <w:p w:rsidR="00E10B88" w:rsidRPr="006A6FE3" w:rsidRDefault="009B45C7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</w:t>
      </w:r>
      <w:r w:rsidR="00E10B88" w:rsidRPr="006A6FE3">
        <w:rPr>
          <w:rFonts w:ascii="PT Astra Serif" w:hAnsi="PT Astra Serif"/>
          <w:sz w:val="24"/>
          <w:szCs w:val="24"/>
        </w:rPr>
        <w:t>)</w:t>
      </w:r>
      <w:r w:rsidR="00CE0DEF" w:rsidRPr="006A6FE3">
        <w:rPr>
          <w:rFonts w:ascii="PT Astra Serif" w:hAnsi="PT Astra Serif"/>
          <w:sz w:val="24"/>
          <w:szCs w:val="24"/>
        </w:rPr>
        <w:t> </w:t>
      </w:r>
      <w:r w:rsidR="00E10B88" w:rsidRPr="006A6FE3">
        <w:rPr>
          <w:rFonts w:ascii="PT Astra Serif" w:hAnsi="PT Astra Serif"/>
          <w:sz w:val="24"/>
          <w:szCs w:val="24"/>
        </w:rPr>
        <w:t>информация о производстве молока, молочной продуктивности коров (коз) по</w:t>
      </w:r>
      <w:r w:rsidR="00B56061">
        <w:rPr>
          <w:rFonts w:ascii="PT Astra Serif" w:hAnsi="PT Astra Serif"/>
          <w:sz w:val="24"/>
          <w:szCs w:val="24"/>
        </w:rPr>
        <w:t>  </w:t>
      </w:r>
      <w:r w:rsidR="00E10B88" w:rsidRPr="006A6FE3">
        <w:rPr>
          <w:rFonts w:ascii="PT Astra Serif" w:hAnsi="PT Astra Serif"/>
          <w:sz w:val="24"/>
          <w:szCs w:val="24"/>
        </w:rPr>
        <w:t xml:space="preserve">форме, установленной приказом Департамента, подтверждающая молочную продуктивность коров (коз) </w:t>
      </w:r>
      <w:r w:rsidRPr="006A6FE3">
        <w:rPr>
          <w:rFonts w:ascii="PT Astra Serif" w:hAnsi="PT Astra Serif"/>
          <w:sz w:val="24"/>
          <w:szCs w:val="24"/>
        </w:rPr>
        <w:t>(</w:t>
      </w:r>
      <w:r w:rsidR="00E10B88" w:rsidRPr="006A6FE3">
        <w:rPr>
          <w:rFonts w:ascii="PT Astra Serif" w:hAnsi="PT Astra Serif"/>
          <w:sz w:val="24"/>
          <w:szCs w:val="24"/>
        </w:rPr>
        <w:t>за исключением сельскохозяйственных товаропроизводителей, которые начали хозяйственную деятельность по производству молока в отчетном финансовом году или в текущем году</w:t>
      </w:r>
      <w:r w:rsidRPr="006A6FE3">
        <w:rPr>
          <w:rFonts w:ascii="PT Astra Serif" w:hAnsi="PT Astra Serif"/>
          <w:sz w:val="24"/>
          <w:szCs w:val="24"/>
        </w:rPr>
        <w:t xml:space="preserve">). </w:t>
      </w:r>
      <w:r w:rsidR="00E10B88" w:rsidRPr="006A6FE3">
        <w:rPr>
          <w:rFonts w:ascii="PT Astra Serif" w:hAnsi="PT Astra Serif"/>
          <w:sz w:val="24"/>
          <w:szCs w:val="24"/>
        </w:rPr>
        <w:t xml:space="preserve">  </w:t>
      </w:r>
    </w:p>
    <w:p w:rsidR="00670605" w:rsidRPr="006A6FE3" w:rsidRDefault="009B45C7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12</w:t>
      </w:r>
      <w:r w:rsidR="00CE0DEF" w:rsidRPr="006A6FE3">
        <w:rPr>
          <w:rFonts w:ascii="PT Astra Serif" w:hAnsi="PT Astra Serif"/>
          <w:sz w:val="24"/>
          <w:szCs w:val="24"/>
        </w:rPr>
        <w:t>. </w:t>
      </w:r>
      <w:proofErr w:type="gramStart"/>
      <w:r w:rsidR="00670605" w:rsidRPr="006A6FE3">
        <w:rPr>
          <w:rFonts w:ascii="PT Astra Serif" w:hAnsi="PT Astra Serif"/>
          <w:sz w:val="24"/>
          <w:szCs w:val="24"/>
        </w:rPr>
        <w:t xml:space="preserve">В случае </w:t>
      </w:r>
      <w:r w:rsidR="00B7367D" w:rsidRPr="006A6FE3">
        <w:rPr>
          <w:rFonts w:ascii="PT Astra Serif" w:hAnsi="PT Astra Serif"/>
          <w:sz w:val="24"/>
          <w:szCs w:val="24"/>
        </w:rPr>
        <w:t xml:space="preserve">наличия и (или) </w:t>
      </w:r>
      <w:r w:rsidR="00670605" w:rsidRPr="006A6FE3">
        <w:rPr>
          <w:rFonts w:ascii="PT Astra Serif" w:hAnsi="PT Astra Serif"/>
          <w:sz w:val="24"/>
          <w:szCs w:val="24"/>
        </w:rPr>
        <w:t>выделения дополнительных бюджетных ассигнований</w:t>
      </w:r>
      <w:r w:rsidR="004C4720" w:rsidRPr="006A6FE3">
        <w:rPr>
          <w:rFonts w:ascii="PT Astra Serif" w:hAnsi="PT Astra Serif"/>
          <w:sz w:val="24"/>
          <w:szCs w:val="24"/>
        </w:rPr>
        <w:t xml:space="preserve"> </w:t>
      </w:r>
      <w:r w:rsidR="00F632B2" w:rsidRPr="006A6FE3">
        <w:rPr>
          <w:rFonts w:ascii="PT Astra Serif" w:hAnsi="PT Astra Serif"/>
          <w:sz w:val="24"/>
          <w:szCs w:val="24"/>
        </w:rPr>
        <w:t>из областного бюджета</w:t>
      </w:r>
      <w:r w:rsidR="00670605" w:rsidRPr="006A6FE3">
        <w:rPr>
          <w:rFonts w:ascii="PT Astra Serif" w:hAnsi="PT Astra Serif"/>
          <w:sz w:val="24"/>
          <w:szCs w:val="24"/>
        </w:rPr>
        <w:t xml:space="preserve"> их распределение осуществляется между местными бюджетами, имеющими дополнительную потребность в субвенциях для осуществления отдельных государственных полномочий по осуществлению государственной поддержки сельскохозяйственного производства, пропорционально удельному весу дополнительной потребности органа местного самоуправления в субвенциях для предоставления субсидии на указанные цели в общем объеме дополнительной потребности органов местного самоуправления. </w:t>
      </w:r>
      <w:proofErr w:type="gramEnd"/>
    </w:p>
    <w:p w:rsidR="00670605" w:rsidRPr="006A6FE3" w:rsidRDefault="00670605" w:rsidP="009B51B0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Информация о дополнительной потребности в субвенциях формируется на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основании письменных обращений органов местного самоуправления.</w:t>
      </w:r>
    </w:p>
    <w:p w:rsidR="00670605" w:rsidRPr="006A6FE3" w:rsidRDefault="00670605" w:rsidP="00963B29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A637C" w:rsidRPr="006A6FE3" w:rsidRDefault="008A637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011EDB" w:rsidRPr="006A6FE3" w:rsidRDefault="00011EDB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011EDB" w:rsidRPr="006A6FE3" w:rsidRDefault="00011EDB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011EDB" w:rsidRPr="006A6FE3" w:rsidRDefault="00011EDB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153966" w:rsidRPr="006A6FE3" w:rsidRDefault="00153966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153966" w:rsidRPr="006A6FE3" w:rsidRDefault="00153966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153966" w:rsidRPr="006A6FE3" w:rsidRDefault="00153966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153966" w:rsidRPr="006A6FE3" w:rsidRDefault="00153966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BB1518" w:rsidRPr="006A6FE3" w:rsidRDefault="00642FF6" w:rsidP="005B742D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br w:type="column"/>
      </w:r>
      <w:r w:rsidR="00BB1518" w:rsidRPr="006A6FE3">
        <w:rPr>
          <w:rFonts w:ascii="PT Astra Serif" w:hAnsi="PT Astra Serif"/>
          <w:sz w:val="24"/>
          <w:szCs w:val="24"/>
        </w:rPr>
        <w:t xml:space="preserve">Приложение № 1 </w:t>
      </w:r>
    </w:p>
    <w:p w:rsidR="00BB1518" w:rsidRPr="006A6FE3" w:rsidRDefault="00BB1518" w:rsidP="005B742D">
      <w:pPr>
        <w:ind w:left="552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5B742D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из местных бюджетов субсидий </w:t>
      </w:r>
      <w:r w:rsidR="005B742D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на поддержку приоритетных направлений агропромышленного комплекса, источником финансового обеспечения которых являются средства областного бюджета </w:t>
      </w:r>
    </w:p>
    <w:p w:rsidR="00BB1518" w:rsidRPr="006A6FE3" w:rsidRDefault="00BB1518" w:rsidP="00963B29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D51F61" w:rsidRPr="006A6FE3" w:rsidRDefault="00D51F61" w:rsidP="00963B29">
      <w:pPr>
        <w:ind w:firstLine="0"/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p w:rsidR="00BB1518" w:rsidRPr="006A6FE3" w:rsidRDefault="006C7100" w:rsidP="00963B29">
      <w:pPr>
        <w:ind w:firstLine="0"/>
        <w:jc w:val="center"/>
        <w:rPr>
          <w:rFonts w:ascii="PT Astra Serif" w:hAnsi="PT Astra Serif" w:cs="Arial"/>
          <w:bCs/>
          <w:sz w:val="24"/>
          <w:szCs w:val="24"/>
        </w:rPr>
      </w:pPr>
      <w:r w:rsidRPr="006A6FE3">
        <w:rPr>
          <w:rFonts w:ascii="PT Astra Serif" w:hAnsi="PT Astra Serif" w:cs="Arial"/>
          <w:bCs/>
          <w:sz w:val="24"/>
          <w:szCs w:val="24"/>
        </w:rPr>
        <w:t xml:space="preserve">Коэффициент продуктивности </w:t>
      </w:r>
    </w:p>
    <w:p w:rsidR="00BB1518" w:rsidRPr="006A6FE3" w:rsidRDefault="00BB1518" w:rsidP="00963B29">
      <w:pPr>
        <w:ind w:firstLine="0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"/>
        <w:gridCol w:w="2450"/>
        <w:gridCol w:w="1198"/>
        <w:gridCol w:w="1244"/>
        <w:gridCol w:w="1257"/>
        <w:gridCol w:w="1269"/>
        <w:gridCol w:w="1281"/>
      </w:tblGrid>
      <w:tr w:rsidR="00BB1518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890B5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№</w:t>
            </w:r>
            <w:r w:rsidR="00BB1518" w:rsidRPr="006A6FE3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="00BB1518" w:rsidRPr="006A6FE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BB1518" w:rsidRPr="006A6FE3">
              <w:rPr>
                <w:rFonts w:ascii="PT Astra Serif" w:hAnsi="PT Astra Serif"/>
                <w:sz w:val="20"/>
              </w:rPr>
              <w:t xml:space="preserve">/п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Уровень молочной продуктивности коров </w:t>
            </w:r>
            <w:r w:rsidR="00276480" w:rsidRPr="006A6FE3">
              <w:rPr>
                <w:rFonts w:ascii="PT Astra Serif" w:hAnsi="PT Astra Serif"/>
                <w:sz w:val="20"/>
              </w:rPr>
              <w:br/>
            </w:r>
            <w:r w:rsidRPr="006A6FE3">
              <w:rPr>
                <w:rFonts w:ascii="PT Astra Serif" w:hAnsi="PT Astra Serif"/>
                <w:sz w:val="20"/>
              </w:rPr>
              <w:t xml:space="preserve">за год, предшествующий году подачи заявления (килограмм)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Коэффициент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Коэффициент &lt;*&gt; 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Коэффициент &lt;**&gt; 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Коэффициент &lt;***&gt;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Коэффициент &lt;****&gt; </w:t>
            </w:r>
          </w:p>
        </w:tc>
      </w:tr>
      <w:tr w:rsidR="00BB1518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2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3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4 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5 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6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7 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864F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3000 </w:t>
            </w:r>
            <w:r w:rsidR="00864F7F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3499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0,99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0,91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0,76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0,88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2.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3500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3999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0,79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1,02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0,79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0,93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3.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4000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4499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0,82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1,05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1,08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0,82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1,13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4.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4500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4999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0,85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1,08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1,17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0,85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1,23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5.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5000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5499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0,88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1,11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0,88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1,4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6.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5500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5999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0,91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1,14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1,34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0,92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1,43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7.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6000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6499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0,94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1,17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1,42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1,48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8.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6500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6999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0,97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1,51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1,09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1,51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9.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7000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7499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1,23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1,59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1,17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1,54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10.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7500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7999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1,03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1,26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1,68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1,26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1,58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11.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8000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8499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1,06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1,29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1,76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1,34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1,61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12.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8500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8999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1,09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1,32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1,85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1,43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1,64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13.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9000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9499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1,12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1,35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1,93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1,51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1,67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14.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9500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9999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1,15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1,38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2,02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1,6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1,7</w:t>
            </w:r>
          </w:p>
        </w:tc>
      </w:tr>
      <w:tr w:rsidR="00FE280F" w:rsidRPr="006A6FE3" w:rsidTr="00276480">
        <w:tc>
          <w:tcPr>
            <w:tcW w:w="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15. 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321A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10000 </w:t>
            </w:r>
            <w:r w:rsidR="00321A0E" w:rsidRPr="006A6FE3">
              <w:rPr>
                <w:rFonts w:ascii="PT Astra Serif" w:hAnsi="PT Astra Serif"/>
                <w:sz w:val="20"/>
              </w:rPr>
              <w:t>–</w:t>
            </w:r>
            <w:r w:rsidRPr="006A6FE3">
              <w:rPr>
                <w:rFonts w:ascii="PT Astra Serif" w:hAnsi="PT Astra Serif"/>
                <w:sz w:val="20"/>
              </w:rPr>
              <w:t xml:space="preserve"> 10499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1,18 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1,41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2,1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 xml:space="preserve">1,68 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80F" w:rsidRPr="006A6FE3" w:rsidRDefault="00FE280F" w:rsidP="00963B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6FE3">
              <w:rPr>
                <w:rFonts w:ascii="PT Astra Serif" w:hAnsi="PT Astra Serif"/>
                <w:sz w:val="20"/>
              </w:rPr>
              <w:t>1,73</w:t>
            </w:r>
          </w:p>
        </w:tc>
      </w:tr>
    </w:tbl>
    <w:p w:rsidR="00324C28" w:rsidRPr="006A6FE3" w:rsidRDefault="00324C28" w:rsidP="00963B29">
      <w:pPr>
        <w:ind w:firstLine="540"/>
        <w:jc w:val="both"/>
        <w:rPr>
          <w:rFonts w:ascii="PT Astra Serif" w:hAnsi="PT Astra Serif"/>
          <w:sz w:val="16"/>
          <w:szCs w:val="16"/>
        </w:rPr>
      </w:pPr>
    </w:p>
    <w:p w:rsidR="00BB1518" w:rsidRPr="006A6FE3" w:rsidRDefault="00BB1518" w:rsidP="00864F7F">
      <w:pPr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0"/>
        </w:rPr>
        <w:t>&lt;*&gt;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>Применяется для расчета размера субсиди</w:t>
      </w:r>
      <w:r w:rsidR="005F7DF1" w:rsidRPr="006A6FE3">
        <w:rPr>
          <w:rFonts w:ascii="PT Astra Serif" w:hAnsi="PT Astra Serif"/>
          <w:sz w:val="20"/>
        </w:rPr>
        <w:t>й</w:t>
      </w:r>
      <w:r w:rsidRPr="006A6FE3">
        <w:rPr>
          <w:rFonts w:ascii="PT Astra Serif" w:hAnsi="PT Astra Serif"/>
          <w:sz w:val="20"/>
        </w:rPr>
        <w:t xml:space="preserve"> для получателей субсидий, являющихся крестьянскими (фермерскими) хозяйствами, индивидуальными предпринимателями. </w:t>
      </w:r>
    </w:p>
    <w:p w:rsidR="00BB1518" w:rsidRPr="006A6FE3" w:rsidRDefault="00BB1518" w:rsidP="00864F7F">
      <w:pPr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0"/>
        </w:rPr>
        <w:t>&lt;**&gt;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 xml:space="preserve">Применяется для </w:t>
      </w:r>
      <w:proofErr w:type="spellStart"/>
      <w:r w:rsidRPr="006A6FE3">
        <w:rPr>
          <w:rFonts w:ascii="PT Astra Serif" w:hAnsi="PT Astra Serif"/>
          <w:sz w:val="20"/>
        </w:rPr>
        <w:t>расчета</w:t>
      </w:r>
      <w:proofErr w:type="spellEnd"/>
      <w:r w:rsidRPr="006A6FE3">
        <w:rPr>
          <w:rFonts w:ascii="PT Astra Serif" w:hAnsi="PT Astra Serif"/>
          <w:sz w:val="20"/>
        </w:rPr>
        <w:t xml:space="preserve"> размера субсиди</w:t>
      </w:r>
      <w:r w:rsidR="005F7DF1" w:rsidRPr="006A6FE3">
        <w:rPr>
          <w:rFonts w:ascii="PT Astra Serif" w:hAnsi="PT Astra Serif"/>
          <w:sz w:val="20"/>
        </w:rPr>
        <w:t>й</w:t>
      </w:r>
      <w:r w:rsidRPr="006A6FE3">
        <w:rPr>
          <w:rFonts w:ascii="PT Astra Serif" w:hAnsi="PT Astra Serif"/>
          <w:sz w:val="20"/>
        </w:rPr>
        <w:t xml:space="preserve"> для получателей субсидий, являющихся победителями конкурсных отборов по предоставлению грантов в форме субсидий согласно постановлениям Администрации Томской области: от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>31.05.2012 №</w:t>
      </w:r>
      <w:r w:rsidR="00475E32" w:rsidRPr="006A6FE3">
        <w:rPr>
          <w:rFonts w:ascii="PT Astra Serif" w:hAnsi="PT Astra Serif"/>
          <w:sz w:val="20"/>
        </w:rPr>
        <w:t> </w:t>
      </w:r>
      <w:proofErr w:type="spellStart"/>
      <w:r w:rsidRPr="006A6FE3">
        <w:rPr>
          <w:rFonts w:ascii="PT Astra Serif" w:hAnsi="PT Astra Serif"/>
          <w:sz w:val="20"/>
        </w:rPr>
        <w:t>205а</w:t>
      </w:r>
      <w:proofErr w:type="spellEnd"/>
      <w:r w:rsidRPr="006A6FE3">
        <w:rPr>
          <w:rFonts w:ascii="PT Astra Serif" w:hAnsi="PT Astra Serif"/>
          <w:sz w:val="20"/>
        </w:rPr>
        <w:t xml:space="preserve"> «О предоставлении грантов в форме субсидий на</w:t>
      </w:r>
      <w:r w:rsidR="00B56061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 xml:space="preserve"> развитие семейных ферм в Томской области»; от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 xml:space="preserve">13.05.2019 </w:t>
      </w:r>
      <w:r w:rsidR="00475E32" w:rsidRPr="006A6FE3">
        <w:rPr>
          <w:rFonts w:ascii="PT Astra Serif" w:hAnsi="PT Astra Serif"/>
          <w:sz w:val="20"/>
        </w:rPr>
        <w:t>№ </w:t>
      </w:r>
      <w:r w:rsidRPr="006A6FE3">
        <w:rPr>
          <w:rFonts w:ascii="PT Astra Serif" w:hAnsi="PT Astra Serif"/>
          <w:sz w:val="20"/>
        </w:rPr>
        <w:t>179а «О предоставлении грантов «</w:t>
      </w:r>
      <w:proofErr w:type="spellStart"/>
      <w:r w:rsidRPr="006A6FE3">
        <w:rPr>
          <w:rFonts w:ascii="PT Astra Serif" w:hAnsi="PT Astra Serif"/>
          <w:sz w:val="20"/>
        </w:rPr>
        <w:t>Агростартап</w:t>
      </w:r>
      <w:proofErr w:type="spellEnd"/>
      <w:r w:rsidRPr="006A6FE3">
        <w:rPr>
          <w:rFonts w:ascii="PT Astra Serif" w:hAnsi="PT Astra Serif"/>
          <w:sz w:val="20"/>
        </w:rPr>
        <w:t xml:space="preserve">» на реализацию проектов создания и (или) развития хозяйств», при строительстве и введении в эксплуатацию объектов животноводческих комплексов (помещений для содержания крупного рогатого скота) и (или) ферм молочного направления в течение </w:t>
      </w:r>
      <w:r w:rsidR="004C4720" w:rsidRPr="006A6FE3">
        <w:rPr>
          <w:rFonts w:ascii="PT Astra Serif" w:hAnsi="PT Astra Serif"/>
          <w:sz w:val="20"/>
        </w:rPr>
        <w:t>5 лет, начиная со следующего года, в котором введен объект в эксплуатацию.</w:t>
      </w:r>
      <w:r w:rsidRPr="006A6FE3">
        <w:rPr>
          <w:rFonts w:ascii="PT Astra Serif" w:hAnsi="PT Astra Serif"/>
          <w:sz w:val="20"/>
        </w:rPr>
        <w:t xml:space="preserve"> </w:t>
      </w:r>
    </w:p>
    <w:p w:rsidR="00BB1518" w:rsidRPr="006A6FE3" w:rsidRDefault="00BB1518" w:rsidP="00864F7F">
      <w:pPr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0"/>
        </w:rPr>
        <w:t>&lt;***&gt;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 xml:space="preserve">Применяется для </w:t>
      </w:r>
      <w:proofErr w:type="spellStart"/>
      <w:r w:rsidRPr="006A6FE3">
        <w:rPr>
          <w:rFonts w:ascii="PT Astra Serif" w:hAnsi="PT Astra Serif"/>
          <w:sz w:val="20"/>
        </w:rPr>
        <w:t>расчета</w:t>
      </w:r>
      <w:proofErr w:type="spellEnd"/>
      <w:r w:rsidRPr="006A6FE3">
        <w:rPr>
          <w:rFonts w:ascii="PT Astra Serif" w:hAnsi="PT Astra Serif"/>
          <w:sz w:val="20"/>
        </w:rPr>
        <w:t xml:space="preserve"> размера субсидии для получателей субсидий при строительстве, реконструкции и введении в эксплуатацию объектов животноводческих комплексов (помещений для</w:t>
      </w:r>
      <w:r w:rsidR="00B56061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 xml:space="preserve"> содержания крупного рогатого скота) и (или) ферм молочного направления в течение </w:t>
      </w:r>
      <w:r w:rsidR="004C4720" w:rsidRPr="006A6FE3">
        <w:rPr>
          <w:rFonts w:ascii="PT Astra Serif" w:hAnsi="PT Astra Serif"/>
          <w:sz w:val="20"/>
        </w:rPr>
        <w:t>5 лет, начиная со</w:t>
      </w:r>
      <w:r w:rsidR="00B56061">
        <w:rPr>
          <w:rFonts w:ascii="PT Astra Serif" w:hAnsi="PT Astra Serif"/>
          <w:sz w:val="20"/>
        </w:rPr>
        <w:t> </w:t>
      </w:r>
      <w:r w:rsidR="004C4720" w:rsidRPr="006A6FE3">
        <w:rPr>
          <w:rFonts w:ascii="PT Astra Serif" w:hAnsi="PT Astra Serif"/>
          <w:sz w:val="20"/>
        </w:rPr>
        <w:t xml:space="preserve"> следующего года, в котором введен объект в эксплуатацию. </w:t>
      </w:r>
      <w:r w:rsidRPr="006A6FE3">
        <w:rPr>
          <w:rFonts w:ascii="PT Astra Serif" w:hAnsi="PT Astra Serif"/>
          <w:sz w:val="20"/>
        </w:rPr>
        <w:t xml:space="preserve"> </w:t>
      </w:r>
    </w:p>
    <w:p w:rsidR="00BB1518" w:rsidRPr="006A6FE3" w:rsidRDefault="00BB1518" w:rsidP="00864F7F">
      <w:pPr>
        <w:jc w:val="both"/>
        <w:rPr>
          <w:rFonts w:ascii="PT Astra Serif" w:hAnsi="PT Astra Serif"/>
          <w:sz w:val="20"/>
        </w:rPr>
      </w:pPr>
      <w:r w:rsidRPr="006A6FE3">
        <w:rPr>
          <w:rFonts w:ascii="PT Astra Serif" w:hAnsi="PT Astra Serif"/>
          <w:sz w:val="20"/>
        </w:rPr>
        <w:t>&lt;****&gt;</w:t>
      </w:r>
      <w:r w:rsidR="00475E32" w:rsidRPr="006A6FE3">
        <w:rPr>
          <w:rFonts w:ascii="PT Astra Serif" w:hAnsi="PT Astra Serif"/>
          <w:sz w:val="20"/>
        </w:rPr>
        <w:t> </w:t>
      </w:r>
      <w:r w:rsidRPr="006A6FE3">
        <w:rPr>
          <w:rFonts w:ascii="PT Astra Serif" w:hAnsi="PT Astra Serif"/>
          <w:sz w:val="20"/>
        </w:rPr>
        <w:t>Применяется для расчета размера субсидии для получателей субсидий муниципального образования «Александровский</w:t>
      </w:r>
      <w:r w:rsidR="009B45C7" w:rsidRPr="006A6FE3">
        <w:rPr>
          <w:rFonts w:ascii="PT Astra Serif" w:hAnsi="PT Astra Serif"/>
          <w:sz w:val="20"/>
        </w:rPr>
        <w:t xml:space="preserve"> </w:t>
      </w:r>
      <w:r w:rsidR="008F7B8F" w:rsidRPr="006A6FE3">
        <w:rPr>
          <w:rFonts w:ascii="PT Astra Serif" w:hAnsi="PT Astra Serif"/>
          <w:sz w:val="20"/>
        </w:rPr>
        <w:t>муниципальный район Томской области</w:t>
      </w:r>
      <w:r w:rsidRPr="006A6FE3">
        <w:rPr>
          <w:rFonts w:ascii="PT Astra Serif" w:hAnsi="PT Astra Serif"/>
          <w:sz w:val="20"/>
        </w:rPr>
        <w:t>» и муниципального образования «Городской округ город Стрежевой</w:t>
      </w:r>
      <w:r w:rsidR="008F7B8F" w:rsidRPr="006A6FE3">
        <w:rPr>
          <w:rFonts w:ascii="PT Astra Serif" w:hAnsi="PT Astra Serif"/>
          <w:sz w:val="20"/>
        </w:rPr>
        <w:t xml:space="preserve"> Томской области</w:t>
      </w:r>
      <w:r w:rsidRPr="006A6FE3">
        <w:rPr>
          <w:rFonts w:ascii="PT Astra Serif" w:hAnsi="PT Astra Serif"/>
          <w:sz w:val="20"/>
        </w:rPr>
        <w:t xml:space="preserve">». </w:t>
      </w:r>
    </w:p>
    <w:p w:rsidR="00222CFC" w:rsidRPr="006A6FE3" w:rsidRDefault="00222CF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222CFC" w:rsidRPr="006A6FE3" w:rsidRDefault="00222CF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222CFC" w:rsidRPr="006A6FE3" w:rsidRDefault="00222CFC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90B58" w:rsidRPr="006A6FE3" w:rsidRDefault="00890B58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90B58" w:rsidRPr="006A6FE3" w:rsidRDefault="00890B58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890B58" w:rsidRPr="006A6FE3" w:rsidRDefault="00890B58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324C28" w:rsidRPr="006A6FE3" w:rsidRDefault="00324C28" w:rsidP="00963B29">
      <w:pPr>
        <w:ind w:left="4536" w:firstLine="0"/>
        <w:rPr>
          <w:rFonts w:ascii="PT Astra Serif" w:hAnsi="PT Astra Serif"/>
          <w:sz w:val="24"/>
          <w:szCs w:val="24"/>
        </w:rPr>
        <w:sectPr w:rsidR="00324C28" w:rsidRPr="006A6FE3" w:rsidSect="00A36974">
          <w:pgSz w:w="11907" w:h="16840" w:code="9"/>
          <w:pgMar w:top="1418" w:right="851" w:bottom="709" w:left="1701" w:header="720" w:footer="567" w:gutter="0"/>
          <w:pgNumType w:start="1"/>
          <w:cols w:space="720"/>
          <w:titlePg/>
        </w:sectPr>
      </w:pPr>
    </w:p>
    <w:p w:rsidR="00BB1518" w:rsidRPr="006A6FE3" w:rsidRDefault="00BB1518" w:rsidP="00324C28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BB1518" w:rsidRPr="006A6FE3" w:rsidRDefault="00BB1518" w:rsidP="00324C28">
      <w:pPr>
        <w:ind w:left="552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324C28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из местных бюджетов субсидий </w:t>
      </w:r>
      <w:r w:rsidR="00324C28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>на поддержку приоритетных направлений агропромышленного комплекса, источником финансового обеспечения которых являются средства областного бюджета</w:t>
      </w:r>
    </w:p>
    <w:p w:rsidR="00BB1518" w:rsidRPr="006A6FE3" w:rsidRDefault="00BB1518" w:rsidP="00963B29">
      <w:pPr>
        <w:ind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 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Форма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 </w:t>
      </w:r>
    </w:p>
    <w:p w:rsidR="00142CF0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 xml:space="preserve">Отчет 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о фактически произведенных затратах на производство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молока в 20__ году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по __________________________________________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>(Получатель субсидии, ИНН)</w:t>
      </w:r>
    </w:p>
    <w:p w:rsidR="00BB1518" w:rsidRPr="006A6FE3" w:rsidRDefault="00BB1518" w:rsidP="00963B29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6A6FE3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1851"/>
        <w:gridCol w:w="1469"/>
        <w:gridCol w:w="975"/>
        <w:gridCol w:w="4269"/>
      </w:tblGrid>
      <w:tr w:rsidR="00BB1518" w:rsidRPr="006A6FE3" w:rsidTr="00FD617D">
        <w:tc>
          <w:tcPr>
            <w:tcW w:w="4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FD617D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>№</w:t>
            </w:r>
            <w:r w:rsidR="00BB1518" w:rsidRPr="006A6FE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BB1518" w:rsidRPr="006A6FE3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="00BB1518" w:rsidRPr="006A6FE3">
              <w:rPr>
                <w:rFonts w:ascii="PT Astra Serif" w:hAnsi="PT Astra Serif"/>
                <w:sz w:val="24"/>
                <w:szCs w:val="24"/>
              </w:rPr>
              <w:t xml:space="preserve">/п </w:t>
            </w:r>
          </w:p>
        </w:tc>
        <w:tc>
          <w:tcPr>
            <w:tcW w:w="18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Наименование затрат </w:t>
            </w:r>
          </w:p>
        </w:tc>
        <w:tc>
          <w:tcPr>
            <w:tcW w:w="6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Документы, подтверждающие фактически произведенные затраты получателя субсидии </w:t>
            </w:r>
          </w:p>
        </w:tc>
      </w:tr>
      <w:tr w:rsidR="00BB1518" w:rsidRPr="006A6FE3" w:rsidTr="00FD617D">
        <w:tc>
          <w:tcPr>
            <w:tcW w:w="4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дата </w:t>
            </w:r>
            <w:r w:rsidR="00FD617D" w:rsidRPr="006A6FE3">
              <w:rPr>
                <w:rFonts w:ascii="PT Astra Serif" w:hAnsi="PT Astra Serif"/>
                <w:sz w:val="24"/>
                <w:szCs w:val="24"/>
              </w:rPr>
              <w:br/>
            </w:r>
            <w:r w:rsidRPr="006A6FE3">
              <w:rPr>
                <w:rFonts w:ascii="PT Astra Serif" w:hAnsi="PT Astra Serif"/>
                <w:sz w:val="24"/>
                <w:szCs w:val="24"/>
              </w:rPr>
              <w:t xml:space="preserve">и номер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фактическая сумма затрат </w:t>
            </w:r>
            <w:r w:rsidR="00FD617D" w:rsidRPr="006A6FE3">
              <w:rPr>
                <w:rFonts w:ascii="PT Astra Serif" w:hAnsi="PT Astra Serif"/>
                <w:sz w:val="24"/>
                <w:szCs w:val="24"/>
              </w:rPr>
              <w:br/>
            </w:r>
            <w:r w:rsidRPr="006A6FE3">
              <w:rPr>
                <w:rFonts w:ascii="PT Astra Serif" w:hAnsi="PT Astra Serif"/>
                <w:sz w:val="24"/>
                <w:szCs w:val="24"/>
              </w:rPr>
              <w:t xml:space="preserve">на производство молока &lt;*&gt;, рублей, копеек </w:t>
            </w:r>
          </w:p>
        </w:tc>
      </w:tr>
      <w:tr w:rsidR="00BB1518" w:rsidRPr="006A6FE3" w:rsidTr="00FD617D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1.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BB1518" w:rsidRPr="006A6FE3" w:rsidTr="00FD617D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2.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BB1518" w:rsidRPr="006A6FE3" w:rsidTr="00FD617D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3.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BB1518" w:rsidRPr="006A6FE3" w:rsidTr="00FD617D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...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  <w:tr w:rsidR="00BB1518" w:rsidRPr="006A6FE3" w:rsidTr="00FD617D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Итого 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1518" w:rsidRPr="006A6FE3" w:rsidRDefault="00BB1518" w:rsidP="00963B2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A6FE3">
              <w:rPr>
                <w:rFonts w:ascii="PT Astra Serif" w:hAnsi="PT Astra Serif"/>
                <w:sz w:val="24"/>
                <w:szCs w:val="24"/>
              </w:rPr>
              <w:t xml:space="preserve">  </w:t>
            </w:r>
          </w:p>
        </w:tc>
      </w:tr>
    </w:tbl>
    <w:p w:rsidR="006854C7" w:rsidRPr="006A6FE3" w:rsidRDefault="006854C7" w:rsidP="00963B29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BB1518" w:rsidRPr="006A6FE3" w:rsidRDefault="00BB1518" w:rsidP="0097193E">
      <w:pPr>
        <w:jc w:val="both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>&lt;*&gt;</w:t>
      </w:r>
      <w:r w:rsidR="00FD617D" w:rsidRPr="006A6FE3">
        <w:rPr>
          <w:rFonts w:ascii="PT Astra Serif" w:hAnsi="PT Astra Serif" w:cs="Courier New"/>
          <w:sz w:val="20"/>
        </w:rPr>
        <w:t> </w:t>
      </w:r>
      <w:r w:rsidRPr="006A6FE3">
        <w:rPr>
          <w:rFonts w:ascii="PT Astra Serif" w:hAnsi="PT Astra Serif" w:cs="Courier New"/>
          <w:sz w:val="20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фактические затраты получателя субсидии включают сумму налога на добавленную стоимость.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 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Руководитель получателя субсидии __________ _______________________________</w:t>
      </w:r>
    </w:p>
    <w:p w:rsidR="00BB1518" w:rsidRPr="006A6FE3" w:rsidRDefault="00BB151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 xml:space="preserve">                                                             </w:t>
      </w:r>
      <w:r w:rsidRPr="006A6FE3">
        <w:rPr>
          <w:rFonts w:ascii="PT Astra Serif" w:hAnsi="PT Astra Serif" w:cs="Courier New"/>
          <w:sz w:val="20"/>
        </w:rPr>
        <w:tab/>
        <w:t xml:space="preserve"> </w:t>
      </w:r>
      <w:r w:rsidR="008C49A1" w:rsidRPr="006A6FE3">
        <w:rPr>
          <w:rFonts w:ascii="PT Astra Serif" w:hAnsi="PT Astra Serif" w:cs="Courier New"/>
          <w:sz w:val="20"/>
        </w:rPr>
        <w:t xml:space="preserve">   </w:t>
      </w:r>
      <w:r w:rsidRPr="006A6FE3">
        <w:rPr>
          <w:rFonts w:ascii="PT Astra Serif" w:hAnsi="PT Astra Serif" w:cs="Courier New"/>
          <w:sz w:val="20"/>
        </w:rPr>
        <w:t>(Подпись)                  (Расшифровка подписи)</w:t>
      </w:r>
    </w:p>
    <w:p w:rsidR="00BB1518" w:rsidRPr="006A6FE3" w:rsidRDefault="00BB1518" w:rsidP="00963B29">
      <w:pPr>
        <w:ind w:firstLine="0"/>
        <w:rPr>
          <w:rFonts w:ascii="PT Astra Serif" w:eastAsia="Calibri" w:hAnsi="PT Astra Serif"/>
          <w:sz w:val="24"/>
          <w:szCs w:val="24"/>
          <w:lang w:eastAsia="en-US"/>
        </w:rPr>
      </w:pPr>
    </w:p>
    <w:p w:rsidR="006A7525" w:rsidRPr="006A6FE3" w:rsidRDefault="006A7525" w:rsidP="00963B29">
      <w:pPr>
        <w:jc w:val="both"/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BB1518" w:rsidRPr="006A6FE3" w:rsidRDefault="00BB1518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rPr>
          <w:rFonts w:ascii="PT Astra Serif" w:hAnsi="PT Astra Serif"/>
          <w:sz w:val="24"/>
          <w:szCs w:val="24"/>
        </w:rPr>
      </w:pPr>
    </w:p>
    <w:p w:rsidR="009B45C7" w:rsidRPr="006A6FE3" w:rsidRDefault="009B45C7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97193E" w:rsidRPr="006A6FE3" w:rsidRDefault="0097193E" w:rsidP="00963B29">
      <w:pPr>
        <w:ind w:left="4536" w:firstLine="0"/>
        <w:rPr>
          <w:rFonts w:ascii="PT Astra Serif" w:hAnsi="PT Astra Serif"/>
          <w:sz w:val="24"/>
          <w:szCs w:val="24"/>
        </w:rPr>
        <w:sectPr w:rsidR="0097193E" w:rsidRPr="006A6FE3" w:rsidSect="00A046E2">
          <w:pgSz w:w="11907" w:h="16840" w:code="9"/>
          <w:pgMar w:top="1418" w:right="851" w:bottom="709" w:left="1701" w:header="720" w:footer="567" w:gutter="0"/>
          <w:cols w:space="720"/>
          <w:docGrid w:linePitch="354"/>
        </w:sectPr>
      </w:pPr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Приложение № </w:t>
      </w:r>
      <w:r w:rsidR="00C338EA" w:rsidRPr="006A6FE3">
        <w:rPr>
          <w:rFonts w:ascii="PT Astra Serif" w:hAnsi="PT Astra Serif"/>
          <w:sz w:val="24"/>
          <w:szCs w:val="24"/>
        </w:rPr>
        <w:t>3</w:t>
      </w:r>
      <w:r w:rsidRPr="006A6FE3">
        <w:rPr>
          <w:rFonts w:ascii="PT Astra Serif" w:hAnsi="PT Astra Serif"/>
          <w:sz w:val="24"/>
          <w:szCs w:val="24"/>
        </w:rPr>
        <w:t xml:space="preserve">  </w:t>
      </w:r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постановлению Администрации Томской области </w:t>
      </w:r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от </w:t>
      </w:r>
      <w:r w:rsidR="00B56061">
        <w:rPr>
          <w:rFonts w:ascii="PT Astra Serif" w:hAnsi="PT Astra Serif"/>
          <w:sz w:val="24"/>
          <w:szCs w:val="24"/>
        </w:rPr>
        <w:t xml:space="preserve">27.02.2026 № </w:t>
      </w:r>
      <w:proofErr w:type="spellStart"/>
      <w:r w:rsidR="00B56061">
        <w:rPr>
          <w:rFonts w:ascii="PT Astra Serif" w:hAnsi="PT Astra Serif"/>
          <w:sz w:val="24"/>
          <w:szCs w:val="24"/>
        </w:rPr>
        <w:t>62а</w:t>
      </w:r>
      <w:proofErr w:type="spellEnd"/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7193E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Приложение № </w:t>
      </w:r>
      <w:r w:rsidR="007A268A" w:rsidRPr="006A6FE3">
        <w:rPr>
          <w:rFonts w:ascii="PT Astra Serif" w:hAnsi="PT Astra Serif"/>
          <w:sz w:val="24"/>
          <w:szCs w:val="24"/>
        </w:rPr>
        <w:t>5</w:t>
      </w:r>
    </w:p>
    <w:p w:rsidR="006A7525" w:rsidRPr="006A6FE3" w:rsidRDefault="006A7525" w:rsidP="0097193E">
      <w:pPr>
        <w:ind w:left="552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к Порядку предоставления субвенций местным бюджетам </w:t>
      </w:r>
      <w:r w:rsidR="0097193E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из областного бюджета </w:t>
      </w:r>
      <w:r w:rsidR="0097193E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на осуществление отдельных государственных полномочий </w:t>
      </w:r>
      <w:r w:rsidR="0097193E" w:rsidRPr="006A6FE3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по государственной поддержке сельскохозяйственного производства </w:t>
      </w:r>
    </w:p>
    <w:p w:rsidR="006A7525" w:rsidRPr="006A6FE3" w:rsidRDefault="006A7525" w:rsidP="00963B29">
      <w:pPr>
        <w:ind w:left="4536" w:firstLine="0"/>
        <w:rPr>
          <w:rFonts w:ascii="PT Astra Serif" w:hAnsi="PT Astra Serif"/>
          <w:sz w:val="24"/>
          <w:szCs w:val="24"/>
        </w:rPr>
      </w:pPr>
    </w:p>
    <w:p w:rsidR="006A7525" w:rsidRPr="006A6FE3" w:rsidRDefault="006A7525" w:rsidP="00963B29">
      <w:pPr>
        <w:ind w:left="4536" w:firstLine="0"/>
        <w:jc w:val="center"/>
        <w:rPr>
          <w:rFonts w:ascii="PT Astra Serif" w:hAnsi="PT Astra Serif"/>
          <w:sz w:val="24"/>
          <w:szCs w:val="24"/>
        </w:rPr>
      </w:pPr>
    </w:p>
    <w:p w:rsidR="00142CF0" w:rsidRDefault="006A7525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Порядок </w:t>
      </w:r>
    </w:p>
    <w:p w:rsidR="006A7525" w:rsidRPr="006A6FE3" w:rsidRDefault="006A7525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предоставления из местных бюджетов субсидий на поддержку приоритетных </w:t>
      </w:r>
      <w:r w:rsidR="00142CF0">
        <w:rPr>
          <w:rFonts w:ascii="PT Astra Serif" w:hAnsi="PT Astra Serif"/>
          <w:sz w:val="24"/>
          <w:szCs w:val="24"/>
        </w:rPr>
        <w:br/>
      </w:r>
      <w:r w:rsidRPr="006A6FE3">
        <w:rPr>
          <w:rFonts w:ascii="PT Astra Serif" w:hAnsi="PT Astra Serif"/>
          <w:sz w:val="24"/>
          <w:szCs w:val="24"/>
        </w:rPr>
        <w:t xml:space="preserve">направлений агропромышленного комплекса, источником финансового обеспечения которых являются </w:t>
      </w:r>
      <w:r w:rsidR="005F7DF1" w:rsidRPr="006A6FE3">
        <w:rPr>
          <w:rFonts w:ascii="PT Astra Serif" w:hAnsi="PT Astra Serif"/>
          <w:sz w:val="24"/>
          <w:szCs w:val="24"/>
        </w:rPr>
        <w:t xml:space="preserve">средства </w:t>
      </w:r>
      <w:r w:rsidRPr="006A6FE3">
        <w:rPr>
          <w:rFonts w:ascii="PT Astra Serif" w:hAnsi="PT Astra Serif"/>
          <w:sz w:val="24"/>
          <w:szCs w:val="24"/>
        </w:rPr>
        <w:t>федерального и областного бюджетов</w:t>
      </w:r>
    </w:p>
    <w:p w:rsidR="006A7525" w:rsidRPr="006A6FE3" w:rsidRDefault="006A7525" w:rsidP="00963B29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A268A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1.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7A268A" w:rsidRPr="006A6FE3">
        <w:rPr>
          <w:rFonts w:ascii="PT Astra Serif" w:hAnsi="PT Astra Serif"/>
          <w:sz w:val="24"/>
          <w:szCs w:val="24"/>
        </w:rPr>
        <w:t>Субсидии</w:t>
      </w:r>
      <w:r w:rsidR="008F7B8F" w:rsidRPr="006A6FE3">
        <w:rPr>
          <w:rFonts w:ascii="PT Astra Serif" w:hAnsi="PT Astra Serif"/>
        </w:rPr>
        <w:t xml:space="preserve"> </w:t>
      </w:r>
      <w:r w:rsidR="008F7B8F" w:rsidRPr="006A6FE3">
        <w:rPr>
          <w:rFonts w:ascii="PT Astra Serif" w:hAnsi="PT Astra Serif"/>
          <w:sz w:val="24"/>
          <w:szCs w:val="24"/>
        </w:rPr>
        <w:t>на поддержку приоритетных направлений агропромышленного комплекса</w:t>
      </w:r>
      <w:r w:rsidR="007A268A" w:rsidRPr="006A6FE3">
        <w:rPr>
          <w:rFonts w:ascii="PT Astra Serif" w:hAnsi="PT Astra Serif"/>
          <w:sz w:val="24"/>
          <w:szCs w:val="24"/>
        </w:rPr>
        <w:t xml:space="preserve">, источником финансового обеспечения которых являются </w:t>
      </w:r>
      <w:r w:rsidR="005F7DF1" w:rsidRPr="006A6FE3">
        <w:rPr>
          <w:rFonts w:ascii="PT Astra Serif" w:hAnsi="PT Astra Serif"/>
          <w:sz w:val="24"/>
          <w:szCs w:val="24"/>
        </w:rPr>
        <w:t xml:space="preserve">средства </w:t>
      </w:r>
      <w:r w:rsidR="007A268A" w:rsidRPr="006A6FE3">
        <w:rPr>
          <w:rFonts w:ascii="PT Astra Serif" w:hAnsi="PT Astra Serif"/>
          <w:sz w:val="24"/>
          <w:szCs w:val="24"/>
        </w:rPr>
        <w:t>федерального и областного бюджетов, предоставляются на возмещение части затрат на</w:t>
      </w:r>
      <w:r w:rsidR="00B56061">
        <w:rPr>
          <w:rFonts w:ascii="PT Astra Serif" w:hAnsi="PT Astra Serif"/>
          <w:sz w:val="24"/>
          <w:szCs w:val="24"/>
        </w:rPr>
        <w:t> </w:t>
      </w:r>
      <w:r w:rsidR="007A268A" w:rsidRPr="006A6FE3">
        <w:rPr>
          <w:rFonts w:ascii="PT Astra Serif" w:hAnsi="PT Astra Serif"/>
          <w:sz w:val="24"/>
          <w:szCs w:val="24"/>
        </w:rPr>
        <w:t xml:space="preserve"> поддержку производства молока по ставке на 1 килограмм </w:t>
      </w:r>
      <w:r w:rsidR="00544978" w:rsidRPr="006A6FE3">
        <w:rPr>
          <w:rFonts w:ascii="PT Astra Serif" w:hAnsi="PT Astra Serif"/>
          <w:sz w:val="24"/>
          <w:szCs w:val="24"/>
        </w:rPr>
        <w:t>р</w:t>
      </w:r>
      <w:r w:rsidR="007A268A" w:rsidRPr="006A6FE3">
        <w:rPr>
          <w:rFonts w:ascii="PT Astra Serif" w:hAnsi="PT Astra Serif"/>
          <w:sz w:val="24"/>
          <w:szCs w:val="24"/>
        </w:rPr>
        <w:t>еализованного и</w:t>
      </w:r>
      <w:r w:rsidR="00B56061">
        <w:rPr>
          <w:rFonts w:ascii="PT Astra Serif" w:hAnsi="PT Astra Serif"/>
          <w:sz w:val="24"/>
          <w:szCs w:val="24"/>
        </w:rPr>
        <w:t> </w:t>
      </w:r>
      <w:r w:rsidR="007A268A" w:rsidRPr="006A6FE3">
        <w:rPr>
          <w:rFonts w:ascii="PT Astra Serif" w:hAnsi="PT Astra Serif"/>
          <w:sz w:val="24"/>
          <w:szCs w:val="24"/>
        </w:rPr>
        <w:t xml:space="preserve"> (или)</w:t>
      </w:r>
      <w:r w:rsidR="00B56061">
        <w:rPr>
          <w:rFonts w:ascii="PT Astra Serif" w:hAnsi="PT Astra Serif"/>
          <w:sz w:val="24"/>
          <w:szCs w:val="24"/>
        </w:rPr>
        <w:t> </w:t>
      </w:r>
      <w:r w:rsidR="007A268A" w:rsidRPr="006A6FE3">
        <w:rPr>
          <w:rFonts w:ascii="PT Astra Serif" w:hAnsi="PT Astra Serif"/>
          <w:sz w:val="24"/>
          <w:szCs w:val="24"/>
        </w:rPr>
        <w:t xml:space="preserve"> отгруженного на собственную переработку коровьего и (или) козьего молока (далее – субсиди</w:t>
      </w:r>
      <w:r w:rsidR="00C12B40" w:rsidRPr="006A6FE3">
        <w:rPr>
          <w:rFonts w:ascii="PT Astra Serif" w:hAnsi="PT Astra Serif"/>
          <w:sz w:val="24"/>
          <w:szCs w:val="24"/>
        </w:rPr>
        <w:t>и</w:t>
      </w:r>
      <w:r w:rsidR="007A268A" w:rsidRPr="006A6FE3">
        <w:rPr>
          <w:rFonts w:ascii="PT Astra Serif" w:hAnsi="PT Astra Serif"/>
          <w:sz w:val="24"/>
          <w:szCs w:val="24"/>
        </w:rPr>
        <w:t xml:space="preserve">). </w:t>
      </w:r>
    </w:p>
    <w:p w:rsidR="006A7525" w:rsidRPr="006A6FE3" w:rsidRDefault="007A268A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 xml:space="preserve">Предоставление субсидий </w:t>
      </w:r>
      <w:r w:rsidR="004C5F38" w:rsidRPr="006A6FE3">
        <w:rPr>
          <w:rFonts w:ascii="PT Astra Serif" w:hAnsi="PT Astra Serif"/>
          <w:sz w:val="24"/>
          <w:szCs w:val="24"/>
        </w:rPr>
        <w:t xml:space="preserve">осуществляется органами местного самоуправления муниципальных образований Томской области за </w:t>
      </w:r>
      <w:proofErr w:type="spellStart"/>
      <w:r w:rsidR="004C5F38" w:rsidRPr="006A6FE3">
        <w:rPr>
          <w:rFonts w:ascii="PT Astra Serif" w:hAnsi="PT Astra Serif"/>
          <w:sz w:val="24"/>
          <w:szCs w:val="24"/>
        </w:rPr>
        <w:t>счет</w:t>
      </w:r>
      <w:proofErr w:type="spellEnd"/>
      <w:r w:rsidR="004C5F38" w:rsidRPr="006A6FE3">
        <w:rPr>
          <w:rFonts w:ascii="PT Astra Serif" w:hAnsi="PT Astra Serif"/>
          <w:sz w:val="24"/>
          <w:szCs w:val="24"/>
        </w:rPr>
        <w:t xml:space="preserve"> межбюджетных трансфертов из</w:t>
      </w:r>
      <w:r w:rsidR="00B56061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 xml:space="preserve"> федерального и областного бюджетов в соответствии со </w:t>
      </w:r>
      <w:proofErr w:type="spellStart"/>
      <w:r w:rsidR="004C5F38" w:rsidRPr="006A6FE3">
        <w:rPr>
          <w:rFonts w:ascii="PT Astra Serif" w:hAnsi="PT Astra Serif"/>
          <w:sz w:val="24"/>
          <w:szCs w:val="24"/>
        </w:rPr>
        <w:t>статьей</w:t>
      </w:r>
      <w:proofErr w:type="spellEnd"/>
      <w:r w:rsidR="004C5F38" w:rsidRPr="006A6FE3">
        <w:rPr>
          <w:rFonts w:ascii="PT Astra Serif" w:hAnsi="PT Astra Serif"/>
          <w:sz w:val="24"/>
          <w:szCs w:val="24"/>
        </w:rPr>
        <w:t xml:space="preserve"> 78 Бюджетного кодекса Российской Федерации, Правилами предоставления и распределения субсидий из</w:t>
      </w:r>
      <w:r w:rsidR="00B56061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 xml:space="preserve"> федерального бюджета бюджетам субъектов Российской Федерации на поддержку приоритетных направлений агропромышленного комплекса, являющимися приложением</w:t>
      </w:r>
      <w:r w:rsidR="00B56061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 xml:space="preserve"> №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>8 к Государственной программе развития сельского хозяйства и</w:t>
      </w:r>
      <w:r w:rsidR="00B56061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 xml:space="preserve"> регулирования рынков сельскохозяйственной продукции</w:t>
      </w:r>
      <w:proofErr w:type="gramEnd"/>
      <w:r w:rsidR="004C5F38" w:rsidRPr="006A6FE3">
        <w:rPr>
          <w:rFonts w:ascii="PT Astra Serif" w:hAnsi="PT Astra Serif"/>
          <w:sz w:val="24"/>
          <w:szCs w:val="24"/>
        </w:rPr>
        <w:t>, сырья и продовольствия, утвержденной постановлением Правительства Российской Федерации от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>14.07.2012 №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4C5F38" w:rsidRPr="006A6FE3">
        <w:rPr>
          <w:rFonts w:ascii="PT Astra Serif" w:hAnsi="PT Astra Serif"/>
          <w:sz w:val="24"/>
          <w:szCs w:val="24"/>
        </w:rPr>
        <w:t xml:space="preserve">717 «О Государственной программе развития сельского хозяйства и регулирования рынков сельскохозяйственной продукции, сырья и продовольствия», </w:t>
      </w:r>
      <w:r w:rsidR="006854C7" w:rsidRPr="006A6FE3">
        <w:rPr>
          <w:rFonts w:ascii="PT Astra Serif" w:hAnsi="PT Astra Serif"/>
          <w:sz w:val="24"/>
          <w:szCs w:val="24"/>
        </w:rPr>
        <w:t xml:space="preserve">а также </w:t>
      </w:r>
      <w:r w:rsidR="006A7525" w:rsidRPr="006A6FE3">
        <w:rPr>
          <w:rFonts w:ascii="PT Astra Serif" w:hAnsi="PT Astra Serif"/>
          <w:sz w:val="24"/>
          <w:szCs w:val="24"/>
        </w:rPr>
        <w:t>муниципальными правовыми актами</w:t>
      </w:r>
      <w:r w:rsidR="008709D8" w:rsidRPr="006A6FE3">
        <w:rPr>
          <w:rFonts w:ascii="PT Astra Serif" w:hAnsi="PT Astra Serif"/>
          <w:sz w:val="24"/>
          <w:szCs w:val="24"/>
        </w:rPr>
        <w:t xml:space="preserve">. </w:t>
      </w:r>
      <w:r w:rsidR="006A7525" w:rsidRPr="006A6FE3">
        <w:rPr>
          <w:rFonts w:ascii="PT Astra Serif" w:hAnsi="PT Astra Serif"/>
          <w:sz w:val="24"/>
          <w:szCs w:val="24"/>
        </w:rPr>
        <w:t xml:space="preserve"> </w:t>
      </w:r>
    </w:p>
    <w:p w:rsidR="006A7525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2.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proofErr w:type="gramStart"/>
      <w:r w:rsidRPr="006A6FE3">
        <w:rPr>
          <w:rFonts w:ascii="PT Astra Serif" w:hAnsi="PT Astra Serif"/>
          <w:sz w:val="24"/>
          <w:szCs w:val="24"/>
        </w:rPr>
        <w:t>К категории получателей субсиди</w:t>
      </w:r>
      <w:r w:rsidR="00C12B40" w:rsidRPr="006A6FE3">
        <w:rPr>
          <w:rFonts w:ascii="PT Astra Serif" w:hAnsi="PT Astra Serif"/>
          <w:sz w:val="24"/>
          <w:szCs w:val="24"/>
        </w:rPr>
        <w:t>й</w:t>
      </w:r>
      <w:r w:rsidRPr="006A6FE3">
        <w:rPr>
          <w:rFonts w:ascii="PT Astra Serif" w:hAnsi="PT Astra Serif"/>
          <w:sz w:val="24"/>
          <w:szCs w:val="24"/>
        </w:rPr>
        <w:t xml:space="preserve"> относятся</w:t>
      </w:r>
      <w:r w:rsidR="00940EC4" w:rsidRPr="006A6FE3">
        <w:rPr>
          <w:rFonts w:ascii="PT Astra Serif" w:hAnsi="PT Astra Serif"/>
          <w:sz w:val="24"/>
          <w:szCs w:val="24"/>
        </w:rPr>
        <w:t xml:space="preserve"> осуществляющие деятельность по</w:t>
      </w:r>
      <w:r w:rsidR="00B56061">
        <w:rPr>
          <w:rFonts w:ascii="PT Astra Serif" w:hAnsi="PT Astra Serif"/>
          <w:sz w:val="24"/>
          <w:szCs w:val="24"/>
        </w:rPr>
        <w:t> </w:t>
      </w:r>
      <w:r w:rsidR="00940EC4" w:rsidRPr="006A6FE3">
        <w:rPr>
          <w:rFonts w:ascii="PT Astra Serif" w:hAnsi="PT Astra Serif"/>
          <w:sz w:val="24"/>
          <w:szCs w:val="24"/>
        </w:rPr>
        <w:t xml:space="preserve"> производству молока</w:t>
      </w:r>
      <w:r w:rsidRPr="006A6FE3">
        <w:rPr>
          <w:rFonts w:ascii="PT Astra Serif" w:hAnsi="PT Astra Serif"/>
          <w:sz w:val="24"/>
          <w:szCs w:val="24"/>
        </w:rPr>
        <w:t>:</w:t>
      </w:r>
      <w:proofErr w:type="gramEnd"/>
    </w:p>
    <w:p w:rsidR="006A7525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1)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сельскохозяйственные товаропроизводители</w:t>
      </w:r>
      <w:r w:rsidR="006854C7" w:rsidRPr="006A6FE3">
        <w:rPr>
          <w:rFonts w:ascii="PT Astra Serif" w:hAnsi="PT Astra Serif"/>
          <w:sz w:val="24"/>
          <w:szCs w:val="24"/>
        </w:rPr>
        <w:t xml:space="preserve"> (за исключением граждан, ведущих личное подсобное хозяйство, и сельскохозяйственных кредитных потребительских кооперативов)</w:t>
      </w:r>
      <w:r w:rsidRPr="006A6FE3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Pr="006A6FE3">
        <w:rPr>
          <w:rFonts w:ascii="PT Astra Serif" w:hAnsi="PT Astra Serif"/>
          <w:sz w:val="24"/>
          <w:szCs w:val="24"/>
        </w:rPr>
        <w:t>включенные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в единый реестр субъектов малого и среднего предпринимательства, отвечающие условиям отнесения к субъектам малого предпринимательства в соответствии с Федеральным законом «О развитии малого 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среднего</w:t>
      </w:r>
      <w:r w:rsidR="00B56061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>предпринимательства в Российской Федерации»</w:t>
      </w:r>
      <w:r w:rsidR="008709D8" w:rsidRPr="006A6FE3">
        <w:rPr>
          <w:rFonts w:ascii="PT Astra Serif" w:hAnsi="PT Astra Serif"/>
          <w:sz w:val="24"/>
          <w:szCs w:val="24"/>
        </w:rPr>
        <w:t>, у которых доход не</w:t>
      </w:r>
      <w:r w:rsidR="00B56061">
        <w:rPr>
          <w:rFonts w:ascii="PT Astra Serif" w:hAnsi="PT Astra Serif"/>
          <w:sz w:val="24"/>
          <w:szCs w:val="24"/>
        </w:rPr>
        <w:t> </w:t>
      </w:r>
      <w:r w:rsidR="008709D8" w:rsidRPr="006A6FE3">
        <w:rPr>
          <w:rFonts w:ascii="PT Astra Serif" w:hAnsi="PT Astra Serif"/>
          <w:sz w:val="24"/>
          <w:szCs w:val="24"/>
        </w:rPr>
        <w:t xml:space="preserve"> превышает</w:t>
      </w:r>
      <w:r w:rsidR="00B56061">
        <w:rPr>
          <w:rFonts w:ascii="PT Astra Serif" w:hAnsi="PT Astra Serif"/>
          <w:sz w:val="24"/>
          <w:szCs w:val="24"/>
        </w:rPr>
        <w:t> </w:t>
      </w:r>
      <w:r w:rsidR="008709D8" w:rsidRPr="006A6FE3">
        <w:rPr>
          <w:rFonts w:ascii="PT Astra Serif" w:hAnsi="PT Astra Serif"/>
          <w:sz w:val="24"/>
          <w:szCs w:val="24"/>
        </w:rPr>
        <w:t xml:space="preserve"> предельного значения, установленного Правительством Российской Федерации для субъектов малого предпринимательства</w:t>
      </w:r>
      <w:r w:rsidRPr="006A6FE3">
        <w:rPr>
          <w:rFonts w:ascii="PT Astra Serif" w:hAnsi="PT Astra Serif"/>
          <w:sz w:val="24"/>
          <w:szCs w:val="24"/>
        </w:rPr>
        <w:t xml:space="preserve">; </w:t>
      </w:r>
      <w:proofErr w:type="gramEnd"/>
    </w:p>
    <w:p w:rsidR="006A7525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граждане, ведущие личное подсобное хозяйство, применяющие специальный налоговый режим «Налог на профессиональный доход»; </w:t>
      </w:r>
    </w:p>
    <w:p w:rsidR="006A7525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3) научные и образовательные организации. </w:t>
      </w:r>
    </w:p>
    <w:p w:rsidR="00596E2F" w:rsidRPr="006A6FE3" w:rsidRDefault="006A7525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Получатели субсидий определяются по результатам проведения отбора в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государственной интегрированной информационной системе управления общественными финансами «Электронный бюджет»</w:t>
      </w:r>
      <w:r w:rsidR="008F7B8F" w:rsidRPr="006A6FE3">
        <w:rPr>
          <w:rFonts w:ascii="PT Astra Serif" w:hAnsi="PT Astra Serif"/>
          <w:sz w:val="24"/>
          <w:szCs w:val="24"/>
        </w:rPr>
        <w:t xml:space="preserve"> (далее – отбор)</w:t>
      </w:r>
      <w:r w:rsidR="00596E2F" w:rsidRPr="006A6FE3">
        <w:rPr>
          <w:rFonts w:ascii="PT Astra Serif" w:hAnsi="PT Astra Serif"/>
          <w:sz w:val="24"/>
          <w:szCs w:val="24"/>
        </w:rPr>
        <w:t xml:space="preserve">. </w:t>
      </w:r>
    </w:p>
    <w:p w:rsidR="006A7525" w:rsidRPr="006A6FE3" w:rsidRDefault="006215FA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</w:t>
      </w:r>
      <w:r w:rsidR="00596E2F" w:rsidRPr="006A6FE3">
        <w:rPr>
          <w:rFonts w:ascii="PT Astra Serif" w:hAnsi="PT Astra Serif"/>
          <w:sz w:val="24"/>
          <w:szCs w:val="24"/>
        </w:rPr>
        <w:t>. Субсидии предоставляются с учетом следующих условий</w:t>
      </w:r>
      <w:r w:rsidR="006A7525" w:rsidRPr="006A6FE3">
        <w:rPr>
          <w:rFonts w:ascii="PT Astra Serif" w:hAnsi="PT Astra Serif"/>
          <w:sz w:val="24"/>
          <w:szCs w:val="24"/>
        </w:rPr>
        <w:t xml:space="preserve">: </w:t>
      </w:r>
    </w:p>
    <w:p w:rsidR="00596E2F" w:rsidRPr="006A6FE3" w:rsidRDefault="00596E2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наличие у получателей субсидий поголовья коров и (или) коз на 1-е число месяца</w:t>
      </w:r>
      <w:r w:rsidR="006E3C49" w:rsidRPr="006A6FE3">
        <w:rPr>
          <w:rFonts w:ascii="PT Astra Serif" w:hAnsi="PT Astra Serif"/>
          <w:sz w:val="24"/>
          <w:szCs w:val="24"/>
        </w:rPr>
        <w:t xml:space="preserve">, в котором подана заявка; </w:t>
      </w:r>
      <w:r w:rsidRPr="006A6FE3">
        <w:rPr>
          <w:rFonts w:ascii="PT Astra Serif" w:hAnsi="PT Astra Serif"/>
          <w:sz w:val="24"/>
          <w:szCs w:val="24"/>
        </w:rPr>
        <w:t xml:space="preserve"> </w:t>
      </w:r>
    </w:p>
    <w:p w:rsidR="00596E2F" w:rsidRPr="006A6FE3" w:rsidRDefault="00940EC4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2</w:t>
      </w:r>
      <w:r w:rsidR="00596E2F" w:rsidRPr="006A6FE3">
        <w:rPr>
          <w:rFonts w:ascii="PT Astra Serif" w:hAnsi="PT Astra Serif"/>
          <w:sz w:val="24"/>
          <w:szCs w:val="24"/>
        </w:rPr>
        <w:t>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596E2F" w:rsidRPr="006A6FE3">
        <w:rPr>
          <w:rFonts w:ascii="PT Astra Serif" w:hAnsi="PT Astra Serif"/>
          <w:sz w:val="24"/>
          <w:szCs w:val="24"/>
        </w:rPr>
        <w:t xml:space="preserve">сохранение поголовья коров и (или) коз в </w:t>
      </w:r>
      <w:proofErr w:type="spellStart"/>
      <w:r w:rsidR="00596E2F"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="00596E2F" w:rsidRPr="006A6FE3">
        <w:rPr>
          <w:rFonts w:ascii="PT Astra Serif" w:hAnsi="PT Astra Serif"/>
          <w:sz w:val="24"/>
          <w:szCs w:val="24"/>
        </w:rPr>
        <w:t xml:space="preserve"> финансовом году по</w:t>
      </w:r>
      <w:r w:rsidR="00B56061">
        <w:rPr>
          <w:rFonts w:ascii="PT Astra Serif" w:hAnsi="PT Astra Serif"/>
          <w:sz w:val="24"/>
          <w:szCs w:val="24"/>
        </w:rPr>
        <w:t> </w:t>
      </w:r>
      <w:r w:rsidR="00596E2F" w:rsidRPr="006A6FE3">
        <w:rPr>
          <w:rFonts w:ascii="PT Astra Serif" w:hAnsi="PT Astra Serif"/>
          <w:sz w:val="24"/>
          <w:szCs w:val="24"/>
        </w:rPr>
        <w:t xml:space="preserve"> отношению к уровню года, предшествующего </w:t>
      </w:r>
      <w:proofErr w:type="spellStart"/>
      <w:r w:rsidR="00596E2F" w:rsidRPr="006A6FE3">
        <w:rPr>
          <w:rFonts w:ascii="PT Astra Serif" w:hAnsi="PT Astra Serif"/>
          <w:sz w:val="24"/>
          <w:szCs w:val="24"/>
        </w:rPr>
        <w:t>отчетному</w:t>
      </w:r>
      <w:proofErr w:type="spellEnd"/>
      <w:r w:rsidR="00596E2F" w:rsidRPr="006A6FE3">
        <w:rPr>
          <w:rFonts w:ascii="PT Astra Serif" w:hAnsi="PT Astra Serif"/>
          <w:sz w:val="24"/>
          <w:szCs w:val="24"/>
        </w:rPr>
        <w:t xml:space="preserve"> финансовому году, за</w:t>
      </w:r>
      <w:r w:rsidR="00B56061">
        <w:rPr>
          <w:rFonts w:ascii="PT Astra Serif" w:hAnsi="PT Astra Serif"/>
          <w:sz w:val="24"/>
          <w:szCs w:val="24"/>
        </w:rPr>
        <w:t xml:space="preserve">  </w:t>
      </w:r>
      <w:r w:rsidR="00596E2F" w:rsidRPr="006A6FE3">
        <w:rPr>
          <w:rFonts w:ascii="PT Astra Serif" w:hAnsi="PT Astra Serif"/>
          <w:sz w:val="24"/>
          <w:szCs w:val="24"/>
        </w:rPr>
        <w:t>исключением получателей субсидий, которые начали хозяйственную деятельность по</w:t>
      </w:r>
      <w:r w:rsidR="00B56061">
        <w:rPr>
          <w:rFonts w:ascii="PT Astra Serif" w:hAnsi="PT Astra Serif"/>
          <w:sz w:val="24"/>
          <w:szCs w:val="24"/>
        </w:rPr>
        <w:t> </w:t>
      </w:r>
      <w:r w:rsidR="00596E2F" w:rsidRPr="006A6FE3">
        <w:rPr>
          <w:rFonts w:ascii="PT Astra Serif" w:hAnsi="PT Astra Serif"/>
          <w:sz w:val="24"/>
          <w:szCs w:val="24"/>
        </w:rPr>
        <w:t xml:space="preserve"> производству молока в отчетном или текущем финансовом году, и получателей субсидий, представивших документы, подтверждающие наступление обстоятельств непреодолимой силы и (или) проведение мероприятий по оздоровлению стада от лейкоза крупного рогатого скота в</w:t>
      </w:r>
      <w:proofErr w:type="gramEnd"/>
      <w:r w:rsidR="00596E2F" w:rsidRPr="006A6FE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596E2F" w:rsidRPr="006A6FE3">
        <w:rPr>
          <w:rFonts w:ascii="PT Astra Serif" w:hAnsi="PT Astra Serif"/>
          <w:sz w:val="24"/>
          <w:szCs w:val="24"/>
        </w:rPr>
        <w:t xml:space="preserve">отчетном финансовом году; </w:t>
      </w:r>
      <w:proofErr w:type="gramEnd"/>
    </w:p>
    <w:p w:rsidR="0068104B" w:rsidRPr="006A6FE3" w:rsidRDefault="0068104B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3)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отсутствие в году, предшествующем году получения субсидии, случаев привлечения к ответственности получателя субсидии (должностных и юридических лиц) за несоблюдение запрета на выжигание сухой травянистой растительности, стерни, пожнивных остатков (за исключением рисовой соломы) на землях сельскохозяйственного назначения, установленного постановлением Правительства Российской Федерации от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16.09.2020 № 1479 «Об утверждении Правил противопожарного режима в Российской Федерации»; </w:t>
      </w:r>
      <w:proofErr w:type="gramEnd"/>
    </w:p>
    <w:p w:rsidR="0068104B" w:rsidRPr="006A6FE3" w:rsidRDefault="0068104B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подтверждение информации об </w:t>
      </w:r>
      <w:proofErr w:type="spellStart"/>
      <w:r w:rsidRPr="006A6FE3">
        <w:rPr>
          <w:rFonts w:ascii="PT Astra Serif" w:hAnsi="PT Astra Serif"/>
          <w:sz w:val="24"/>
          <w:szCs w:val="24"/>
        </w:rPr>
        <w:t>объеме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реализованного молока данными, содержащимися в ветеринарных сопроводительных документах, оформленных в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электронной форме с использованием Федеральной государственной информационной системы в области ветеринарии; </w:t>
      </w:r>
    </w:p>
    <w:p w:rsidR="00767FDA" w:rsidRPr="006A6FE3" w:rsidRDefault="0068104B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5</w:t>
      </w:r>
      <w:r w:rsidR="000A609F" w:rsidRPr="006A6FE3">
        <w:rPr>
          <w:rFonts w:ascii="PT Astra Serif" w:hAnsi="PT Astra Serif"/>
          <w:sz w:val="24"/>
          <w:szCs w:val="24"/>
        </w:rPr>
        <w:t>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0A609F" w:rsidRPr="006A6FE3">
        <w:rPr>
          <w:rFonts w:ascii="PT Astra Serif" w:hAnsi="PT Astra Serif"/>
          <w:sz w:val="24"/>
          <w:szCs w:val="24"/>
        </w:rPr>
        <w:t>наличие в государственном реестре земель сельскохозяйственного назначения сведений о земельных участках, на которых расположены животноводческие комплексы (фермы), необходимые для производства молока, в соответствии с пунктами 1, 2, 11 и 14 приложения №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0A609F" w:rsidRPr="006A6FE3">
        <w:rPr>
          <w:rFonts w:ascii="PT Astra Serif" w:hAnsi="PT Astra Serif"/>
          <w:sz w:val="24"/>
          <w:szCs w:val="24"/>
        </w:rPr>
        <w:t>1 к Правилам ведения государственного реестра земель сельскохозяйственного назначения, утвержденным постановлением Правительства Российской Федерации от 02.02.2023 № 154 «О порядке ведения государственного реестра земель сельскохозяйственного назначения»</w:t>
      </w:r>
      <w:r w:rsidR="00767FDA" w:rsidRPr="006A6FE3">
        <w:rPr>
          <w:rFonts w:ascii="PT Astra Serif" w:hAnsi="PT Astra Serif"/>
          <w:sz w:val="24"/>
          <w:szCs w:val="24"/>
        </w:rPr>
        <w:t>:</w:t>
      </w:r>
      <w:proofErr w:type="gramEnd"/>
    </w:p>
    <w:p w:rsidR="00767FDA" w:rsidRPr="006A6FE3" w:rsidRDefault="00735389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а) </w:t>
      </w:r>
      <w:r w:rsidR="00767FDA" w:rsidRPr="006A6FE3">
        <w:rPr>
          <w:rFonts w:ascii="PT Astra Serif" w:hAnsi="PT Astra Serif"/>
          <w:sz w:val="24"/>
          <w:szCs w:val="24"/>
        </w:rPr>
        <w:t xml:space="preserve">кадастровый номер земельного участка (при наличии); </w:t>
      </w:r>
    </w:p>
    <w:p w:rsidR="00767FDA" w:rsidRPr="006A6FE3" w:rsidRDefault="00735389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767FDA" w:rsidRPr="006A6FE3">
        <w:rPr>
          <w:rFonts w:ascii="PT Astra Serif" w:hAnsi="PT Astra Serif"/>
          <w:sz w:val="24"/>
          <w:szCs w:val="24"/>
        </w:rPr>
        <w:t>сведения о правах на земельный участок, об описании его местоположения и</w:t>
      </w:r>
      <w:r w:rsidR="00B56061">
        <w:rPr>
          <w:rFonts w:ascii="PT Astra Serif" w:hAnsi="PT Astra Serif"/>
          <w:sz w:val="24"/>
          <w:szCs w:val="24"/>
        </w:rPr>
        <w:t> </w:t>
      </w:r>
      <w:r w:rsidR="00767FDA" w:rsidRPr="006A6FE3">
        <w:rPr>
          <w:rFonts w:ascii="PT Astra Serif" w:hAnsi="PT Astra Serif"/>
          <w:sz w:val="24"/>
          <w:szCs w:val="24"/>
        </w:rPr>
        <w:t xml:space="preserve"> площади в случае, если сведения о земельном участке отсутствуют в Едином государственном реестре недвижимости; </w:t>
      </w:r>
    </w:p>
    <w:p w:rsidR="00735389" w:rsidRPr="006A6FE3" w:rsidRDefault="00735389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сведения об объектах недвижимости, расположенных на земельном участке, сведения о которых отсутствуют в Едином государственном реестре недвижимости, о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некапитальных строениях, их назначении; </w:t>
      </w:r>
    </w:p>
    <w:p w:rsidR="00735389" w:rsidRPr="006A6FE3" w:rsidRDefault="00735389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г)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сведения о фактическом использовании земельного участка (разведение 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(или)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содержание сельскохозяйственных животных и т.п.)</w:t>
      </w:r>
    </w:p>
    <w:p w:rsidR="000A609F" w:rsidRPr="006A6FE3" w:rsidRDefault="00735389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6</w:t>
      </w:r>
      <w:r w:rsidR="000A609F" w:rsidRPr="006A6FE3">
        <w:rPr>
          <w:rFonts w:ascii="PT Astra Serif" w:hAnsi="PT Astra Serif"/>
          <w:sz w:val="24"/>
          <w:szCs w:val="24"/>
        </w:rPr>
        <w:t>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0A609F" w:rsidRPr="006A6FE3">
        <w:rPr>
          <w:rFonts w:ascii="PT Astra Serif" w:hAnsi="PT Astra Serif"/>
          <w:sz w:val="24"/>
          <w:szCs w:val="24"/>
        </w:rPr>
        <w:t xml:space="preserve">отсутствие у получателя субсидий просроченной задолженности перед Томским филиалом </w:t>
      </w:r>
      <w:proofErr w:type="spellStart"/>
      <w:r w:rsidR="000A609F" w:rsidRPr="006A6FE3">
        <w:rPr>
          <w:rFonts w:ascii="PT Astra Serif" w:hAnsi="PT Astra Serif"/>
          <w:sz w:val="24"/>
          <w:szCs w:val="24"/>
        </w:rPr>
        <w:t>ФГБУ</w:t>
      </w:r>
      <w:proofErr w:type="spellEnd"/>
      <w:r w:rsidR="000A609F" w:rsidRPr="006A6FE3">
        <w:rPr>
          <w:rFonts w:ascii="PT Astra Serif" w:hAnsi="PT Astra Serif"/>
          <w:sz w:val="24"/>
          <w:szCs w:val="24"/>
        </w:rPr>
        <w:t xml:space="preserve"> Управление «</w:t>
      </w:r>
      <w:proofErr w:type="spellStart"/>
      <w:r w:rsidR="000A609F" w:rsidRPr="006A6FE3">
        <w:rPr>
          <w:rFonts w:ascii="PT Astra Serif" w:hAnsi="PT Astra Serif"/>
          <w:sz w:val="24"/>
          <w:szCs w:val="24"/>
        </w:rPr>
        <w:t>Алтаймелиоводхоз</w:t>
      </w:r>
      <w:proofErr w:type="spellEnd"/>
      <w:r w:rsidR="000A609F" w:rsidRPr="006A6FE3">
        <w:rPr>
          <w:rFonts w:ascii="PT Astra Serif" w:hAnsi="PT Astra Serif"/>
          <w:sz w:val="24"/>
          <w:szCs w:val="24"/>
        </w:rPr>
        <w:t>» за услуги по подаче (отводу) воды и</w:t>
      </w:r>
      <w:r w:rsidR="00B56061">
        <w:rPr>
          <w:rFonts w:ascii="PT Astra Serif" w:hAnsi="PT Astra Serif"/>
          <w:sz w:val="24"/>
          <w:szCs w:val="24"/>
        </w:rPr>
        <w:t> </w:t>
      </w:r>
      <w:r w:rsidR="000A609F" w:rsidRPr="006A6FE3">
        <w:rPr>
          <w:rFonts w:ascii="PT Astra Serif" w:hAnsi="PT Astra Serif"/>
          <w:sz w:val="24"/>
          <w:szCs w:val="24"/>
        </w:rPr>
        <w:t xml:space="preserve"> (или) принятого к производству судом искового заявления Томского филиала </w:t>
      </w:r>
      <w:proofErr w:type="spellStart"/>
      <w:r w:rsidR="000A609F" w:rsidRPr="006A6FE3">
        <w:rPr>
          <w:rFonts w:ascii="PT Astra Serif" w:hAnsi="PT Astra Serif"/>
          <w:sz w:val="24"/>
          <w:szCs w:val="24"/>
        </w:rPr>
        <w:t>ФГБУ</w:t>
      </w:r>
      <w:proofErr w:type="spellEnd"/>
      <w:r w:rsidR="000A609F" w:rsidRPr="006A6FE3">
        <w:rPr>
          <w:rFonts w:ascii="PT Astra Serif" w:hAnsi="PT Astra Serif"/>
          <w:sz w:val="24"/>
          <w:szCs w:val="24"/>
        </w:rPr>
        <w:t xml:space="preserve"> Управление «</w:t>
      </w:r>
      <w:proofErr w:type="spellStart"/>
      <w:r w:rsidR="000A609F" w:rsidRPr="006A6FE3">
        <w:rPr>
          <w:rFonts w:ascii="PT Astra Serif" w:hAnsi="PT Astra Serif"/>
          <w:sz w:val="24"/>
          <w:szCs w:val="24"/>
        </w:rPr>
        <w:t>Алтаймелиоводхоз</w:t>
      </w:r>
      <w:proofErr w:type="spellEnd"/>
      <w:r w:rsidR="000A609F" w:rsidRPr="006A6FE3">
        <w:rPr>
          <w:rFonts w:ascii="PT Astra Serif" w:hAnsi="PT Astra Serif"/>
          <w:sz w:val="24"/>
          <w:szCs w:val="24"/>
        </w:rPr>
        <w:t xml:space="preserve">» (заявления) о взыскании с получателей субсидий задолженности по договору оказания услуг по подаче (отводу) воды в размере, превышающем 50 тыс. рублей;  </w:t>
      </w:r>
      <w:proofErr w:type="gramEnd"/>
    </w:p>
    <w:p w:rsidR="000A609F" w:rsidRPr="006A6FE3" w:rsidRDefault="00206D20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</w:t>
      </w:r>
      <w:r w:rsidR="00596E2F" w:rsidRPr="006A6FE3">
        <w:rPr>
          <w:rFonts w:ascii="PT Astra Serif" w:hAnsi="PT Astra Serif"/>
          <w:sz w:val="24"/>
          <w:szCs w:val="24"/>
        </w:rPr>
        <w:t>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844398" w:rsidRPr="006A6FE3">
        <w:rPr>
          <w:rFonts w:ascii="PT Astra Serif" w:hAnsi="PT Astra Serif"/>
          <w:sz w:val="24"/>
          <w:szCs w:val="24"/>
        </w:rPr>
        <w:t xml:space="preserve">для граждан, ведущих личное подсобное хозяйство и применяющих специальный налоговый режим «Налог на </w:t>
      </w:r>
      <w:r w:rsidR="00596E2F" w:rsidRPr="006A6FE3">
        <w:rPr>
          <w:rFonts w:ascii="PT Astra Serif" w:hAnsi="PT Astra Serif"/>
          <w:sz w:val="24"/>
          <w:szCs w:val="24"/>
        </w:rPr>
        <w:t>профессиональный доход»</w:t>
      </w:r>
      <w:r w:rsidR="000A609F" w:rsidRPr="006A6FE3">
        <w:rPr>
          <w:rFonts w:ascii="PT Astra Serif" w:hAnsi="PT Astra Serif"/>
          <w:sz w:val="24"/>
          <w:szCs w:val="24"/>
        </w:rPr>
        <w:t>:</w:t>
      </w:r>
    </w:p>
    <w:p w:rsidR="00596E2F" w:rsidRPr="006A6FE3" w:rsidRDefault="000A609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применение специального налогового режима «Налог на профессиональный доход» </w:t>
      </w:r>
      <w:r w:rsidR="00893881" w:rsidRPr="006A6FE3">
        <w:rPr>
          <w:rFonts w:ascii="PT Astra Serif" w:hAnsi="PT Astra Serif"/>
          <w:sz w:val="24"/>
          <w:szCs w:val="24"/>
        </w:rPr>
        <w:t xml:space="preserve">подтверждено справкой о постановке на </w:t>
      </w:r>
      <w:proofErr w:type="spellStart"/>
      <w:r w:rsidR="00893881" w:rsidRPr="006A6FE3">
        <w:rPr>
          <w:rFonts w:ascii="PT Astra Serif" w:hAnsi="PT Astra Serif"/>
          <w:sz w:val="24"/>
          <w:szCs w:val="24"/>
        </w:rPr>
        <w:t>учет</w:t>
      </w:r>
      <w:proofErr w:type="spellEnd"/>
      <w:r w:rsidR="00893881" w:rsidRPr="006A6FE3">
        <w:rPr>
          <w:rFonts w:ascii="PT Astra Serif" w:hAnsi="PT Astra Serif"/>
          <w:sz w:val="24"/>
          <w:szCs w:val="24"/>
        </w:rPr>
        <w:t xml:space="preserve"> (снятии с </w:t>
      </w:r>
      <w:proofErr w:type="spellStart"/>
      <w:r w:rsidR="00893881" w:rsidRPr="006A6FE3">
        <w:rPr>
          <w:rFonts w:ascii="PT Astra Serif" w:hAnsi="PT Astra Serif"/>
          <w:sz w:val="24"/>
          <w:szCs w:val="24"/>
        </w:rPr>
        <w:t>учета</w:t>
      </w:r>
      <w:proofErr w:type="spellEnd"/>
      <w:r w:rsidR="00893881" w:rsidRPr="006A6FE3">
        <w:rPr>
          <w:rFonts w:ascii="PT Astra Serif" w:hAnsi="PT Astra Serif"/>
          <w:sz w:val="24"/>
          <w:szCs w:val="24"/>
        </w:rPr>
        <w:t>) физического лица в</w:t>
      </w:r>
      <w:r w:rsidR="00B56061">
        <w:rPr>
          <w:rFonts w:ascii="PT Astra Serif" w:hAnsi="PT Astra Serif"/>
          <w:sz w:val="24"/>
          <w:szCs w:val="24"/>
        </w:rPr>
        <w:t> </w:t>
      </w:r>
      <w:r w:rsidR="00893881" w:rsidRPr="006A6FE3">
        <w:rPr>
          <w:rFonts w:ascii="PT Astra Serif" w:hAnsi="PT Astra Serif"/>
          <w:sz w:val="24"/>
          <w:szCs w:val="24"/>
        </w:rPr>
        <w:t xml:space="preserve"> качестве плательщика налога на профессиональный доход</w:t>
      </w:r>
      <w:r w:rsidRPr="006A6FE3">
        <w:rPr>
          <w:rFonts w:ascii="PT Astra Serif" w:hAnsi="PT Astra Serif"/>
          <w:sz w:val="24"/>
          <w:szCs w:val="24"/>
        </w:rPr>
        <w:t xml:space="preserve">; </w:t>
      </w:r>
      <w:r w:rsidR="00893881" w:rsidRPr="006A6FE3">
        <w:rPr>
          <w:rFonts w:ascii="PT Astra Serif" w:hAnsi="PT Astra Serif"/>
          <w:sz w:val="24"/>
          <w:szCs w:val="24"/>
        </w:rPr>
        <w:t xml:space="preserve"> </w:t>
      </w:r>
      <w:r w:rsidR="00596E2F" w:rsidRPr="006A6FE3">
        <w:rPr>
          <w:rFonts w:ascii="PT Astra Serif" w:hAnsi="PT Astra Serif"/>
          <w:sz w:val="24"/>
          <w:szCs w:val="24"/>
        </w:rPr>
        <w:t xml:space="preserve"> </w:t>
      </w:r>
    </w:p>
    <w:p w:rsidR="000A609F" w:rsidRPr="006A6FE3" w:rsidRDefault="000A609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</w:t>
      </w:r>
      <w:r w:rsidR="00596E2F" w:rsidRPr="006A6FE3">
        <w:rPr>
          <w:rFonts w:ascii="PT Astra Serif" w:hAnsi="PT Astra Serif"/>
          <w:sz w:val="24"/>
          <w:szCs w:val="24"/>
        </w:rPr>
        <w:t>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="00596E2F" w:rsidRPr="006A6FE3">
        <w:rPr>
          <w:rFonts w:ascii="PT Astra Serif" w:hAnsi="PT Astra Serif"/>
          <w:sz w:val="24"/>
          <w:szCs w:val="24"/>
        </w:rPr>
        <w:t>ведение производственной деятельности не менее чем в течение 12 месяцев, предшествующих году предоставления субсидии</w:t>
      </w:r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D85656" w:rsidRPr="006A6FE3" w:rsidRDefault="00D85656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8)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наличие у получателя субсидий поголовья </w:t>
      </w:r>
      <w:r w:rsidR="000645BA" w:rsidRPr="006A6FE3">
        <w:rPr>
          <w:rFonts w:ascii="PT Astra Serif" w:hAnsi="PT Astra Serif"/>
          <w:sz w:val="24"/>
          <w:szCs w:val="24"/>
        </w:rPr>
        <w:t>сельскохозяйственных животных</w:t>
      </w:r>
      <w:r w:rsidRPr="006A6FE3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Pr="006A6FE3">
        <w:rPr>
          <w:rFonts w:ascii="PT Astra Serif" w:hAnsi="PT Astra Serif"/>
          <w:sz w:val="24"/>
          <w:szCs w:val="24"/>
        </w:rPr>
        <w:t>подтвержденных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данными об индивидуальном или о групповом маркировании и </w:t>
      </w:r>
      <w:proofErr w:type="spellStart"/>
      <w:r w:rsidRPr="006A6FE3">
        <w:rPr>
          <w:rFonts w:ascii="PT Astra Serif" w:hAnsi="PT Astra Serif"/>
          <w:sz w:val="24"/>
          <w:szCs w:val="24"/>
        </w:rPr>
        <w:t>учете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животных в Федеральной государственной информационной системе в области ветеринарии в соответствии с Правилами осуществления </w:t>
      </w:r>
      <w:proofErr w:type="spellStart"/>
      <w:r w:rsidRPr="006A6FE3">
        <w:rPr>
          <w:rFonts w:ascii="PT Astra Serif" w:hAnsi="PT Astra Serif"/>
          <w:sz w:val="24"/>
          <w:szCs w:val="24"/>
        </w:rPr>
        <w:t>учета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животных, </w:t>
      </w:r>
      <w:proofErr w:type="spellStart"/>
      <w:r w:rsidRPr="006A6FE3">
        <w:rPr>
          <w:rFonts w:ascii="PT Astra Serif" w:hAnsi="PT Astra Serif"/>
          <w:sz w:val="24"/>
          <w:szCs w:val="24"/>
        </w:rPr>
        <w:t>утвержденными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постановлением Правительства Российской Федерации от </w:t>
      </w:r>
      <w:r w:rsidR="00BD33DF">
        <w:rPr>
          <w:rFonts w:ascii="PT Astra Serif" w:hAnsi="PT Astra Serif"/>
          <w:sz w:val="24"/>
          <w:szCs w:val="24"/>
        </w:rPr>
        <w:t>0</w:t>
      </w:r>
      <w:r w:rsidRPr="006A6FE3">
        <w:rPr>
          <w:rFonts w:ascii="PT Astra Serif" w:hAnsi="PT Astra Serif"/>
          <w:sz w:val="24"/>
          <w:szCs w:val="24"/>
        </w:rPr>
        <w:t>5</w:t>
      </w:r>
      <w:r w:rsidR="00BD33DF">
        <w:rPr>
          <w:rFonts w:ascii="PT Astra Serif" w:hAnsi="PT Astra Serif"/>
          <w:sz w:val="24"/>
          <w:szCs w:val="24"/>
        </w:rPr>
        <w:t>.04.</w:t>
      </w:r>
      <w:r w:rsidRPr="006A6FE3">
        <w:rPr>
          <w:rFonts w:ascii="PT Astra Serif" w:hAnsi="PT Astra Serif"/>
          <w:sz w:val="24"/>
          <w:szCs w:val="24"/>
        </w:rPr>
        <w:t>2023 №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550 «Об утверждении Правил осуществления учета животных и перечня видов животных, подлежащих индивидуальному или групповому маркированию и учету, случаев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осуществления индивидуального или группового маркирования и учета животных, а также сроков осуществления учета животных»; </w:t>
      </w:r>
    </w:p>
    <w:p w:rsidR="00EE153F" w:rsidRPr="006A6FE3" w:rsidRDefault="00EE153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принятие по</w:t>
      </w:r>
      <w:r w:rsidR="00AE526B" w:rsidRPr="006A6FE3">
        <w:rPr>
          <w:rFonts w:ascii="PT Astra Serif" w:hAnsi="PT Astra Serif"/>
          <w:sz w:val="24"/>
          <w:szCs w:val="24"/>
        </w:rPr>
        <w:t>лучателем субсидии обязательств</w:t>
      </w:r>
      <w:r w:rsidRPr="006A6FE3">
        <w:rPr>
          <w:rFonts w:ascii="PT Astra Serif" w:hAnsi="PT Astra Serif"/>
          <w:sz w:val="24"/>
          <w:szCs w:val="24"/>
        </w:rPr>
        <w:t xml:space="preserve"> по достижению в году получения субсидии результат</w:t>
      </w:r>
      <w:r w:rsidR="00AE526B" w:rsidRPr="006A6FE3">
        <w:rPr>
          <w:rFonts w:ascii="PT Astra Serif" w:hAnsi="PT Astra Serif"/>
          <w:sz w:val="24"/>
          <w:szCs w:val="24"/>
        </w:rPr>
        <w:t>ов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ее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предоставления</w:t>
      </w:r>
      <w:r w:rsidR="00AE526B" w:rsidRPr="006A6FE3">
        <w:rPr>
          <w:rFonts w:ascii="PT Astra Serif" w:hAnsi="PT Astra Serif"/>
          <w:sz w:val="24"/>
          <w:szCs w:val="24"/>
        </w:rPr>
        <w:t xml:space="preserve"> в соответствии с </w:t>
      </w:r>
      <w:proofErr w:type="spellStart"/>
      <w:r w:rsidR="00AE526B" w:rsidRPr="006A6FE3">
        <w:rPr>
          <w:rFonts w:ascii="PT Astra Serif" w:hAnsi="PT Astra Serif"/>
          <w:sz w:val="24"/>
          <w:szCs w:val="24"/>
        </w:rPr>
        <w:t>заключенным</w:t>
      </w:r>
      <w:proofErr w:type="spellEnd"/>
      <w:r w:rsidR="00AE526B" w:rsidRPr="006A6FE3">
        <w:rPr>
          <w:rFonts w:ascii="PT Astra Serif" w:hAnsi="PT Astra Serif"/>
          <w:sz w:val="24"/>
          <w:szCs w:val="24"/>
        </w:rPr>
        <w:t xml:space="preserve"> соглаш</w:t>
      </w:r>
      <w:r w:rsidR="00011EDB" w:rsidRPr="006A6FE3">
        <w:rPr>
          <w:rFonts w:ascii="PT Astra Serif" w:hAnsi="PT Astra Serif"/>
          <w:sz w:val="24"/>
          <w:szCs w:val="24"/>
        </w:rPr>
        <w:t>ением о</w:t>
      </w:r>
      <w:r w:rsidR="00B56061">
        <w:rPr>
          <w:rFonts w:ascii="PT Astra Serif" w:hAnsi="PT Astra Serif"/>
          <w:sz w:val="24"/>
          <w:szCs w:val="24"/>
        </w:rPr>
        <w:t> </w:t>
      </w:r>
      <w:r w:rsidR="00011EDB" w:rsidRPr="006A6FE3">
        <w:rPr>
          <w:rFonts w:ascii="PT Astra Serif" w:hAnsi="PT Astra Serif"/>
          <w:sz w:val="24"/>
          <w:szCs w:val="24"/>
        </w:rPr>
        <w:t xml:space="preserve"> предоставлении субсидии. </w:t>
      </w:r>
    </w:p>
    <w:p w:rsidR="00596E2F" w:rsidRPr="006A6FE3" w:rsidRDefault="006215FA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</w:t>
      </w:r>
      <w:r w:rsidR="00596E2F" w:rsidRPr="006A6FE3">
        <w:rPr>
          <w:rFonts w:ascii="PT Astra Serif" w:hAnsi="PT Astra Serif"/>
          <w:sz w:val="24"/>
          <w:szCs w:val="24"/>
        </w:rPr>
        <w:t>.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  <w:lang w:val="en-US"/>
        </w:rPr>
        <w:t>C</w:t>
      </w:r>
      <w:proofErr w:type="spellStart"/>
      <w:r w:rsidR="0077677F" w:rsidRPr="006A6FE3">
        <w:rPr>
          <w:rFonts w:ascii="PT Astra Serif" w:hAnsi="PT Astra Serif"/>
          <w:sz w:val="24"/>
          <w:szCs w:val="24"/>
        </w:rPr>
        <w:t>облюдение</w:t>
      </w:r>
      <w:proofErr w:type="spellEnd"/>
      <w:r w:rsidR="00596E2F" w:rsidRPr="006A6FE3">
        <w:rPr>
          <w:rFonts w:ascii="PT Astra Serif" w:hAnsi="PT Astra Serif"/>
          <w:sz w:val="24"/>
          <w:szCs w:val="24"/>
        </w:rPr>
        <w:t xml:space="preserve"> условий, установленных настоящ</w:t>
      </w:r>
      <w:r w:rsidR="005F4971" w:rsidRPr="006A6FE3">
        <w:rPr>
          <w:rFonts w:ascii="PT Astra Serif" w:hAnsi="PT Astra Serif"/>
          <w:sz w:val="24"/>
          <w:szCs w:val="24"/>
        </w:rPr>
        <w:t xml:space="preserve">им </w:t>
      </w:r>
      <w:r w:rsidR="00596E2F" w:rsidRPr="006A6FE3">
        <w:rPr>
          <w:rFonts w:ascii="PT Astra Serif" w:hAnsi="PT Astra Serif"/>
          <w:sz w:val="24"/>
          <w:szCs w:val="24"/>
        </w:rPr>
        <w:t>Порядк</w:t>
      </w:r>
      <w:r w:rsidR="005F4971" w:rsidRPr="006A6FE3">
        <w:rPr>
          <w:rFonts w:ascii="PT Astra Serif" w:hAnsi="PT Astra Serif"/>
          <w:sz w:val="24"/>
          <w:szCs w:val="24"/>
        </w:rPr>
        <w:t>ом</w:t>
      </w:r>
      <w:r w:rsidR="00596E2F" w:rsidRPr="006A6FE3">
        <w:rPr>
          <w:rFonts w:ascii="PT Astra Serif" w:hAnsi="PT Astra Serif"/>
          <w:sz w:val="24"/>
          <w:szCs w:val="24"/>
        </w:rPr>
        <w:t>, подтверждается следующими документами: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1)</w:t>
      </w:r>
      <w:r w:rsidR="00FE68B7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справка-расчет причитающихся субсидий по устанавливаемой Департаментом форме;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2)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отчет о фактически произведенных затратах на производство молока по форме согласно приложению к настоящему Порядку с приложением бухгалтерских документов, подтверждающих затраты получателя субсидии на производство молока; </w:t>
      </w:r>
    </w:p>
    <w:p w:rsidR="005F4971" w:rsidRPr="006A6FE3" w:rsidRDefault="009A30FA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3) 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по форме</w:t>
      </w:r>
      <w:r w:rsidR="00865A49" w:rsidRPr="006A6FE3">
        <w:rPr>
          <w:rFonts w:ascii="PT Astra Serif" w:hAnsi="PT Astra Serif"/>
          <w:sz w:val="24"/>
          <w:szCs w:val="24"/>
        </w:rPr>
        <w:t xml:space="preserve"> </w:t>
      </w:r>
      <w:r w:rsidR="005F4971" w:rsidRPr="006A6FE3">
        <w:rPr>
          <w:rFonts w:ascii="PT Astra Serif" w:hAnsi="PT Astra Serif"/>
          <w:sz w:val="24"/>
          <w:szCs w:val="24"/>
        </w:rPr>
        <w:t>№</w:t>
      </w:r>
      <w:r w:rsidR="00733154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>24-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СХ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«Сведения о состоянии животноводства»</w:t>
      </w:r>
      <w:r w:rsidR="00865A49" w:rsidRPr="006A6FE3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br/>
      </w:r>
      <w:r w:rsidR="005F4971" w:rsidRPr="006A6FE3">
        <w:rPr>
          <w:rFonts w:ascii="PT Astra Serif" w:hAnsi="PT Astra Serif"/>
          <w:sz w:val="24"/>
          <w:szCs w:val="24"/>
        </w:rPr>
        <w:t>(или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</w:t>
      </w:r>
      <w:r w:rsidR="00865A49" w:rsidRPr="006A6FE3">
        <w:rPr>
          <w:rFonts w:ascii="PT Astra Serif" w:hAnsi="PT Astra Serif"/>
          <w:sz w:val="24"/>
          <w:szCs w:val="24"/>
        </w:rPr>
        <w:t>№</w:t>
      </w:r>
      <w:r w:rsidRPr="006A6FE3">
        <w:rPr>
          <w:rFonts w:ascii="PT Astra Serif" w:hAnsi="PT Astra Serif"/>
          <w:sz w:val="24"/>
          <w:szCs w:val="24"/>
        </w:rPr>
        <w:t> </w:t>
      </w:r>
      <w:r w:rsidR="00865A49" w:rsidRPr="006A6FE3">
        <w:rPr>
          <w:rFonts w:ascii="PT Astra Serif" w:hAnsi="PT Astra Serif"/>
          <w:sz w:val="24"/>
          <w:szCs w:val="24"/>
        </w:rPr>
        <w:t>3-фермер «</w:t>
      </w:r>
      <w:r w:rsidR="005F4971" w:rsidRPr="006A6FE3">
        <w:rPr>
          <w:rFonts w:ascii="PT Astra Serif" w:hAnsi="PT Astra Serif"/>
          <w:sz w:val="24"/>
          <w:szCs w:val="24"/>
        </w:rPr>
        <w:t>Сведения о производстве продукции ж</w:t>
      </w:r>
      <w:r w:rsidR="00865A49" w:rsidRPr="006A6FE3">
        <w:rPr>
          <w:rFonts w:ascii="PT Astra Serif" w:hAnsi="PT Astra Serif"/>
          <w:sz w:val="24"/>
          <w:szCs w:val="24"/>
        </w:rPr>
        <w:t>ивотноводства и поголовье скота»</w:t>
      </w:r>
      <w:r w:rsidR="005F4971" w:rsidRPr="006A6FE3">
        <w:rPr>
          <w:rFonts w:ascii="PT Astra Serif" w:hAnsi="PT Astra Serif"/>
          <w:sz w:val="24"/>
          <w:szCs w:val="24"/>
        </w:rPr>
        <w:t xml:space="preserve">), подтверждающий объем производства молока, наличие (сохранение) поголовья коров </w:t>
      </w:r>
      <w:r w:rsidR="00865A49" w:rsidRPr="006A6FE3">
        <w:rPr>
          <w:rFonts w:ascii="PT Astra Serif" w:hAnsi="PT Astra Serif"/>
          <w:sz w:val="24"/>
          <w:szCs w:val="24"/>
        </w:rPr>
        <w:t xml:space="preserve">(коз) </w:t>
      </w:r>
      <w:r w:rsidR="005F4971" w:rsidRPr="006A6FE3">
        <w:rPr>
          <w:rFonts w:ascii="PT Astra Serif" w:hAnsi="PT Astra Serif"/>
          <w:sz w:val="24"/>
          <w:szCs w:val="24"/>
        </w:rPr>
        <w:t xml:space="preserve">за предшествующий год;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4)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отчет о движении поголовья скота установленной формы на 1-е число периода, заявленного для предоставления субсидии, а также на 1-е число месяца подачи заявки;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5)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отчет по форме </w:t>
      </w:r>
      <w:r w:rsidR="00865A49" w:rsidRPr="006A6FE3">
        <w:rPr>
          <w:rFonts w:ascii="PT Astra Serif" w:hAnsi="PT Astra Serif"/>
          <w:sz w:val="24"/>
          <w:szCs w:val="24"/>
        </w:rPr>
        <w:t>№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П-1 (СХ) </w:t>
      </w:r>
      <w:r w:rsidR="00865A49" w:rsidRPr="006A6FE3">
        <w:rPr>
          <w:rFonts w:ascii="PT Astra Serif" w:hAnsi="PT Astra Serif"/>
          <w:sz w:val="24"/>
          <w:szCs w:val="24"/>
        </w:rPr>
        <w:t>«</w:t>
      </w:r>
      <w:r w:rsidRPr="006A6FE3">
        <w:rPr>
          <w:rFonts w:ascii="PT Astra Serif" w:hAnsi="PT Astra Serif"/>
          <w:sz w:val="24"/>
          <w:szCs w:val="24"/>
        </w:rPr>
        <w:t>Сведения о производстве и отгрузке</w:t>
      </w:r>
      <w:r w:rsidR="00865A49" w:rsidRPr="006A6FE3">
        <w:rPr>
          <w:rFonts w:ascii="PT Astra Serif" w:hAnsi="PT Astra Serif"/>
          <w:sz w:val="24"/>
          <w:szCs w:val="24"/>
        </w:rPr>
        <w:t xml:space="preserve"> сельскохозяйственной продукции»</w:t>
      </w:r>
      <w:r w:rsidRPr="006A6FE3">
        <w:rPr>
          <w:rFonts w:ascii="PT Astra Serif" w:hAnsi="PT Astra Serif"/>
          <w:sz w:val="24"/>
          <w:szCs w:val="24"/>
        </w:rPr>
        <w:t xml:space="preserve">, подтверждающий объем производства молока, поголовье коров </w:t>
      </w:r>
      <w:r w:rsidR="007F4567" w:rsidRPr="006A6FE3">
        <w:rPr>
          <w:rFonts w:ascii="PT Astra Serif" w:hAnsi="PT Astra Serif"/>
          <w:sz w:val="24"/>
          <w:szCs w:val="24"/>
        </w:rPr>
        <w:t xml:space="preserve">(коз) </w:t>
      </w:r>
      <w:r w:rsidRPr="006A6FE3">
        <w:rPr>
          <w:rFonts w:ascii="PT Astra Serif" w:hAnsi="PT Astra Serif"/>
          <w:sz w:val="24"/>
          <w:szCs w:val="24"/>
        </w:rPr>
        <w:t>на начало деятельности по производству молока и молочной продукции, или отчет о движении поголовья скота установленной формы, отражающий поголовье на начало хозяйственной деятельности по производству молока и молочной продукции (для крестьянских (фермерских) хозяйств и индивидуальных предпринимате</w:t>
      </w:r>
      <w:r w:rsidR="004F2DFC" w:rsidRPr="006A6FE3">
        <w:rPr>
          <w:rFonts w:ascii="PT Astra Serif" w:hAnsi="PT Astra Serif"/>
          <w:sz w:val="24"/>
          <w:szCs w:val="24"/>
        </w:rPr>
        <w:t>лей) – </w:t>
      </w:r>
      <w:r w:rsidRPr="006A6FE3">
        <w:rPr>
          <w:rFonts w:ascii="PT Astra Serif" w:hAnsi="PT Astra Serif"/>
          <w:sz w:val="24"/>
          <w:szCs w:val="24"/>
        </w:rPr>
        <w:t>для получателей субсидий, которые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начали хозяйственную деятельность по производству молока в текущем году; </w:t>
      </w:r>
    </w:p>
    <w:p w:rsidR="005F4971" w:rsidRPr="006A6FE3" w:rsidRDefault="00865A49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6)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 форме №</w:t>
      </w:r>
      <w:r w:rsidR="00903187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6-АПК «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об отраслевых показателях деятельности организаций агропромышленного комплекса</w:t>
      </w:r>
      <w:r w:rsidR="007F4567" w:rsidRPr="006A6FE3">
        <w:rPr>
          <w:rFonts w:ascii="PT Astra Serif" w:hAnsi="PT Astra Serif"/>
          <w:sz w:val="24"/>
          <w:szCs w:val="24"/>
        </w:rPr>
        <w:t>»</w:t>
      </w:r>
      <w:r w:rsidR="005F4971" w:rsidRPr="006A6FE3">
        <w:rPr>
          <w:rFonts w:ascii="PT Astra Serif" w:hAnsi="PT Astra Serif"/>
          <w:sz w:val="24"/>
          <w:szCs w:val="24"/>
        </w:rPr>
        <w:t xml:space="preserve">, или 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по форме </w:t>
      </w:r>
      <w:r w:rsidRPr="006A6FE3">
        <w:rPr>
          <w:rFonts w:ascii="PT Astra Serif" w:hAnsi="PT Astra Serif"/>
          <w:sz w:val="24"/>
          <w:szCs w:val="24"/>
        </w:rPr>
        <w:t>№</w:t>
      </w:r>
      <w:r w:rsidR="009A30FA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1-</w:t>
      </w:r>
      <w:proofErr w:type="spellStart"/>
      <w:r w:rsidRPr="006A6FE3">
        <w:rPr>
          <w:rFonts w:ascii="PT Astra Serif" w:hAnsi="PT Astra Serif"/>
          <w:sz w:val="24"/>
          <w:szCs w:val="24"/>
        </w:rPr>
        <w:t>КФХ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</w:t>
      </w:r>
      <w:r w:rsidR="005F4971" w:rsidRPr="006A6FE3">
        <w:rPr>
          <w:rFonts w:ascii="PT Astra Serif" w:hAnsi="PT Astra Serif"/>
          <w:sz w:val="24"/>
          <w:szCs w:val="24"/>
        </w:rPr>
        <w:t xml:space="preserve">Информация о производственной деятельности глав крестьянских (фермерских) </w:t>
      </w:r>
      <w:r w:rsidR="009A30FA" w:rsidRPr="006A6FE3">
        <w:rPr>
          <w:rFonts w:ascii="PT Astra Serif" w:hAnsi="PT Astra Serif"/>
          <w:sz w:val="24"/>
          <w:szCs w:val="24"/>
        </w:rPr>
        <w:br/>
      </w:r>
      <w:r w:rsidR="005F4971" w:rsidRPr="006A6FE3">
        <w:rPr>
          <w:rFonts w:ascii="PT Astra Serif" w:hAnsi="PT Astra Serif"/>
          <w:sz w:val="24"/>
          <w:szCs w:val="24"/>
        </w:rPr>
        <w:t>хозяйств</w:t>
      </w:r>
      <w:r w:rsidR="00E36A8F" w:rsidRPr="006A6FE3">
        <w:rPr>
          <w:rFonts w:ascii="PT Astra Serif" w:hAnsi="PT Astra Serif"/>
          <w:sz w:val="24"/>
          <w:szCs w:val="24"/>
        </w:rPr>
        <w:t> </w:t>
      </w:r>
      <w:r w:rsidR="009A30FA" w:rsidRPr="006A6FE3">
        <w:rPr>
          <w:rFonts w:ascii="PT Astra Serif" w:hAnsi="PT Astra Serif"/>
          <w:sz w:val="24"/>
          <w:szCs w:val="24"/>
        </w:rPr>
        <w:t>–</w:t>
      </w:r>
      <w:r w:rsidR="00E36A8F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индивидуальных предпринимателей»</w:t>
      </w:r>
      <w:r w:rsidR="005F4971" w:rsidRPr="006A6FE3">
        <w:rPr>
          <w:rFonts w:ascii="PT Astra Serif" w:hAnsi="PT Astra Serif"/>
          <w:sz w:val="24"/>
          <w:szCs w:val="24"/>
        </w:rPr>
        <w:t xml:space="preserve">, или 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отчет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по форме </w:t>
      </w:r>
      <w:r w:rsidRPr="006A6FE3">
        <w:rPr>
          <w:rFonts w:ascii="PT Astra Serif" w:hAnsi="PT Astra Serif"/>
          <w:sz w:val="24"/>
          <w:szCs w:val="24"/>
        </w:rPr>
        <w:t>№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1-</w:t>
      </w:r>
      <w:proofErr w:type="spellStart"/>
      <w:r w:rsidRPr="006A6FE3">
        <w:rPr>
          <w:rFonts w:ascii="PT Astra Serif" w:hAnsi="PT Astra Serif"/>
          <w:sz w:val="24"/>
          <w:szCs w:val="24"/>
        </w:rPr>
        <w:t>ИП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</w:t>
      </w:r>
      <w:r w:rsidR="005F4971" w:rsidRPr="006A6FE3">
        <w:rPr>
          <w:rFonts w:ascii="PT Astra Serif" w:hAnsi="PT Astra Serif"/>
          <w:sz w:val="24"/>
          <w:szCs w:val="24"/>
        </w:rPr>
        <w:t>Информация о производственной деятельности индивидуальных предпринимателей</w:t>
      </w:r>
      <w:r w:rsidRPr="006A6FE3">
        <w:rPr>
          <w:rFonts w:ascii="PT Astra Serif" w:hAnsi="PT Astra Serif"/>
          <w:sz w:val="24"/>
          <w:szCs w:val="24"/>
        </w:rPr>
        <w:t>»</w:t>
      </w:r>
      <w:r w:rsidR="005F4971" w:rsidRPr="006A6FE3">
        <w:rPr>
          <w:rFonts w:ascii="PT Astra Serif" w:hAnsi="PT Astra Serif"/>
          <w:sz w:val="24"/>
          <w:szCs w:val="24"/>
        </w:rPr>
        <w:t xml:space="preserve"> за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год, предшествующий году подачи заявки; </w:t>
      </w:r>
    </w:p>
    <w:p w:rsidR="005F4971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</w:t>
      </w:r>
      <w:r w:rsidR="005F4971" w:rsidRPr="006A6FE3">
        <w:rPr>
          <w:rFonts w:ascii="PT Astra Serif" w:hAnsi="PT Astra Serif"/>
          <w:sz w:val="24"/>
          <w:szCs w:val="24"/>
        </w:rPr>
        <w:t>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ведомость сдачи и приема молока за период, заявленный для предоставления субсидии, по форме, установленной приказом Департамента, подтверждающая объем реализованного и (или) отгруженного на собственную переработку молока; </w:t>
      </w:r>
    </w:p>
    <w:p w:rsidR="005F4971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8</w:t>
      </w:r>
      <w:r w:rsidR="005F4971" w:rsidRPr="006A6FE3">
        <w:rPr>
          <w:rFonts w:ascii="PT Astra Serif" w:hAnsi="PT Astra Serif"/>
          <w:sz w:val="24"/>
          <w:szCs w:val="24"/>
        </w:rPr>
        <w:t>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информация о производстве молока, молочной продуктивности коров </w:t>
      </w:r>
      <w:r w:rsidRPr="006A6FE3">
        <w:rPr>
          <w:rFonts w:ascii="PT Astra Serif" w:hAnsi="PT Astra Serif"/>
          <w:sz w:val="24"/>
          <w:szCs w:val="24"/>
        </w:rPr>
        <w:t xml:space="preserve">(коз) </w:t>
      </w:r>
      <w:r w:rsidR="005F4971" w:rsidRPr="006A6FE3">
        <w:rPr>
          <w:rFonts w:ascii="PT Astra Serif" w:hAnsi="PT Astra Serif"/>
          <w:sz w:val="24"/>
          <w:szCs w:val="24"/>
        </w:rPr>
        <w:t>по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форме, установленной приказом Департамента, подтверждающая молочную продуктивность коров </w:t>
      </w:r>
      <w:r w:rsidRPr="006A6FE3">
        <w:rPr>
          <w:rFonts w:ascii="PT Astra Serif" w:hAnsi="PT Astra Serif"/>
          <w:sz w:val="24"/>
          <w:szCs w:val="24"/>
        </w:rPr>
        <w:t xml:space="preserve">(коз) </w:t>
      </w:r>
      <w:r w:rsidR="005F4971" w:rsidRPr="006A6FE3">
        <w:rPr>
          <w:rFonts w:ascii="PT Astra Serif" w:hAnsi="PT Astra Serif"/>
          <w:sz w:val="24"/>
          <w:szCs w:val="24"/>
        </w:rPr>
        <w:t>к соответствующему периоду предшествующего года, за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исключением сельскохозяйственных товаропроизводителей, которые начали хозяйственную деятельность по производству молока в </w:t>
      </w:r>
      <w:proofErr w:type="spellStart"/>
      <w:r w:rsidR="005F4971"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="005F4971" w:rsidRPr="006A6FE3">
        <w:rPr>
          <w:rFonts w:ascii="PT Astra Serif" w:hAnsi="PT Astra Serif"/>
          <w:sz w:val="24"/>
          <w:szCs w:val="24"/>
        </w:rPr>
        <w:t xml:space="preserve"> финансовом году или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в</w:t>
      </w:r>
      <w:r w:rsidR="00B56061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 текущем году; </w:t>
      </w:r>
      <w:proofErr w:type="gramEnd"/>
    </w:p>
    <w:p w:rsidR="005F4971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</w:t>
      </w:r>
      <w:r w:rsidR="005F4971" w:rsidRPr="006A6FE3">
        <w:rPr>
          <w:rFonts w:ascii="PT Astra Serif" w:hAnsi="PT Astra Serif"/>
          <w:sz w:val="24"/>
          <w:szCs w:val="24"/>
        </w:rPr>
        <w:t>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 xml:space="preserve">для получателей субсидий, реализующих мероприятия по борьбе с лейкозом крупного рогатого скота, при снижении численности поголовья коров: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отчет о выполнении мероприятий плана оздоровления неблагополучного хозяйства, фермы, стада за период, заявленный для предоставления субсидии;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предписание государственной ветеринарной организации, входящей в систему государственной ветеринарной службы Российской Федерации, содержащее информацию о сдаче крупного рогатого скота на убой в связи с наличием положительной реакции при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исследовании на лейкоз крупного рогатого скота; </w:t>
      </w:r>
    </w:p>
    <w:p w:rsidR="005F4971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в) акт на выбытие животных и птицы (забой, прирезка и падеж) по форме </w:t>
      </w:r>
      <w:r w:rsidR="003011E8" w:rsidRPr="006A6FE3">
        <w:rPr>
          <w:rFonts w:ascii="PT Astra Serif" w:hAnsi="PT Astra Serif"/>
          <w:sz w:val="24"/>
          <w:szCs w:val="24"/>
        </w:rPr>
        <w:t>№</w:t>
      </w:r>
      <w:r w:rsidRPr="006A6FE3">
        <w:rPr>
          <w:rFonts w:ascii="PT Astra Serif" w:hAnsi="PT Astra Serif"/>
          <w:sz w:val="24"/>
          <w:szCs w:val="24"/>
        </w:rPr>
        <w:t xml:space="preserve"> СП-54; </w:t>
      </w:r>
    </w:p>
    <w:p w:rsidR="003011E8" w:rsidRPr="006A6FE3" w:rsidRDefault="005F497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D85656" w:rsidRPr="006A6FE3">
        <w:rPr>
          <w:rFonts w:ascii="PT Astra Serif" w:hAnsi="PT Astra Serif"/>
          <w:sz w:val="24"/>
          <w:szCs w:val="24"/>
        </w:rPr>
        <w:t>0</w:t>
      </w:r>
      <w:r w:rsidRPr="006A6FE3">
        <w:rPr>
          <w:rFonts w:ascii="PT Astra Serif" w:hAnsi="PT Astra Serif"/>
          <w:sz w:val="24"/>
          <w:szCs w:val="24"/>
        </w:rPr>
        <w:t>)</w:t>
      </w:r>
      <w:r w:rsidR="001452BD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ветеринарные сопроводительные документы об объеме реализованного молока, оформленные в электронной форме с использованием Федеральной государственной информационной системы в области ветеринарии</w:t>
      </w:r>
      <w:r w:rsidR="003011E8" w:rsidRPr="006A6FE3">
        <w:rPr>
          <w:rFonts w:ascii="PT Astra Serif" w:hAnsi="PT Astra Serif"/>
          <w:sz w:val="24"/>
          <w:szCs w:val="24"/>
        </w:rPr>
        <w:t xml:space="preserve">; </w:t>
      </w:r>
    </w:p>
    <w:p w:rsidR="003011E8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D85656" w:rsidRPr="006A6FE3">
        <w:rPr>
          <w:rFonts w:ascii="PT Astra Serif" w:hAnsi="PT Astra Serif"/>
          <w:sz w:val="24"/>
          <w:szCs w:val="24"/>
        </w:rPr>
        <w:t>1</w:t>
      </w:r>
      <w:r w:rsidRPr="006A6FE3">
        <w:rPr>
          <w:rFonts w:ascii="PT Astra Serif" w:hAnsi="PT Astra Serif"/>
          <w:sz w:val="24"/>
          <w:szCs w:val="24"/>
        </w:rPr>
        <w:t xml:space="preserve">) при страховании сельскохозяйственных животных: </w:t>
      </w:r>
    </w:p>
    <w:p w:rsidR="003011E8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 договор страхования с гос</w:t>
      </w:r>
      <w:r w:rsidR="007F4BB8">
        <w:rPr>
          <w:rFonts w:ascii="PT Astra Serif" w:hAnsi="PT Astra Serif"/>
          <w:sz w:val="24"/>
          <w:szCs w:val="24"/>
        </w:rPr>
        <w:t xml:space="preserve">ударственной </w:t>
      </w:r>
      <w:r w:rsidRPr="006A6FE3">
        <w:rPr>
          <w:rFonts w:ascii="PT Astra Serif" w:hAnsi="PT Astra Serif"/>
          <w:sz w:val="24"/>
          <w:szCs w:val="24"/>
        </w:rPr>
        <w:t xml:space="preserve">поддержкой за предшествующий год; </w:t>
      </w:r>
    </w:p>
    <w:p w:rsidR="003011E8" w:rsidRPr="006A6FE3" w:rsidRDefault="003011E8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б) платежные поручения об оплате по договору страхования; </w:t>
      </w:r>
    </w:p>
    <w:p w:rsidR="0077677F" w:rsidRPr="006A6FE3" w:rsidRDefault="0077677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D85656" w:rsidRPr="006A6FE3">
        <w:rPr>
          <w:rFonts w:ascii="PT Astra Serif" w:hAnsi="PT Astra Serif"/>
          <w:sz w:val="24"/>
          <w:szCs w:val="24"/>
        </w:rPr>
        <w:t>2</w:t>
      </w:r>
      <w:r w:rsidRPr="006A6FE3">
        <w:rPr>
          <w:rFonts w:ascii="PT Astra Serif" w:hAnsi="PT Astra Serif"/>
          <w:sz w:val="24"/>
          <w:szCs w:val="24"/>
        </w:rPr>
        <w:t>)</w:t>
      </w:r>
      <w:r w:rsidR="00C12D2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документ, подтверждающий право на освобождение от исполнения обязанностей налогоплательщика, связанных с исчислением и уплатой налога на</w:t>
      </w:r>
      <w:r w:rsidR="00B56061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 xml:space="preserve"> добавленную стоимость (для участников отбора, использующих право на</w:t>
      </w:r>
      <w:r w:rsidR="00B56061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 xml:space="preserve"> освобождение от исполнения обязанностей налогоплательщика, связанных с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исчислением и уплатой налога на добавленную стоимость) (при наличии);</w:t>
      </w:r>
    </w:p>
    <w:p w:rsidR="0077677F" w:rsidRPr="006A6FE3" w:rsidRDefault="0077677F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1</w:t>
      </w:r>
      <w:r w:rsidR="00D85656" w:rsidRPr="006A6FE3">
        <w:rPr>
          <w:rFonts w:ascii="PT Astra Serif" w:hAnsi="PT Astra Serif"/>
          <w:sz w:val="24"/>
          <w:szCs w:val="24"/>
        </w:rPr>
        <w:t>3</w:t>
      </w:r>
      <w:r w:rsidRPr="006A6FE3">
        <w:rPr>
          <w:rFonts w:ascii="PT Astra Serif" w:hAnsi="PT Astra Serif"/>
          <w:sz w:val="24"/>
          <w:szCs w:val="24"/>
        </w:rPr>
        <w:t>)</w:t>
      </w:r>
      <w:r w:rsidR="00C12D2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справка Томского филиала </w:t>
      </w:r>
      <w:proofErr w:type="spellStart"/>
      <w:r w:rsidRPr="006A6FE3">
        <w:rPr>
          <w:rFonts w:ascii="PT Astra Serif" w:hAnsi="PT Astra Serif"/>
          <w:sz w:val="24"/>
          <w:szCs w:val="24"/>
        </w:rPr>
        <w:t>ФГБУ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Управление «</w:t>
      </w:r>
      <w:proofErr w:type="spellStart"/>
      <w:r w:rsidRPr="006A6FE3">
        <w:rPr>
          <w:rFonts w:ascii="PT Astra Serif" w:hAnsi="PT Astra Serif"/>
          <w:sz w:val="24"/>
          <w:szCs w:val="24"/>
        </w:rPr>
        <w:t>Алтаймелиоводхоз</w:t>
      </w:r>
      <w:proofErr w:type="spellEnd"/>
      <w:r w:rsidRPr="006A6FE3">
        <w:rPr>
          <w:rFonts w:ascii="PT Astra Serif" w:hAnsi="PT Astra Serif"/>
          <w:sz w:val="24"/>
          <w:szCs w:val="24"/>
        </w:rPr>
        <w:t>» об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отсутствии у получателя субсидий просроченной задолженности перед </w:t>
      </w:r>
      <w:proofErr w:type="spellStart"/>
      <w:r w:rsidRPr="006A6FE3">
        <w:rPr>
          <w:rFonts w:ascii="PT Astra Serif" w:hAnsi="PT Astra Serif"/>
          <w:sz w:val="24"/>
          <w:szCs w:val="24"/>
        </w:rPr>
        <w:t>ФГБУ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«Управление «</w:t>
      </w:r>
      <w:proofErr w:type="spellStart"/>
      <w:r w:rsidRPr="006A6FE3">
        <w:rPr>
          <w:rFonts w:ascii="PT Astra Serif" w:hAnsi="PT Astra Serif"/>
          <w:sz w:val="24"/>
          <w:szCs w:val="24"/>
        </w:rPr>
        <w:t>Алтаймелиоводхоз</w:t>
      </w:r>
      <w:proofErr w:type="spellEnd"/>
      <w:r w:rsidRPr="006A6FE3">
        <w:rPr>
          <w:rFonts w:ascii="PT Astra Serif" w:hAnsi="PT Astra Serif"/>
          <w:sz w:val="24"/>
          <w:szCs w:val="24"/>
        </w:rPr>
        <w:t>» за услуги по подаче (отводу) воды и (или) принятого к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производству судом искового заявления </w:t>
      </w:r>
      <w:proofErr w:type="spellStart"/>
      <w:r w:rsidRPr="006A6FE3">
        <w:rPr>
          <w:rFonts w:ascii="PT Astra Serif" w:hAnsi="PT Astra Serif"/>
          <w:sz w:val="24"/>
          <w:szCs w:val="24"/>
        </w:rPr>
        <w:t>ФГБУ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Управление «</w:t>
      </w:r>
      <w:proofErr w:type="spellStart"/>
      <w:r w:rsidRPr="006A6FE3">
        <w:rPr>
          <w:rFonts w:ascii="PT Astra Serif" w:hAnsi="PT Astra Serif"/>
          <w:sz w:val="24"/>
          <w:szCs w:val="24"/>
        </w:rPr>
        <w:t>Алтаймелиоводхоз</w:t>
      </w:r>
      <w:proofErr w:type="spellEnd"/>
      <w:r w:rsidRPr="006A6FE3">
        <w:rPr>
          <w:rFonts w:ascii="PT Astra Serif" w:hAnsi="PT Astra Serif"/>
          <w:sz w:val="24"/>
          <w:szCs w:val="24"/>
        </w:rPr>
        <w:t>» (заявления) о взыскании с получателя субсидий задолженности по договору оказания услуг по подаче (отводу) воды в размере,</w:t>
      </w:r>
      <w:r w:rsidR="00903187">
        <w:rPr>
          <w:rFonts w:ascii="PT Astra Serif" w:hAnsi="PT Astra Serif"/>
          <w:sz w:val="24"/>
          <w:szCs w:val="24"/>
        </w:rPr>
        <w:t xml:space="preserve"> превышающем </w:t>
      </w:r>
      <w:r w:rsidRPr="006A6FE3">
        <w:rPr>
          <w:rFonts w:ascii="PT Astra Serif" w:hAnsi="PT Astra Serif"/>
          <w:sz w:val="24"/>
          <w:szCs w:val="24"/>
        </w:rPr>
        <w:t xml:space="preserve">50 тыс. рублей; </w:t>
      </w:r>
      <w:proofErr w:type="gramEnd"/>
    </w:p>
    <w:p w:rsidR="00B3260B" w:rsidRPr="006A6FE3" w:rsidRDefault="0077677F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</w:t>
      </w:r>
      <w:r w:rsidR="003D5468" w:rsidRPr="006A6FE3">
        <w:rPr>
          <w:rFonts w:ascii="PT Astra Serif" w:hAnsi="PT Astra Serif"/>
          <w:sz w:val="24"/>
          <w:szCs w:val="24"/>
        </w:rPr>
        <w:t>4</w:t>
      </w:r>
      <w:r w:rsidR="00B3260B" w:rsidRPr="006A6FE3">
        <w:rPr>
          <w:rFonts w:ascii="PT Astra Serif" w:hAnsi="PT Astra Serif"/>
          <w:sz w:val="24"/>
          <w:szCs w:val="24"/>
        </w:rPr>
        <w:t>)</w:t>
      </w:r>
      <w:r w:rsidR="00C12D2C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для </w:t>
      </w:r>
      <w:r w:rsidR="00B3260B" w:rsidRPr="006A6FE3">
        <w:rPr>
          <w:rFonts w:ascii="PT Astra Serif" w:hAnsi="PT Astra Serif"/>
          <w:sz w:val="24"/>
          <w:szCs w:val="24"/>
        </w:rPr>
        <w:t>граждан</w:t>
      </w:r>
      <w:r w:rsidRPr="006A6FE3">
        <w:rPr>
          <w:rFonts w:ascii="PT Astra Serif" w:hAnsi="PT Astra Serif"/>
          <w:sz w:val="24"/>
          <w:szCs w:val="24"/>
        </w:rPr>
        <w:t>, ведущих</w:t>
      </w:r>
      <w:r w:rsidR="00B3260B" w:rsidRPr="006A6FE3">
        <w:rPr>
          <w:rFonts w:ascii="PT Astra Serif" w:hAnsi="PT Astra Serif"/>
          <w:sz w:val="24"/>
          <w:szCs w:val="24"/>
        </w:rPr>
        <w:t xml:space="preserve"> личное подсобное хозяйство, применяющи</w:t>
      </w:r>
      <w:r w:rsidRPr="006A6FE3">
        <w:rPr>
          <w:rFonts w:ascii="PT Astra Serif" w:hAnsi="PT Astra Serif"/>
          <w:sz w:val="24"/>
          <w:szCs w:val="24"/>
        </w:rPr>
        <w:t>х</w:t>
      </w:r>
      <w:r w:rsidR="00B3260B" w:rsidRPr="006A6FE3">
        <w:rPr>
          <w:rFonts w:ascii="PT Astra Serif" w:hAnsi="PT Astra Serif"/>
          <w:sz w:val="24"/>
          <w:szCs w:val="24"/>
        </w:rPr>
        <w:t xml:space="preserve"> специальный налоговый режим «Налог на профессиональный доход», дополнительно</w:t>
      </w:r>
      <w:r w:rsidRPr="006A6FE3">
        <w:rPr>
          <w:rFonts w:ascii="PT Astra Serif" w:hAnsi="PT Astra Serif"/>
          <w:sz w:val="24"/>
          <w:szCs w:val="24"/>
        </w:rPr>
        <w:t xml:space="preserve">: </w:t>
      </w:r>
      <w:r w:rsidR="00B3260B" w:rsidRPr="006A6FE3">
        <w:rPr>
          <w:rFonts w:ascii="PT Astra Serif" w:hAnsi="PT Astra Serif"/>
          <w:sz w:val="24"/>
          <w:szCs w:val="24"/>
        </w:rPr>
        <w:t xml:space="preserve"> </w:t>
      </w:r>
    </w:p>
    <w:p w:rsidR="00B3260B" w:rsidRPr="006A6FE3" w:rsidRDefault="00B3260B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а)</w:t>
      </w:r>
      <w:r w:rsidR="00C12D2C" w:rsidRPr="006A6FE3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>справк</w:t>
      </w:r>
      <w:r w:rsidR="0077677F" w:rsidRPr="006A6FE3">
        <w:rPr>
          <w:rFonts w:ascii="PT Astra Serif" w:hAnsi="PT Astra Serif"/>
          <w:sz w:val="24"/>
          <w:szCs w:val="24"/>
        </w:rPr>
        <w:t>а</w:t>
      </w:r>
      <w:r w:rsidR="005F4971" w:rsidRPr="006A6FE3">
        <w:rPr>
          <w:rFonts w:ascii="PT Astra Serif" w:hAnsi="PT Astra Serif"/>
          <w:sz w:val="24"/>
          <w:szCs w:val="24"/>
        </w:rPr>
        <w:t xml:space="preserve"> налогового органа о постановке на учет (снятии с учета) физического лица в качестве плательщика налога на профессиональный доход</w:t>
      </w:r>
      <w:r w:rsidRPr="006A6FE3">
        <w:rPr>
          <w:rFonts w:ascii="PT Astra Serif" w:hAnsi="PT Astra Serif"/>
          <w:sz w:val="24"/>
          <w:szCs w:val="24"/>
        </w:rPr>
        <w:t xml:space="preserve">; </w:t>
      </w:r>
    </w:p>
    <w:p w:rsidR="005F4971" w:rsidRPr="006A6FE3" w:rsidRDefault="00B3260B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б)</w:t>
      </w:r>
      <w:r w:rsidR="00C12D2C" w:rsidRPr="006A6FE3">
        <w:rPr>
          <w:rFonts w:ascii="PT Astra Serif" w:hAnsi="PT Astra Serif"/>
          <w:sz w:val="24"/>
          <w:szCs w:val="24"/>
        </w:rPr>
        <w:t> </w:t>
      </w:r>
      <w:r w:rsidR="005F4971" w:rsidRPr="006A6FE3">
        <w:rPr>
          <w:rFonts w:ascii="PT Astra Serif" w:hAnsi="PT Astra Serif"/>
          <w:sz w:val="24"/>
          <w:szCs w:val="24"/>
        </w:rPr>
        <w:t>выписк</w:t>
      </w:r>
      <w:r w:rsidR="0077677F" w:rsidRPr="006A6FE3">
        <w:rPr>
          <w:rFonts w:ascii="PT Astra Serif" w:hAnsi="PT Astra Serif"/>
          <w:sz w:val="24"/>
          <w:szCs w:val="24"/>
        </w:rPr>
        <w:t>а</w:t>
      </w:r>
      <w:r w:rsidR="005F4971" w:rsidRPr="006A6FE3">
        <w:rPr>
          <w:rFonts w:ascii="PT Astra Serif" w:hAnsi="PT Astra Serif"/>
          <w:sz w:val="24"/>
          <w:szCs w:val="24"/>
        </w:rPr>
        <w:t xml:space="preserve"> из похозяйственной книги</w:t>
      </w:r>
      <w:r w:rsidRPr="006A6FE3">
        <w:rPr>
          <w:rFonts w:ascii="PT Astra Serif" w:hAnsi="PT Astra Serif"/>
          <w:sz w:val="24"/>
          <w:szCs w:val="24"/>
        </w:rPr>
        <w:t>, подтверждающ</w:t>
      </w:r>
      <w:r w:rsidR="0077677F" w:rsidRPr="006A6FE3">
        <w:rPr>
          <w:rFonts w:ascii="PT Astra Serif" w:hAnsi="PT Astra Serif"/>
          <w:sz w:val="24"/>
          <w:szCs w:val="24"/>
        </w:rPr>
        <w:t>ая</w:t>
      </w:r>
      <w:r w:rsidRPr="006A6FE3">
        <w:rPr>
          <w:rFonts w:ascii="PT Astra Serif" w:hAnsi="PT Astra Serif"/>
          <w:sz w:val="24"/>
          <w:szCs w:val="24"/>
        </w:rPr>
        <w:t xml:space="preserve"> ведение производственной деятельности в течение не менее чем 12 месяцев, предшествующих году предоставления субсидии. </w:t>
      </w:r>
      <w:r w:rsidR="005F4971" w:rsidRPr="006A6FE3">
        <w:rPr>
          <w:rFonts w:ascii="PT Astra Serif" w:hAnsi="PT Astra Serif"/>
          <w:sz w:val="24"/>
          <w:szCs w:val="24"/>
        </w:rPr>
        <w:t xml:space="preserve"> </w:t>
      </w:r>
    </w:p>
    <w:p w:rsidR="0077677F" w:rsidRPr="006A6FE3" w:rsidRDefault="002B5BB1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Проверку соблюдения</w:t>
      </w:r>
      <w:r w:rsidR="0077677F" w:rsidRPr="006A6FE3">
        <w:rPr>
          <w:rFonts w:ascii="PT Astra Serif" w:hAnsi="PT Astra Serif"/>
          <w:sz w:val="24"/>
          <w:szCs w:val="24"/>
        </w:rPr>
        <w:t xml:space="preserve"> </w:t>
      </w:r>
      <w:r w:rsidR="009B67F8" w:rsidRPr="006A6FE3">
        <w:rPr>
          <w:rFonts w:ascii="PT Astra Serif" w:hAnsi="PT Astra Serif"/>
          <w:sz w:val="24"/>
          <w:szCs w:val="24"/>
        </w:rPr>
        <w:t xml:space="preserve">получателем субсидии </w:t>
      </w:r>
      <w:r w:rsidR="004A77AC" w:rsidRPr="006A6FE3">
        <w:rPr>
          <w:rFonts w:ascii="PT Astra Serif" w:hAnsi="PT Astra Serif"/>
          <w:sz w:val="24"/>
          <w:szCs w:val="24"/>
        </w:rPr>
        <w:t>услов</w:t>
      </w:r>
      <w:r w:rsidRPr="006A6FE3">
        <w:rPr>
          <w:rFonts w:ascii="PT Astra Serif" w:hAnsi="PT Astra Serif"/>
          <w:sz w:val="24"/>
          <w:szCs w:val="24"/>
        </w:rPr>
        <w:t>ий</w:t>
      </w:r>
      <w:r w:rsidR="0077677F" w:rsidRPr="006A6FE3">
        <w:rPr>
          <w:rFonts w:ascii="PT Astra Serif" w:hAnsi="PT Astra Serif"/>
          <w:sz w:val="24"/>
          <w:szCs w:val="24"/>
        </w:rPr>
        <w:t>, предусмотренн</w:t>
      </w:r>
      <w:r w:rsidR="009B67F8" w:rsidRPr="006A6FE3">
        <w:rPr>
          <w:rFonts w:ascii="PT Astra Serif" w:hAnsi="PT Astra Serif"/>
          <w:sz w:val="24"/>
          <w:szCs w:val="24"/>
        </w:rPr>
        <w:t>ы</w:t>
      </w:r>
      <w:r w:rsidRPr="006A6FE3">
        <w:rPr>
          <w:rFonts w:ascii="PT Astra Serif" w:hAnsi="PT Astra Serif"/>
          <w:sz w:val="24"/>
          <w:szCs w:val="24"/>
        </w:rPr>
        <w:t>х</w:t>
      </w:r>
      <w:r w:rsidR="0077677F" w:rsidRPr="006A6FE3">
        <w:rPr>
          <w:rFonts w:ascii="PT Astra Serif" w:hAnsi="PT Astra Serif"/>
          <w:sz w:val="24"/>
          <w:szCs w:val="24"/>
        </w:rPr>
        <w:t xml:space="preserve"> подпункт</w:t>
      </w:r>
      <w:r w:rsidR="009B67F8" w:rsidRPr="006A6FE3">
        <w:rPr>
          <w:rFonts w:ascii="PT Astra Serif" w:hAnsi="PT Astra Serif"/>
          <w:sz w:val="24"/>
          <w:szCs w:val="24"/>
        </w:rPr>
        <w:t>ами 3), 5)</w:t>
      </w:r>
      <w:r w:rsidR="004A77AC" w:rsidRPr="006A6FE3">
        <w:rPr>
          <w:rFonts w:ascii="PT Astra Serif" w:hAnsi="PT Astra Serif"/>
          <w:sz w:val="24"/>
          <w:szCs w:val="24"/>
        </w:rPr>
        <w:t>,</w:t>
      </w:r>
      <w:r w:rsidR="003D5468" w:rsidRPr="006A6FE3">
        <w:rPr>
          <w:rFonts w:ascii="PT Astra Serif" w:hAnsi="PT Astra Serif"/>
          <w:sz w:val="24"/>
          <w:szCs w:val="24"/>
        </w:rPr>
        <w:t xml:space="preserve"> 6) и 8</w:t>
      </w:r>
      <w:r w:rsidR="009B67F8" w:rsidRPr="006A6FE3">
        <w:rPr>
          <w:rFonts w:ascii="PT Astra Serif" w:hAnsi="PT Astra Serif"/>
          <w:sz w:val="24"/>
          <w:szCs w:val="24"/>
        </w:rPr>
        <w:t xml:space="preserve">) пункта 3 настоящего </w:t>
      </w:r>
      <w:r w:rsidR="0077677F" w:rsidRPr="006A6FE3">
        <w:rPr>
          <w:rFonts w:ascii="PT Astra Serif" w:hAnsi="PT Astra Serif"/>
          <w:sz w:val="24"/>
          <w:szCs w:val="24"/>
        </w:rPr>
        <w:t>Порядк</w:t>
      </w:r>
      <w:r w:rsidR="009B67F8" w:rsidRPr="006A6FE3">
        <w:rPr>
          <w:rFonts w:ascii="PT Astra Serif" w:hAnsi="PT Astra Serif"/>
          <w:sz w:val="24"/>
          <w:szCs w:val="24"/>
        </w:rPr>
        <w:t xml:space="preserve">а, орган местного самоуправления </w:t>
      </w:r>
      <w:r w:rsidRPr="006A6FE3">
        <w:rPr>
          <w:rFonts w:ascii="PT Astra Serif" w:hAnsi="PT Astra Serif"/>
          <w:sz w:val="24"/>
          <w:szCs w:val="24"/>
        </w:rPr>
        <w:t>осуществл</w:t>
      </w:r>
      <w:r w:rsidR="009B67F8" w:rsidRPr="006A6FE3">
        <w:rPr>
          <w:rFonts w:ascii="PT Astra Serif" w:hAnsi="PT Astra Serif"/>
          <w:sz w:val="24"/>
          <w:szCs w:val="24"/>
        </w:rPr>
        <w:t xml:space="preserve">яет самостоятельно </w:t>
      </w:r>
      <w:r w:rsidRPr="006A6FE3">
        <w:rPr>
          <w:rFonts w:ascii="PT Astra Serif" w:hAnsi="PT Astra Serif"/>
          <w:sz w:val="24"/>
          <w:szCs w:val="24"/>
        </w:rPr>
        <w:t>с помощью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сети «Интернет», информации, доступной в федеральных государственных информационных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6A6FE3">
        <w:rPr>
          <w:rFonts w:ascii="PT Astra Serif" w:hAnsi="PT Astra Serif"/>
          <w:sz w:val="24"/>
          <w:szCs w:val="24"/>
        </w:rPr>
        <w:t>системах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. </w:t>
      </w:r>
    </w:p>
    <w:p w:rsidR="00640C84" w:rsidRPr="006A6FE3" w:rsidRDefault="002B5BB1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5</w:t>
      </w:r>
      <w:r w:rsidR="00BD6834" w:rsidRPr="006A6FE3">
        <w:rPr>
          <w:rFonts w:ascii="PT Astra Serif" w:hAnsi="PT Astra Serif"/>
          <w:sz w:val="24"/>
          <w:szCs w:val="24"/>
        </w:rPr>
        <w:t xml:space="preserve">. </w:t>
      </w:r>
      <w:r w:rsidR="00142E16" w:rsidRPr="006A6FE3">
        <w:rPr>
          <w:rFonts w:ascii="PT Astra Serif" w:hAnsi="PT Astra Serif"/>
          <w:sz w:val="24"/>
          <w:szCs w:val="24"/>
        </w:rPr>
        <w:t>Размер субсиди</w:t>
      </w:r>
      <w:r w:rsidR="00640C84" w:rsidRPr="006A6FE3">
        <w:rPr>
          <w:rFonts w:ascii="PT Astra Serif" w:hAnsi="PT Astra Serif"/>
          <w:sz w:val="24"/>
          <w:szCs w:val="24"/>
        </w:rPr>
        <w:t>й</w:t>
      </w:r>
      <w:r w:rsidR="00142E16" w:rsidRPr="006A6FE3">
        <w:rPr>
          <w:rFonts w:ascii="PT Astra Serif" w:hAnsi="PT Astra Serif"/>
          <w:sz w:val="24"/>
          <w:szCs w:val="24"/>
        </w:rPr>
        <w:t xml:space="preserve"> определяется</w:t>
      </w:r>
      <w:r w:rsidR="00640C84" w:rsidRPr="006A6FE3">
        <w:rPr>
          <w:rFonts w:ascii="PT Astra Serif" w:hAnsi="PT Astra Serif"/>
          <w:sz w:val="24"/>
          <w:szCs w:val="24"/>
        </w:rPr>
        <w:t>:</w:t>
      </w:r>
    </w:p>
    <w:p w:rsidR="00142E16" w:rsidRPr="006A6FE3" w:rsidRDefault="007F4BB8" w:rsidP="00855028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640C84" w:rsidRPr="006A6FE3">
        <w:rPr>
          <w:rFonts w:ascii="PT Astra Serif" w:hAnsi="PT Astra Serif"/>
          <w:sz w:val="24"/>
          <w:szCs w:val="24"/>
        </w:rPr>
        <w:t xml:space="preserve">) на поддержку производства </w:t>
      </w:r>
      <w:r w:rsidR="00DF4E50" w:rsidRPr="006A6FE3">
        <w:rPr>
          <w:rFonts w:ascii="PT Astra Serif" w:hAnsi="PT Astra Serif"/>
          <w:sz w:val="24"/>
          <w:szCs w:val="24"/>
        </w:rPr>
        <w:t xml:space="preserve">коровьего </w:t>
      </w:r>
      <w:r w:rsidR="00640C84" w:rsidRPr="006A6FE3">
        <w:rPr>
          <w:rFonts w:ascii="PT Astra Serif" w:hAnsi="PT Astra Serif"/>
          <w:sz w:val="24"/>
          <w:szCs w:val="24"/>
        </w:rPr>
        <w:t>молока</w:t>
      </w:r>
      <w:r w:rsidR="00142E16" w:rsidRPr="006A6FE3">
        <w:rPr>
          <w:rFonts w:ascii="PT Astra Serif" w:hAnsi="PT Astra Serif"/>
          <w:sz w:val="24"/>
          <w:szCs w:val="24"/>
        </w:rPr>
        <w:t xml:space="preserve"> по следующей формуле (</w:t>
      </w:r>
      <w:proofErr w:type="spellStart"/>
      <w:r w:rsidR="00142E16" w:rsidRPr="006A6FE3">
        <w:rPr>
          <w:rFonts w:ascii="PT Astra Serif" w:hAnsi="PT Astra Serif"/>
          <w:sz w:val="24"/>
          <w:szCs w:val="24"/>
        </w:rPr>
        <w:t>С</w:t>
      </w:r>
      <w:r w:rsidR="00142E16" w:rsidRPr="006A6FE3">
        <w:rPr>
          <w:rFonts w:ascii="PT Astra Serif" w:hAnsi="PT Astra Serif"/>
          <w:sz w:val="24"/>
          <w:szCs w:val="24"/>
          <w:vertAlign w:val="subscript"/>
        </w:rPr>
        <w:t>фоб</w:t>
      </w:r>
      <w:proofErr w:type="spellEnd"/>
      <w:r w:rsidR="00142E16" w:rsidRPr="006A6FE3">
        <w:rPr>
          <w:rFonts w:ascii="PT Astra Serif" w:hAnsi="PT Astra Serif"/>
          <w:sz w:val="24"/>
          <w:szCs w:val="24"/>
        </w:rPr>
        <w:t xml:space="preserve">):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  </w:t>
      </w:r>
    </w:p>
    <w:p w:rsidR="00142E16" w:rsidRPr="006A6FE3" w:rsidRDefault="00142E16" w:rsidP="00DF7E83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С</w:t>
      </w:r>
      <w:r w:rsidRPr="006A6FE3">
        <w:rPr>
          <w:rFonts w:ascii="PT Astra Serif" w:hAnsi="PT Astra Serif"/>
          <w:sz w:val="24"/>
          <w:szCs w:val="24"/>
          <w:vertAlign w:val="subscript"/>
        </w:rPr>
        <w:t>фоб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V x S x 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1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x К</w:t>
      </w:r>
      <w:r w:rsidRPr="006A6FE3">
        <w:rPr>
          <w:rFonts w:ascii="PT Astra Serif" w:hAnsi="PT Astra Serif"/>
          <w:sz w:val="24"/>
          <w:szCs w:val="24"/>
          <w:vertAlign w:val="subscript"/>
        </w:rPr>
        <w:t>2</w:t>
      </w:r>
      <w:r w:rsidRPr="006A6FE3">
        <w:rPr>
          <w:rFonts w:ascii="PT Astra Serif" w:hAnsi="PT Astra Serif"/>
          <w:sz w:val="24"/>
          <w:szCs w:val="24"/>
        </w:rPr>
        <w:t xml:space="preserve"> x К</w:t>
      </w:r>
      <w:r w:rsidRPr="006A6FE3">
        <w:rPr>
          <w:rFonts w:ascii="PT Astra Serif" w:hAnsi="PT Astra Serif"/>
          <w:sz w:val="24"/>
          <w:szCs w:val="24"/>
          <w:vertAlign w:val="subscript"/>
        </w:rPr>
        <w:t>3</w:t>
      </w:r>
      <w:r w:rsidRPr="006A6FE3">
        <w:rPr>
          <w:rFonts w:ascii="PT Astra Serif" w:hAnsi="PT Astra Serif"/>
          <w:sz w:val="24"/>
          <w:szCs w:val="24"/>
        </w:rPr>
        <w:t xml:space="preserve">, </w:t>
      </w:r>
      <w:r w:rsidR="00DF7E83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 xml:space="preserve">где: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 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V</w:t>
      </w:r>
      <w:r w:rsidR="006A6B3B" w:rsidRPr="006A6FE3">
        <w:rPr>
          <w:rFonts w:ascii="PT Astra Serif" w:hAnsi="PT Astra Serif"/>
          <w:sz w:val="24"/>
          <w:szCs w:val="24"/>
        </w:rPr>
        <w:t> </w:t>
      </w:r>
      <w:r w:rsidR="000750CE" w:rsidRPr="006A6FE3">
        <w:rPr>
          <w:rFonts w:ascii="PT Astra Serif" w:hAnsi="PT Astra Serif"/>
          <w:sz w:val="24"/>
          <w:szCs w:val="24"/>
        </w:rPr>
        <w:t>–</w:t>
      </w:r>
      <w:r w:rsidR="006A6B3B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объем реализованного и (или) отгруженного на собственную переработку коровьего молока в физическом весе;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S</w:t>
      </w:r>
      <w:r w:rsidR="006A6B3B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ставка субсидии, источником финансового обеспечения которой являются средства федерального и областного бюджетов, утвержденная приказом Департамента;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1</w:t>
      </w:r>
      <w:proofErr w:type="spellEnd"/>
      <w:proofErr w:type="gramEnd"/>
      <w:r w:rsidR="006A6B3B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>в случае выполнения получателем субсидий условия по достижению в году, предшествующем</w:t>
      </w:r>
      <w:r w:rsidR="006A6B3B" w:rsidRPr="006A6FE3">
        <w:rPr>
          <w:rFonts w:ascii="PT Astra Serif" w:hAnsi="PT Astra Serif"/>
          <w:sz w:val="24"/>
          <w:szCs w:val="24"/>
        </w:rPr>
        <w:t xml:space="preserve"> году получения субсидии (далее –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год), результатов, предусмотренных соглашением, к ставке применяется коэффициент в размере, равном среднему отношению фактических значений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 к установленным, но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не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выше 1,2 (с округлением до сотых долей значения).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В случае невыполнения получателем субсидий условия по достижению в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отчетном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финансовом году результатов к ставке применяется коэффициент в размере, равном среднему отношению фактических значений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 </w:t>
      </w:r>
      <w:proofErr w:type="gramStart"/>
      <w:r w:rsidRPr="006A6FE3">
        <w:rPr>
          <w:rFonts w:ascii="PT Astra Serif" w:hAnsi="PT Astra Serif"/>
          <w:sz w:val="24"/>
          <w:szCs w:val="24"/>
        </w:rPr>
        <w:t>к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установленным, но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не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менее 0,8 (с округлением до сотых долей значения).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При отсутствии у получателя субсидии обязательств о достижении в отчетном финансовом году результатов использования субсидии 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1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= 1.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2</w:t>
      </w:r>
      <w:proofErr w:type="gramEnd"/>
      <w:r w:rsidR="000557C9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в случае достижения средней молочной продуктивности коров за отчетный финансовый год 5000 кг и более применяется коэффициент в размере 1,2, за исключением получателей субсидий, которые начали хозяйственную деятельность по производству молока в отчетном финансовом году или в текущем финансовом году;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К</w:t>
      </w:r>
      <w:r w:rsidRPr="006A6FE3">
        <w:rPr>
          <w:rFonts w:ascii="PT Astra Serif" w:hAnsi="PT Astra Serif"/>
          <w:sz w:val="24"/>
          <w:szCs w:val="24"/>
          <w:vertAlign w:val="subscript"/>
        </w:rPr>
        <w:t>3</w:t>
      </w:r>
      <w:r w:rsidR="000557C9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при наличии у получателей субсидий застрахованного с государственной поддержкой в отчетном финансовом году поголовья молочных сельскохозяйственных животных применяется коэффициент в размере 1,2.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При отсутствии страхования поголовья молочных сельскохозяйственных животных в отчетном финансовом году К</w:t>
      </w:r>
      <w:r w:rsidRPr="006A6FE3">
        <w:rPr>
          <w:rFonts w:ascii="PT Astra Serif" w:hAnsi="PT Astra Serif"/>
          <w:sz w:val="24"/>
          <w:szCs w:val="24"/>
          <w:vertAlign w:val="subscript"/>
        </w:rPr>
        <w:t>3</w:t>
      </w:r>
      <w:r w:rsidRPr="006A6FE3">
        <w:rPr>
          <w:rFonts w:ascii="PT Astra Serif" w:hAnsi="PT Astra Serif"/>
          <w:sz w:val="24"/>
          <w:szCs w:val="24"/>
        </w:rPr>
        <w:t xml:space="preserve"> = 1</w:t>
      </w:r>
      <w:r w:rsidR="0099074F">
        <w:rPr>
          <w:rFonts w:ascii="PT Astra Serif" w:hAnsi="PT Astra Serif"/>
          <w:sz w:val="24"/>
          <w:szCs w:val="24"/>
        </w:rPr>
        <w:t>;</w:t>
      </w:r>
      <w:r w:rsidRPr="006A6FE3">
        <w:rPr>
          <w:rFonts w:ascii="PT Astra Serif" w:hAnsi="PT Astra Serif"/>
          <w:sz w:val="24"/>
          <w:szCs w:val="24"/>
        </w:rPr>
        <w:t xml:space="preserve"> </w:t>
      </w:r>
    </w:p>
    <w:p w:rsidR="00142E16" w:rsidRPr="006A6FE3" w:rsidRDefault="007F4BB8" w:rsidP="00855028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640C84" w:rsidRPr="006A6FE3">
        <w:rPr>
          <w:rFonts w:ascii="PT Astra Serif" w:hAnsi="PT Astra Serif"/>
          <w:sz w:val="24"/>
          <w:szCs w:val="24"/>
        </w:rPr>
        <w:t xml:space="preserve">) на поддержку производства козьего молока </w:t>
      </w:r>
      <w:r w:rsidR="00142E16" w:rsidRPr="006A6FE3">
        <w:rPr>
          <w:rFonts w:ascii="PT Astra Serif" w:hAnsi="PT Astra Serif"/>
          <w:sz w:val="24"/>
          <w:szCs w:val="24"/>
        </w:rPr>
        <w:t>по следующей формуле (</w:t>
      </w:r>
      <w:proofErr w:type="spellStart"/>
      <w:r w:rsidR="00142E16" w:rsidRPr="006A6FE3">
        <w:rPr>
          <w:rFonts w:ascii="PT Astra Serif" w:hAnsi="PT Astra Serif"/>
          <w:sz w:val="24"/>
          <w:szCs w:val="24"/>
        </w:rPr>
        <w:t>С</w:t>
      </w:r>
      <w:r w:rsidR="00142E16" w:rsidRPr="006A6FE3">
        <w:rPr>
          <w:rFonts w:ascii="PT Astra Serif" w:hAnsi="PT Astra Serif"/>
          <w:sz w:val="24"/>
          <w:szCs w:val="24"/>
          <w:vertAlign w:val="subscript"/>
        </w:rPr>
        <w:t>кзфоб</w:t>
      </w:r>
      <w:proofErr w:type="spellEnd"/>
      <w:r w:rsidR="00142E16" w:rsidRPr="006A6FE3">
        <w:rPr>
          <w:rFonts w:ascii="PT Astra Serif" w:hAnsi="PT Astra Serif"/>
          <w:sz w:val="24"/>
          <w:szCs w:val="24"/>
        </w:rPr>
        <w:t xml:space="preserve">): </w:t>
      </w:r>
    </w:p>
    <w:p w:rsidR="000557C9" w:rsidRPr="006A6FE3" w:rsidRDefault="000557C9" w:rsidP="000557C9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142E16" w:rsidRPr="006A6FE3" w:rsidRDefault="00142E16" w:rsidP="000557C9">
      <w:pPr>
        <w:ind w:firstLine="0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С</w:t>
      </w:r>
      <w:r w:rsidRPr="006A6FE3">
        <w:rPr>
          <w:rFonts w:ascii="PT Astra Serif" w:hAnsi="PT Astra Serif"/>
          <w:sz w:val="24"/>
          <w:szCs w:val="24"/>
          <w:vertAlign w:val="subscript"/>
        </w:rPr>
        <w:t>кзфоб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= </w:t>
      </w:r>
      <w:proofErr w:type="spellStart"/>
      <w:r w:rsidRPr="006A6FE3">
        <w:rPr>
          <w:rFonts w:ascii="PT Astra Serif" w:hAnsi="PT Astra Serif"/>
          <w:sz w:val="24"/>
          <w:szCs w:val="24"/>
        </w:rPr>
        <w:t>V</w:t>
      </w:r>
      <w:r w:rsidRPr="006A6FE3">
        <w:rPr>
          <w:rFonts w:ascii="PT Astra Serif" w:hAnsi="PT Astra Serif"/>
          <w:sz w:val="24"/>
          <w:szCs w:val="24"/>
          <w:vertAlign w:val="subscript"/>
        </w:rPr>
        <w:t>кз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S</w:t>
      </w:r>
      <w:r w:rsidRPr="006A6FE3">
        <w:rPr>
          <w:rFonts w:ascii="PT Astra Serif" w:hAnsi="PT Astra Serif"/>
          <w:sz w:val="24"/>
          <w:szCs w:val="24"/>
          <w:vertAlign w:val="subscript"/>
        </w:rPr>
        <w:t>кз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x </w:t>
      </w: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1</w:t>
      </w:r>
      <w:proofErr w:type="spellEnd"/>
      <w:proofErr w:type="gramEnd"/>
      <w:r w:rsidRPr="006A6FE3">
        <w:rPr>
          <w:rFonts w:ascii="PT Astra Serif" w:hAnsi="PT Astra Serif"/>
          <w:sz w:val="24"/>
          <w:szCs w:val="24"/>
        </w:rPr>
        <w:t xml:space="preserve"> x К</w:t>
      </w:r>
      <w:r w:rsidRPr="006A6FE3">
        <w:rPr>
          <w:rFonts w:ascii="PT Astra Serif" w:hAnsi="PT Astra Serif"/>
          <w:sz w:val="24"/>
          <w:szCs w:val="24"/>
          <w:vertAlign w:val="subscript"/>
        </w:rPr>
        <w:t>2</w:t>
      </w:r>
      <w:r w:rsidRPr="006A6FE3">
        <w:rPr>
          <w:rFonts w:ascii="PT Astra Serif" w:hAnsi="PT Astra Serif"/>
          <w:sz w:val="24"/>
          <w:szCs w:val="24"/>
        </w:rPr>
        <w:t xml:space="preserve">, </w:t>
      </w:r>
      <w:r w:rsidR="000557C9" w:rsidRPr="006A6FE3">
        <w:rPr>
          <w:rFonts w:ascii="PT Astra Serif" w:hAnsi="PT Astra Serif"/>
          <w:sz w:val="24"/>
          <w:szCs w:val="24"/>
        </w:rPr>
        <w:t xml:space="preserve">   </w:t>
      </w:r>
      <w:r w:rsidRPr="006A6FE3">
        <w:rPr>
          <w:rFonts w:ascii="PT Astra Serif" w:hAnsi="PT Astra Serif"/>
          <w:sz w:val="24"/>
          <w:szCs w:val="24"/>
        </w:rPr>
        <w:t>где:</w:t>
      </w:r>
    </w:p>
    <w:p w:rsidR="000557C9" w:rsidRPr="006A6FE3" w:rsidRDefault="000557C9" w:rsidP="000557C9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V</w:t>
      </w:r>
      <w:proofErr w:type="gramEnd"/>
      <w:r w:rsidRPr="006A6FE3">
        <w:rPr>
          <w:rFonts w:ascii="PT Astra Serif" w:hAnsi="PT Astra Serif"/>
          <w:sz w:val="24"/>
          <w:szCs w:val="24"/>
          <w:vertAlign w:val="subscript"/>
        </w:rPr>
        <w:t>кз</w:t>
      </w:r>
      <w:proofErr w:type="spellEnd"/>
      <w:r w:rsidR="0037778C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объем реализованного и (или) отгруженного на собственную переработку козьего молока в физическом весе;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proofErr w:type="spellStart"/>
      <w:proofErr w:type="gramStart"/>
      <w:r w:rsidRPr="006A6FE3">
        <w:rPr>
          <w:rFonts w:ascii="PT Astra Serif" w:hAnsi="PT Astra Serif"/>
          <w:sz w:val="24"/>
          <w:szCs w:val="24"/>
        </w:rPr>
        <w:t>S</w:t>
      </w:r>
      <w:proofErr w:type="gramEnd"/>
      <w:r w:rsidRPr="006A6FE3">
        <w:rPr>
          <w:rFonts w:ascii="PT Astra Serif" w:hAnsi="PT Astra Serif"/>
          <w:sz w:val="24"/>
          <w:szCs w:val="24"/>
          <w:vertAlign w:val="subscript"/>
        </w:rPr>
        <w:t>кз</w:t>
      </w:r>
      <w:proofErr w:type="spellEnd"/>
      <w:r w:rsidR="0037778C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ставка, источником финансового обеспечения которой являются средства федерального и областного бюджетов, утвержденная приказом Департамента;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proofErr w:type="spellStart"/>
      <w:r w:rsidRPr="006A6FE3">
        <w:rPr>
          <w:rFonts w:ascii="PT Astra Serif" w:hAnsi="PT Astra Serif"/>
          <w:sz w:val="24"/>
          <w:szCs w:val="24"/>
        </w:rPr>
        <w:t>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1</w:t>
      </w:r>
      <w:proofErr w:type="spellEnd"/>
      <w:proofErr w:type="gramEnd"/>
      <w:r w:rsidR="0037778C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>в случае выполнения получателем субсидий условия по достижению в году, предшествующем</w:t>
      </w:r>
      <w:r w:rsidR="0037778C" w:rsidRPr="006A6FE3">
        <w:rPr>
          <w:rFonts w:ascii="PT Astra Serif" w:hAnsi="PT Astra Serif"/>
          <w:sz w:val="24"/>
          <w:szCs w:val="24"/>
        </w:rPr>
        <w:t xml:space="preserve"> году получения субсидии (далее – 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год), результатов, предусмотренных соглашением, к ставке применяется коэффициент в размере, равном среднему отношению фактических значений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 к установленным, но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не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выше 1,2. В случае невыполнения получателем субсидий указанного в настоящем абзаце условия к ставке применяется коэффициент в размере, равном среднему отношению фактических значений за </w:t>
      </w:r>
      <w:proofErr w:type="spellStart"/>
      <w:r w:rsidRPr="006A6FE3">
        <w:rPr>
          <w:rFonts w:ascii="PT Astra Serif" w:hAnsi="PT Astra Serif"/>
          <w:sz w:val="24"/>
          <w:szCs w:val="24"/>
        </w:rPr>
        <w:t>отчетный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год </w:t>
      </w:r>
      <w:proofErr w:type="gramStart"/>
      <w:r w:rsidRPr="006A6FE3">
        <w:rPr>
          <w:rFonts w:ascii="PT Astra Serif" w:hAnsi="PT Astra Serif"/>
          <w:sz w:val="24"/>
          <w:szCs w:val="24"/>
        </w:rPr>
        <w:t>к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установленным, но не менее 0,8 (с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округлением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до сотых долей значения). При отсутствии у получателя субсидии обязательств о достижении в отчетном финансовом году результатов использования субсидии К</w:t>
      </w:r>
      <w:proofErr w:type="gramStart"/>
      <w:r w:rsidRPr="006A6FE3">
        <w:rPr>
          <w:rFonts w:ascii="PT Astra Serif" w:hAnsi="PT Astra Serif"/>
          <w:sz w:val="24"/>
          <w:szCs w:val="24"/>
        </w:rPr>
        <w:t>1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= 1.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2</w:t>
      </w:r>
      <w:proofErr w:type="gramEnd"/>
      <w:r w:rsidR="0037778C" w:rsidRPr="006A6FE3">
        <w:rPr>
          <w:rFonts w:ascii="PT Astra Serif" w:hAnsi="PT Astra Serif"/>
          <w:sz w:val="24"/>
          <w:szCs w:val="24"/>
        </w:rPr>
        <w:t> – </w:t>
      </w:r>
      <w:r w:rsidRPr="006A6FE3">
        <w:rPr>
          <w:rFonts w:ascii="PT Astra Serif" w:hAnsi="PT Astra Serif"/>
          <w:sz w:val="24"/>
          <w:szCs w:val="24"/>
        </w:rPr>
        <w:t xml:space="preserve">при наличии у получателей субсидий застрахованного с государственной поддержкой в отчетном финансовом году поголовья молочных сельскохозяйственных животных применяется коэффициент в размере 1,2.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При отсутствии страхования поголовья молочных сельскохозяйственных животных в отчетном финансовом году К</w:t>
      </w:r>
      <w:proofErr w:type="gramStart"/>
      <w:r w:rsidRPr="006A6FE3">
        <w:rPr>
          <w:rFonts w:ascii="PT Astra Serif" w:hAnsi="PT Astra Serif"/>
          <w:sz w:val="24"/>
          <w:szCs w:val="24"/>
          <w:vertAlign w:val="subscript"/>
        </w:rPr>
        <w:t>2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= 1. </w:t>
      </w:r>
    </w:p>
    <w:p w:rsidR="00142E16" w:rsidRPr="006A6FE3" w:rsidRDefault="00640C84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6.</w:t>
      </w:r>
      <w:r w:rsidR="00C243DE" w:rsidRPr="006A6FE3">
        <w:rPr>
          <w:rFonts w:ascii="PT Astra Serif" w:hAnsi="PT Astra Serif"/>
          <w:sz w:val="24"/>
          <w:szCs w:val="24"/>
        </w:rPr>
        <w:t> </w:t>
      </w:r>
      <w:r w:rsidR="00142E16" w:rsidRPr="006A6FE3">
        <w:rPr>
          <w:rFonts w:ascii="PT Astra Serif" w:hAnsi="PT Astra Serif"/>
          <w:sz w:val="24"/>
          <w:szCs w:val="24"/>
        </w:rPr>
        <w:t xml:space="preserve">Предельный размер субсидии не может превышать 95 процентов от фактических затрат получателя субсидии без учета налога на добавленную стоимость. </w:t>
      </w:r>
    </w:p>
    <w:p w:rsidR="00142E16" w:rsidRPr="006A6FE3" w:rsidRDefault="00142E16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Размер субсидии рассчитывается без учета налога на добавленную стоимость. Для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в размер субсидии включается сумма налога на добавленную стоимость.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7.</w:t>
      </w:r>
      <w:r w:rsidR="00C243DE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>Субсидии предоставляются за объем молока, реализованного 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(или)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отгруженного на собственную переработку в период с 1 декабря предшествующего года по 28 февраля текущего года по затратам, произведенным получателем субсидии в период с 1 января предшествующего года по 28 февраля текущего года.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Перечень затрат, связанных с производством молока, устанавливает орган местного самоуправления. При этом не допускается в затраты на производство молока включать затраты, связанные с приобретением оборудования и техники для производства, заготовки, хранения, подработки, подготовки к реализации сельскохозяйственной продукции.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Запрещается в перечне </w:t>
      </w:r>
      <w:proofErr w:type="spellStart"/>
      <w:r w:rsidRPr="006A6FE3">
        <w:rPr>
          <w:rFonts w:ascii="PT Astra Serif" w:hAnsi="PT Astra Serif"/>
          <w:sz w:val="24"/>
          <w:szCs w:val="24"/>
        </w:rPr>
        <w:t>понесенных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затрат указывать затраты, </w:t>
      </w:r>
      <w:proofErr w:type="spellStart"/>
      <w:r w:rsidRPr="006A6FE3">
        <w:rPr>
          <w:rFonts w:ascii="PT Astra Serif" w:hAnsi="PT Astra Serif"/>
          <w:sz w:val="24"/>
          <w:szCs w:val="24"/>
        </w:rPr>
        <w:t>учтенные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при</w:t>
      </w:r>
      <w:r w:rsidR="00B56061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возмещении и (или) заявленные к возмещению для получения иных субсидий, грантов в форме субсидий, других мер поддержки сельскохозяйственного производства.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Повторное предоставление субсидий в целях возмещения одних и тех же затрат не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допускается.  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8.</w:t>
      </w:r>
      <w:r w:rsidR="00C243DE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В случае обнаружения фактов  нарушения получателем субсидии положений настоящего Порядка, связанных с указанием неправомерных затрат, сумма необоснованно выплаченной субсидии по таким затратам подлежит возврату в местный бюджет.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9.</w:t>
      </w:r>
      <w:r w:rsidR="00C243DE" w:rsidRPr="006A6FE3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Орган местного самоуправления в течение 10 рабочих дней </w:t>
      </w:r>
      <w:proofErr w:type="gramStart"/>
      <w:r w:rsidRPr="006A6FE3">
        <w:rPr>
          <w:rFonts w:ascii="PT Astra Serif" w:hAnsi="PT Astra Serif"/>
          <w:sz w:val="24"/>
          <w:szCs w:val="24"/>
        </w:rPr>
        <w:t>с даты выявления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обстоятельств, указанных в пункте 8 настоящего Порядка, направляет получателю субсидии письменное уведомление о возврате в местный бюджет необоснованно полученной суммы субсидии.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В течение 10 рабочих дней </w:t>
      </w:r>
      <w:proofErr w:type="gramStart"/>
      <w:r w:rsidRPr="006A6FE3">
        <w:rPr>
          <w:rFonts w:ascii="PT Astra Serif" w:hAnsi="PT Astra Serif"/>
          <w:sz w:val="24"/>
          <w:szCs w:val="24"/>
        </w:rPr>
        <w:t>с даты получения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уведомления получатель субсидии осуществляет возврат субсидии в местный бюджет по </w:t>
      </w:r>
      <w:proofErr w:type="spellStart"/>
      <w:r w:rsidRPr="006A6FE3">
        <w:rPr>
          <w:rFonts w:ascii="PT Astra Serif" w:hAnsi="PT Astra Serif"/>
          <w:sz w:val="24"/>
          <w:szCs w:val="24"/>
        </w:rPr>
        <w:t>платежным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реквизитам, указанным в уведомлении, или направляет в адрес органа местного самоуправления ответ с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мотивированным отказом от возврата субсидии.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A6FE3">
        <w:rPr>
          <w:rFonts w:ascii="PT Astra Serif" w:hAnsi="PT Astra Serif"/>
          <w:sz w:val="24"/>
          <w:szCs w:val="24"/>
        </w:rPr>
        <w:t>В случае отказа получателя субсидии от добровольного возврата субсидии и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(или)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A6FE3">
        <w:rPr>
          <w:rFonts w:ascii="PT Astra Serif" w:hAnsi="PT Astra Serif"/>
          <w:sz w:val="24"/>
          <w:szCs w:val="24"/>
        </w:rPr>
        <w:t>непоступления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подлежащих возврату средств по </w:t>
      </w:r>
      <w:proofErr w:type="spellStart"/>
      <w:r w:rsidRPr="006A6FE3">
        <w:rPr>
          <w:rFonts w:ascii="PT Astra Serif" w:hAnsi="PT Astra Serif"/>
          <w:sz w:val="24"/>
          <w:szCs w:val="24"/>
        </w:rPr>
        <w:t>платежным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реквизитам, указанным в уведомлении, в течение срока, установленного в абзаце шестом настоящего пункта, бюджетные средства подлежат взысканию органом местного самоуправления в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судебном порядке в соответствии с действующим законодательством в течение</w:t>
      </w:r>
      <w:r w:rsidR="00D8429B">
        <w:rPr>
          <w:rFonts w:ascii="PT Astra Serif" w:hAnsi="PT Astra Serif"/>
          <w:sz w:val="24"/>
          <w:szCs w:val="24"/>
        </w:rPr>
        <w:t xml:space="preserve"> </w:t>
      </w:r>
      <w:r w:rsidRPr="006A6FE3">
        <w:rPr>
          <w:rFonts w:ascii="PT Astra Serif" w:hAnsi="PT Astra Serif"/>
          <w:sz w:val="24"/>
          <w:szCs w:val="24"/>
        </w:rPr>
        <w:t>3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месяцев, следующих за </w:t>
      </w:r>
      <w:proofErr w:type="spellStart"/>
      <w:r w:rsidRPr="006A6FE3">
        <w:rPr>
          <w:rFonts w:ascii="PT Astra Serif" w:hAnsi="PT Astra Serif"/>
          <w:sz w:val="24"/>
          <w:szCs w:val="24"/>
        </w:rPr>
        <w:t>днем</w:t>
      </w:r>
      <w:proofErr w:type="spellEnd"/>
      <w:r w:rsidRPr="006A6FE3">
        <w:rPr>
          <w:rFonts w:ascii="PT Astra Serif" w:hAnsi="PT Astra Serif"/>
          <w:sz w:val="24"/>
          <w:szCs w:val="24"/>
        </w:rPr>
        <w:t xml:space="preserve"> получения органом местного самоуправления отказа от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возврата субсидии</w:t>
      </w:r>
      <w:proofErr w:type="gramEnd"/>
      <w:r w:rsidRPr="006A6FE3">
        <w:rPr>
          <w:rFonts w:ascii="PT Astra Serif" w:hAnsi="PT Astra Serif"/>
          <w:sz w:val="24"/>
          <w:szCs w:val="24"/>
        </w:rPr>
        <w:t xml:space="preserve"> или окончания срока, установленного уведомлением для возврата субсидии.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 xml:space="preserve">10. Результат предоставления субсидии: </w:t>
      </w:r>
      <w:r w:rsidR="00F20EA3" w:rsidRPr="006A6FE3">
        <w:rPr>
          <w:rFonts w:ascii="PT Astra Serif" w:hAnsi="PT Astra Serif"/>
          <w:sz w:val="24"/>
          <w:szCs w:val="24"/>
        </w:rPr>
        <w:t>произведено мо</w:t>
      </w:r>
      <w:r w:rsidRPr="006A6FE3">
        <w:rPr>
          <w:rFonts w:ascii="PT Astra Serif" w:hAnsi="PT Astra Serif"/>
          <w:sz w:val="24"/>
          <w:szCs w:val="24"/>
        </w:rPr>
        <w:t xml:space="preserve">лока (тыс. тонн).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Значение результата предоставления субсидии определяется соглашением о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предоставлении субсидии, заключаемым органом местного самоуправления с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получателем субсидий (далее – соглашение). </w:t>
      </w:r>
    </w:p>
    <w:p w:rsidR="00B31EAD" w:rsidRPr="006A6FE3" w:rsidRDefault="00B31EAD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В соглашение включается обязательство получателя субсидий по достижению в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году получения субсидий результата ее предоставления.    </w:t>
      </w:r>
    </w:p>
    <w:p w:rsidR="009A6567" w:rsidRPr="006A6FE3" w:rsidRDefault="009A6567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11.</w:t>
      </w:r>
      <w:r w:rsidR="00C243DE" w:rsidRPr="006A6FE3">
        <w:rPr>
          <w:rFonts w:ascii="PT Astra Serif" w:hAnsi="PT Astra Serif"/>
          <w:sz w:val="24"/>
          <w:szCs w:val="24"/>
        </w:rPr>
        <w:t> </w:t>
      </w:r>
      <w:proofErr w:type="gramStart"/>
      <w:r w:rsidRPr="006A6FE3">
        <w:rPr>
          <w:rFonts w:ascii="PT Astra Serif" w:hAnsi="PT Astra Serif"/>
          <w:sz w:val="24"/>
          <w:szCs w:val="24"/>
        </w:rPr>
        <w:t xml:space="preserve">В случае выделения дополнительных бюджетных ассигнований из областного бюджета их распределение осуществляется между местными бюджетами, имеющими дополнительную потребность в субвенциях для осуществления отдельных государственных полномочий по осуществлению государственной поддержки сельскохозяйственного производства, пропорционально удельному весу дополнительной потребности органа местного самоуправления в субвенциях для предоставления субсидии на указанные цели в общем объеме дополнительной потребности органов местного самоуправления. </w:t>
      </w:r>
      <w:proofErr w:type="gramEnd"/>
    </w:p>
    <w:p w:rsidR="009A6567" w:rsidRPr="006A6FE3" w:rsidRDefault="009A6567" w:rsidP="00855028">
      <w:pPr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Информация о дополнительной потребности в субвенциях формируется на</w:t>
      </w:r>
      <w:r w:rsidR="00D8429B">
        <w:rPr>
          <w:rFonts w:ascii="PT Astra Serif" w:hAnsi="PT Astra Serif"/>
          <w:sz w:val="24"/>
          <w:szCs w:val="24"/>
        </w:rPr>
        <w:t> </w:t>
      </w:r>
      <w:r w:rsidRPr="006A6FE3">
        <w:rPr>
          <w:rFonts w:ascii="PT Astra Serif" w:hAnsi="PT Astra Serif"/>
          <w:sz w:val="24"/>
          <w:szCs w:val="24"/>
        </w:rPr>
        <w:t xml:space="preserve"> основании письменных обращений органов местного самоуправления.</w:t>
      </w:r>
    </w:p>
    <w:p w:rsidR="005F4971" w:rsidRPr="006A6FE3" w:rsidRDefault="005F4971" w:rsidP="009D0974">
      <w:pPr>
        <w:ind w:left="5529" w:firstLine="0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br w:type="page"/>
        <w:t xml:space="preserve">Приложение  </w:t>
      </w:r>
    </w:p>
    <w:p w:rsidR="005F4971" w:rsidRPr="006A6FE3" w:rsidRDefault="005F4971" w:rsidP="009D0974">
      <w:pPr>
        <w:ind w:left="5529" w:firstLine="0"/>
        <w:jc w:val="both"/>
        <w:rPr>
          <w:rFonts w:ascii="PT Astra Serif" w:hAnsi="PT Astra Serif"/>
          <w:sz w:val="24"/>
          <w:szCs w:val="24"/>
        </w:rPr>
      </w:pPr>
      <w:r w:rsidRPr="006A6FE3">
        <w:rPr>
          <w:rFonts w:ascii="PT Astra Serif" w:hAnsi="PT Astra Serif"/>
          <w:sz w:val="24"/>
          <w:szCs w:val="24"/>
        </w:rPr>
        <w:t>к Порядку предоставления из</w:t>
      </w:r>
      <w:r w:rsidR="00D8429B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 xml:space="preserve"> местных бюджетов субсидий на</w:t>
      </w:r>
      <w:r w:rsidR="00D8429B">
        <w:rPr>
          <w:rFonts w:ascii="PT Astra Serif" w:hAnsi="PT Astra Serif"/>
          <w:sz w:val="24"/>
          <w:szCs w:val="24"/>
        </w:rPr>
        <w:t>  </w:t>
      </w:r>
      <w:r w:rsidRPr="006A6FE3">
        <w:rPr>
          <w:rFonts w:ascii="PT Astra Serif" w:hAnsi="PT Astra Serif"/>
          <w:sz w:val="24"/>
          <w:szCs w:val="24"/>
        </w:rPr>
        <w:t xml:space="preserve"> поддержку приоритетных направлений агропромышленного комплекса, источником финансового обеспечения которых являются </w:t>
      </w:r>
      <w:r w:rsidR="00C338EA" w:rsidRPr="006A6FE3">
        <w:rPr>
          <w:rFonts w:ascii="PT Astra Serif" w:hAnsi="PT Astra Serif"/>
          <w:sz w:val="24"/>
          <w:szCs w:val="24"/>
        </w:rPr>
        <w:t xml:space="preserve">средства </w:t>
      </w:r>
      <w:r w:rsidRPr="006A6FE3">
        <w:rPr>
          <w:rFonts w:ascii="PT Astra Serif" w:hAnsi="PT Astra Serif"/>
          <w:sz w:val="24"/>
          <w:szCs w:val="24"/>
        </w:rPr>
        <w:t>федерального и областного</w:t>
      </w:r>
      <w:r w:rsidR="00F20EA3" w:rsidRPr="006A6FE3">
        <w:rPr>
          <w:rFonts w:ascii="PT Astra Serif" w:hAnsi="PT Astra Serif"/>
          <w:sz w:val="24"/>
          <w:szCs w:val="24"/>
        </w:rPr>
        <w:t xml:space="preserve"> </w:t>
      </w:r>
      <w:r w:rsidR="00C338EA" w:rsidRPr="006A6FE3">
        <w:rPr>
          <w:rFonts w:ascii="PT Astra Serif" w:hAnsi="PT Astra Serif"/>
          <w:sz w:val="24"/>
          <w:szCs w:val="24"/>
        </w:rPr>
        <w:t>б</w:t>
      </w:r>
      <w:r w:rsidRPr="006A6FE3">
        <w:rPr>
          <w:rFonts w:ascii="PT Astra Serif" w:hAnsi="PT Astra Serif"/>
          <w:sz w:val="24"/>
          <w:szCs w:val="24"/>
        </w:rPr>
        <w:t>юджетов</w:t>
      </w:r>
    </w:p>
    <w:p w:rsidR="005F4971" w:rsidRPr="006A6FE3" w:rsidRDefault="005F4971" w:rsidP="006E74EE">
      <w:pPr>
        <w:ind w:left="4395" w:firstLine="0"/>
        <w:rPr>
          <w:rFonts w:ascii="PT Astra Serif" w:hAnsi="PT Astra Serif"/>
          <w:sz w:val="24"/>
          <w:szCs w:val="24"/>
        </w:rPr>
      </w:pPr>
    </w:p>
    <w:p w:rsidR="00E900E7" w:rsidRPr="006A6FE3" w:rsidRDefault="00E900E7" w:rsidP="006E7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/>
          <w:sz w:val="24"/>
          <w:szCs w:val="24"/>
        </w:rPr>
      </w:pPr>
    </w:p>
    <w:p w:rsidR="005F4971" w:rsidRPr="006A6FE3" w:rsidRDefault="005F4971" w:rsidP="006E7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Форма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PT Astra Serif" w:hAnsi="PT Astra Serif" w:cs="Courier New"/>
          <w:sz w:val="22"/>
          <w:szCs w:val="22"/>
        </w:rPr>
      </w:pPr>
      <w:r w:rsidRPr="006A6FE3">
        <w:rPr>
          <w:rFonts w:ascii="PT Astra Serif" w:hAnsi="PT Astra Serif" w:cs="Courier New"/>
          <w:sz w:val="22"/>
          <w:szCs w:val="22"/>
        </w:rPr>
        <w:t> </w:t>
      </w:r>
    </w:p>
    <w:p w:rsidR="00952A0F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 xml:space="preserve">Отчет 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о фактически произведенных затратах на производство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молока в 20__ году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по __________________________________________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>(Получатель субсидии, ИНН)</w:t>
      </w:r>
    </w:p>
    <w:p w:rsidR="005F4971" w:rsidRPr="006A6FE3" w:rsidRDefault="005F4971" w:rsidP="00963B29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6A6FE3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1764"/>
        <w:gridCol w:w="1348"/>
        <w:gridCol w:w="960"/>
        <w:gridCol w:w="4476"/>
      </w:tblGrid>
      <w:tr w:rsidR="005F4971" w:rsidRPr="006A6FE3" w:rsidTr="00F92370">
        <w:tc>
          <w:tcPr>
            <w:tcW w:w="467" w:type="dxa"/>
            <w:vMerge w:val="restart"/>
            <w:vAlign w:val="center"/>
            <w:hideMark/>
          </w:tcPr>
          <w:p w:rsidR="005F4971" w:rsidRPr="006A6FE3" w:rsidRDefault="00222CFC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>№</w:t>
            </w:r>
            <w:r w:rsidR="005F4971" w:rsidRPr="006A6FE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="005F4971" w:rsidRPr="006A6FE3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5F4971" w:rsidRPr="006A6FE3">
              <w:rPr>
                <w:rFonts w:ascii="PT Astra Serif" w:hAnsi="PT Astra Serif"/>
                <w:sz w:val="22"/>
                <w:szCs w:val="22"/>
              </w:rPr>
              <w:t xml:space="preserve">/п </w:t>
            </w:r>
          </w:p>
        </w:tc>
        <w:tc>
          <w:tcPr>
            <w:tcW w:w="1764" w:type="dxa"/>
            <w:vMerge w:val="restart"/>
            <w:vAlign w:val="center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Наименование затрат </w:t>
            </w:r>
          </w:p>
        </w:tc>
        <w:tc>
          <w:tcPr>
            <w:tcW w:w="6784" w:type="dxa"/>
            <w:gridSpan w:val="3"/>
            <w:vAlign w:val="center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Документы, подтверждающие фактически произведенные затраты получателя субсидии </w:t>
            </w:r>
          </w:p>
        </w:tc>
      </w:tr>
      <w:tr w:rsidR="005F4971" w:rsidRPr="006A6FE3" w:rsidTr="00F92370">
        <w:tc>
          <w:tcPr>
            <w:tcW w:w="467" w:type="dxa"/>
            <w:vMerge/>
            <w:vAlign w:val="center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64" w:type="dxa"/>
            <w:vMerge/>
            <w:vAlign w:val="center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8" w:type="dxa"/>
            <w:vAlign w:val="center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60" w:type="dxa"/>
            <w:vAlign w:val="center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дата </w:t>
            </w:r>
            <w:r w:rsidR="00F92370" w:rsidRPr="006A6FE3">
              <w:rPr>
                <w:rFonts w:ascii="PT Astra Serif" w:hAnsi="PT Astra Serif"/>
                <w:sz w:val="22"/>
                <w:szCs w:val="22"/>
              </w:rPr>
              <w:br/>
            </w:r>
            <w:r w:rsidRPr="006A6FE3">
              <w:rPr>
                <w:rFonts w:ascii="PT Astra Serif" w:hAnsi="PT Astra Serif"/>
                <w:sz w:val="22"/>
                <w:szCs w:val="22"/>
              </w:rPr>
              <w:t xml:space="preserve">и номер </w:t>
            </w:r>
          </w:p>
        </w:tc>
        <w:tc>
          <w:tcPr>
            <w:tcW w:w="4476" w:type="dxa"/>
            <w:vAlign w:val="center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фактическая сумма затрат на производство молока &lt;*&gt;, рублей, копеек </w:t>
            </w:r>
          </w:p>
        </w:tc>
      </w:tr>
      <w:tr w:rsidR="005F4971" w:rsidRPr="006A6FE3" w:rsidTr="00F92370">
        <w:tc>
          <w:tcPr>
            <w:tcW w:w="467" w:type="dxa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1. </w:t>
            </w:r>
          </w:p>
        </w:tc>
        <w:tc>
          <w:tcPr>
            <w:tcW w:w="1764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48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60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4476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5F4971" w:rsidRPr="006A6FE3" w:rsidTr="00F92370">
        <w:tc>
          <w:tcPr>
            <w:tcW w:w="467" w:type="dxa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2. </w:t>
            </w:r>
          </w:p>
        </w:tc>
        <w:tc>
          <w:tcPr>
            <w:tcW w:w="1764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48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60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4476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5F4971" w:rsidRPr="006A6FE3" w:rsidTr="00F92370">
        <w:tc>
          <w:tcPr>
            <w:tcW w:w="467" w:type="dxa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3. </w:t>
            </w:r>
          </w:p>
        </w:tc>
        <w:tc>
          <w:tcPr>
            <w:tcW w:w="1764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48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60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4476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5F4971" w:rsidRPr="006A6FE3" w:rsidTr="00F92370">
        <w:tc>
          <w:tcPr>
            <w:tcW w:w="467" w:type="dxa"/>
            <w:hideMark/>
          </w:tcPr>
          <w:p w:rsidR="005F4971" w:rsidRPr="006A6FE3" w:rsidRDefault="005F4971" w:rsidP="00963B2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... </w:t>
            </w:r>
          </w:p>
        </w:tc>
        <w:tc>
          <w:tcPr>
            <w:tcW w:w="1764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348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60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4476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  <w:tr w:rsidR="005F4971" w:rsidRPr="006A6FE3" w:rsidTr="00F92370">
        <w:tc>
          <w:tcPr>
            <w:tcW w:w="467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1764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</w:p>
        </w:tc>
        <w:tc>
          <w:tcPr>
            <w:tcW w:w="1348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960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  <w:tc>
          <w:tcPr>
            <w:tcW w:w="4476" w:type="dxa"/>
            <w:hideMark/>
          </w:tcPr>
          <w:p w:rsidR="005F4971" w:rsidRPr="006A6FE3" w:rsidRDefault="005F4971" w:rsidP="00963B2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A6FE3">
              <w:rPr>
                <w:rFonts w:ascii="PT Astra Serif" w:hAnsi="PT Astra Serif"/>
                <w:sz w:val="22"/>
                <w:szCs w:val="22"/>
              </w:rPr>
              <w:t xml:space="preserve">  </w:t>
            </w:r>
          </w:p>
        </w:tc>
      </w:tr>
    </w:tbl>
    <w:p w:rsidR="005F4971" w:rsidRPr="006A6FE3" w:rsidRDefault="005F4971" w:rsidP="00963B29">
      <w:pPr>
        <w:ind w:firstLine="0"/>
        <w:jc w:val="both"/>
        <w:rPr>
          <w:rFonts w:ascii="PT Astra Serif" w:hAnsi="PT Astra Serif"/>
          <w:sz w:val="16"/>
          <w:szCs w:val="16"/>
        </w:rPr>
      </w:pPr>
      <w:r w:rsidRPr="006A6FE3">
        <w:rPr>
          <w:rFonts w:ascii="PT Astra Serif" w:hAnsi="PT Astra Serif"/>
          <w:sz w:val="16"/>
          <w:szCs w:val="16"/>
        </w:rPr>
        <w:t xml:space="preserve">  </w:t>
      </w:r>
    </w:p>
    <w:p w:rsidR="005F4971" w:rsidRPr="006A6FE3" w:rsidRDefault="005F4971" w:rsidP="00AD10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--------------------------------</w:t>
      </w:r>
    </w:p>
    <w:p w:rsidR="005F4971" w:rsidRPr="006A6FE3" w:rsidRDefault="005F4971" w:rsidP="00CD4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>&lt;*&gt;</w:t>
      </w:r>
      <w:r w:rsidR="00A7197C" w:rsidRPr="006A6FE3">
        <w:rPr>
          <w:rFonts w:ascii="PT Astra Serif" w:hAnsi="PT Astra Serif" w:cs="Courier New"/>
          <w:sz w:val="20"/>
        </w:rPr>
        <w:t> </w:t>
      </w:r>
      <w:r w:rsidRPr="006A6FE3">
        <w:rPr>
          <w:rFonts w:ascii="PT Astra Serif" w:hAnsi="PT Astra Serif" w:cs="Courier New"/>
          <w:sz w:val="20"/>
        </w:rPr>
        <w:t>Для получателей субсидий, не являющихся</w:t>
      </w:r>
      <w:r w:rsidR="008E662A" w:rsidRPr="006A6FE3">
        <w:rPr>
          <w:rFonts w:ascii="PT Astra Serif" w:hAnsi="PT Astra Serif" w:cs="Courier New"/>
          <w:sz w:val="20"/>
        </w:rPr>
        <w:t xml:space="preserve"> налогоплательщиками налога на </w:t>
      </w:r>
      <w:r w:rsidRPr="006A6FE3">
        <w:rPr>
          <w:rFonts w:ascii="PT Astra Serif" w:hAnsi="PT Astra Serif" w:cs="Courier New"/>
          <w:sz w:val="20"/>
        </w:rPr>
        <w:t>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фактические затраты получателя субсидии включают сумму налога на добавленную стоимость.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 </w:t>
      </w:r>
    </w:p>
    <w:p w:rsidR="00890B58" w:rsidRPr="006A6FE3" w:rsidRDefault="00890B5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890B58" w:rsidRPr="006A6FE3" w:rsidRDefault="00890B58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4"/>
          <w:szCs w:val="24"/>
        </w:rPr>
      </w:pPr>
      <w:r w:rsidRPr="006A6FE3">
        <w:rPr>
          <w:rFonts w:ascii="PT Astra Serif" w:hAnsi="PT Astra Serif" w:cs="Courier New"/>
          <w:sz w:val="24"/>
          <w:szCs w:val="24"/>
        </w:rPr>
        <w:t>Руководитель получателя субсидии __________ _______________________________</w:t>
      </w:r>
    </w:p>
    <w:p w:rsidR="005F4971" w:rsidRPr="006A6FE3" w:rsidRDefault="005F4971" w:rsidP="00963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PT Astra Serif" w:hAnsi="PT Astra Serif" w:cs="Courier New"/>
          <w:sz w:val="20"/>
        </w:rPr>
      </w:pPr>
      <w:r w:rsidRPr="006A6FE3">
        <w:rPr>
          <w:rFonts w:ascii="PT Astra Serif" w:hAnsi="PT Astra Serif" w:cs="Courier New"/>
          <w:sz w:val="20"/>
        </w:rPr>
        <w:t xml:space="preserve">                                                             </w:t>
      </w:r>
      <w:r w:rsidRPr="006A6FE3">
        <w:rPr>
          <w:rFonts w:ascii="PT Astra Serif" w:hAnsi="PT Astra Serif" w:cs="Courier New"/>
          <w:sz w:val="20"/>
        </w:rPr>
        <w:tab/>
        <w:t xml:space="preserve">          (Подпись)                  (Расшифровка подписи)</w:t>
      </w:r>
    </w:p>
    <w:p w:rsidR="006A7525" w:rsidRPr="006A6FE3" w:rsidRDefault="006A7525" w:rsidP="00963B29">
      <w:pPr>
        <w:rPr>
          <w:rFonts w:ascii="PT Astra Serif" w:hAnsi="PT Astra Serif"/>
          <w:sz w:val="16"/>
          <w:szCs w:val="16"/>
        </w:rPr>
      </w:pPr>
    </w:p>
    <w:sectPr w:rsidR="006A7525" w:rsidRPr="006A6FE3" w:rsidSect="00A36974">
      <w:pgSz w:w="11907" w:h="16840" w:code="9"/>
      <w:pgMar w:top="1418" w:right="851" w:bottom="709" w:left="1701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061" w:rsidRDefault="00B56061">
      <w:r>
        <w:separator/>
      </w:r>
    </w:p>
  </w:endnote>
  <w:endnote w:type="continuationSeparator" w:id="0">
    <w:p w:rsidR="00B56061" w:rsidRDefault="00B5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061" w:rsidRDefault="00B56061">
      <w:r>
        <w:separator/>
      </w:r>
    </w:p>
  </w:footnote>
  <w:footnote w:type="continuationSeparator" w:id="0">
    <w:p w:rsidR="00B56061" w:rsidRDefault="00B56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061" w:rsidRDefault="00B5606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6061" w:rsidRDefault="00B5606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620119623"/>
      <w:docPartObj>
        <w:docPartGallery w:val="Page Numbers (Top of Page)"/>
        <w:docPartUnique/>
      </w:docPartObj>
    </w:sdtPr>
    <w:sdtContent>
      <w:p w:rsidR="00B56061" w:rsidRPr="00963B29" w:rsidRDefault="00B56061" w:rsidP="00963B29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63B2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63B2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63B2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046E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963B2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061" w:rsidRPr="00660951" w:rsidRDefault="00B5606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F35B738" wp14:editId="5AC2C0E6">
          <wp:extent cx="724535" cy="65532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6061" w:rsidRPr="00660951" w:rsidRDefault="00B56061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60951">
      <w:rPr>
        <w:rFonts w:ascii="PT Astra Serif" w:hAnsi="PT Astra Serif"/>
        <w:sz w:val="30"/>
        <w:szCs w:val="30"/>
      </w:rPr>
      <w:t>администрация ТОМСКОЙ ОБЛАСТИ</w:t>
    </w:r>
  </w:p>
  <w:p w:rsidR="00B56061" w:rsidRPr="00660951" w:rsidRDefault="00B56061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660951">
      <w:rPr>
        <w:rFonts w:ascii="PT Astra Serif" w:hAnsi="PT Astra Serif"/>
        <w:spacing w:val="20"/>
        <w:szCs w:val="28"/>
      </w:rPr>
      <w:t>постановление</w:t>
    </w:r>
  </w:p>
  <w:p w:rsidR="00B56061" w:rsidRPr="0036430B" w:rsidRDefault="00B56061" w:rsidP="003F2224">
    <w:pPr>
      <w:pStyle w:val="a4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B56061" w:rsidRPr="0036430B" w:rsidRDefault="00B56061" w:rsidP="003F2224">
    <w:pPr>
      <w:pStyle w:val="a4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061" w:rsidRPr="00A36974" w:rsidRDefault="00B56061" w:rsidP="00A3697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A67E5"/>
    <w:multiLevelType w:val="hybridMultilevel"/>
    <w:tmpl w:val="262A6B20"/>
    <w:lvl w:ilvl="0" w:tplc="FB6640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350C53"/>
    <w:multiLevelType w:val="hybridMultilevel"/>
    <w:tmpl w:val="27F2B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655381"/>
    <w:multiLevelType w:val="hybridMultilevel"/>
    <w:tmpl w:val="B6CC4D9C"/>
    <w:lvl w:ilvl="0" w:tplc="38965942">
      <w:start w:val="2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422FD6"/>
    <w:multiLevelType w:val="hybridMultilevel"/>
    <w:tmpl w:val="D3142548"/>
    <w:lvl w:ilvl="0" w:tplc="C324CCD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0E1DF5"/>
    <w:multiLevelType w:val="hybridMultilevel"/>
    <w:tmpl w:val="E8D030DC"/>
    <w:lvl w:ilvl="0" w:tplc="D5BA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BD2793"/>
    <w:multiLevelType w:val="hybridMultilevel"/>
    <w:tmpl w:val="9670CE34"/>
    <w:lvl w:ilvl="0" w:tplc="F0E886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F94202"/>
    <w:multiLevelType w:val="hybridMultilevel"/>
    <w:tmpl w:val="7144D6B0"/>
    <w:lvl w:ilvl="0" w:tplc="CA4E9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910590B"/>
    <w:multiLevelType w:val="hybridMultilevel"/>
    <w:tmpl w:val="685C12AC"/>
    <w:lvl w:ilvl="0" w:tplc="38F67F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A2B15C0"/>
    <w:multiLevelType w:val="hybridMultilevel"/>
    <w:tmpl w:val="1ED4191E"/>
    <w:lvl w:ilvl="0" w:tplc="C4207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C27480F"/>
    <w:multiLevelType w:val="hybridMultilevel"/>
    <w:tmpl w:val="51F476B0"/>
    <w:lvl w:ilvl="0" w:tplc="9E7682F0">
      <w:start w:val="1"/>
      <w:numFmt w:val="decimal"/>
      <w:lvlText w:val="%1)"/>
      <w:lvlJc w:val="left"/>
      <w:pPr>
        <w:ind w:left="2912" w:hanging="360"/>
      </w:pPr>
    </w:lvl>
    <w:lvl w:ilvl="1" w:tplc="D676EC58">
      <w:start w:val="1"/>
      <w:numFmt w:val="lowerLetter"/>
      <w:lvlText w:val="%2."/>
      <w:lvlJc w:val="left"/>
      <w:pPr>
        <w:ind w:left="3632" w:hanging="360"/>
      </w:pPr>
    </w:lvl>
    <w:lvl w:ilvl="2" w:tplc="7288450C">
      <w:start w:val="1"/>
      <w:numFmt w:val="lowerRoman"/>
      <w:lvlText w:val="%3."/>
      <w:lvlJc w:val="right"/>
      <w:pPr>
        <w:ind w:left="4352" w:hanging="180"/>
      </w:pPr>
    </w:lvl>
    <w:lvl w:ilvl="3" w:tplc="3F0AB7A6">
      <w:start w:val="1"/>
      <w:numFmt w:val="decimal"/>
      <w:lvlText w:val="%4."/>
      <w:lvlJc w:val="left"/>
      <w:pPr>
        <w:ind w:left="5072" w:hanging="360"/>
      </w:pPr>
    </w:lvl>
    <w:lvl w:ilvl="4" w:tplc="D98E9D96">
      <w:start w:val="1"/>
      <w:numFmt w:val="lowerLetter"/>
      <w:lvlText w:val="%5."/>
      <w:lvlJc w:val="left"/>
      <w:pPr>
        <w:ind w:left="5792" w:hanging="360"/>
      </w:pPr>
    </w:lvl>
    <w:lvl w:ilvl="5" w:tplc="F2100A4E">
      <w:start w:val="1"/>
      <w:numFmt w:val="lowerRoman"/>
      <w:lvlText w:val="%6."/>
      <w:lvlJc w:val="right"/>
      <w:pPr>
        <w:ind w:left="6512" w:hanging="180"/>
      </w:pPr>
    </w:lvl>
    <w:lvl w:ilvl="6" w:tplc="933616DE">
      <w:start w:val="1"/>
      <w:numFmt w:val="decimal"/>
      <w:lvlText w:val="%7."/>
      <w:lvlJc w:val="left"/>
      <w:pPr>
        <w:ind w:left="7232" w:hanging="360"/>
      </w:pPr>
    </w:lvl>
    <w:lvl w:ilvl="7" w:tplc="B2DAC4F4">
      <w:start w:val="1"/>
      <w:numFmt w:val="lowerLetter"/>
      <w:lvlText w:val="%8."/>
      <w:lvlJc w:val="left"/>
      <w:pPr>
        <w:ind w:left="7952" w:hanging="360"/>
      </w:pPr>
    </w:lvl>
    <w:lvl w:ilvl="8" w:tplc="616E5546">
      <w:start w:val="1"/>
      <w:numFmt w:val="lowerRoman"/>
      <w:lvlText w:val="%9."/>
      <w:lvlJc w:val="right"/>
      <w:pPr>
        <w:ind w:left="8672" w:hanging="180"/>
      </w:pPr>
    </w:lvl>
  </w:abstractNum>
  <w:abstractNum w:abstractNumId="11">
    <w:nsid w:val="7F1F0987"/>
    <w:multiLevelType w:val="hybridMultilevel"/>
    <w:tmpl w:val="75DA9C04"/>
    <w:lvl w:ilvl="0" w:tplc="C79C38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9"/>
  </w:num>
  <w:num w:numId="10">
    <w:abstractNumId w:val="3"/>
  </w:num>
  <w:num w:numId="11">
    <w:abstractNumId w:val="1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6E0E"/>
    <w:rsid w:val="000114AF"/>
    <w:rsid w:val="00011EDB"/>
    <w:rsid w:val="00023E82"/>
    <w:rsid w:val="00025F32"/>
    <w:rsid w:val="000273E0"/>
    <w:rsid w:val="00032E74"/>
    <w:rsid w:val="0004438C"/>
    <w:rsid w:val="0005345E"/>
    <w:rsid w:val="000557C9"/>
    <w:rsid w:val="000634EE"/>
    <w:rsid w:val="000641BC"/>
    <w:rsid w:val="000645BA"/>
    <w:rsid w:val="00065D41"/>
    <w:rsid w:val="00072EFE"/>
    <w:rsid w:val="000750CE"/>
    <w:rsid w:val="000809B2"/>
    <w:rsid w:val="00086E45"/>
    <w:rsid w:val="00095D1B"/>
    <w:rsid w:val="000A070A"/>
    <w:rsid w:val="000A609F"/>
    <w:rsid w:val="000A709C"/>
    <w:rsid w:val="000B53E5"/>
    <w:rsid w:val="000B67D8"/>
    <w:rsid w:val="000C09D5"/>
    <w:rsid w:val="000C2970"/>
    <w:rsid w:val="000D1E95"/>
    <w:rsid w:val="000D3659"/>
    <w:rsid w:val="000D3A47"/>
    <w:rsid w:val="000D78CE"/>
    <w:rsid w:val="000E7A6F"/>
    <w:rsid w:val="000E7ED2"/>
    <w:rsid w:val="000F42C8"/>
    <w:rsid w:val="000F44A6"/>
    <w:rsid w:val="000F6DAE"/>
    <w:rsid w:val="0010183B"/>
    <w:rsid w:val="00102EC3"/>
    <w:rsid w:val="001141A3"/>
    <w:rsid w:val="00117F02"/>
    <w:rsid w:val="00121D66"/>
    <w:rsid w:val="00134865"/>
    <w:rsid w:val="00140992"/>
    <w:rsid w:val="00140C90"/>
    <w:rsid w:val="00142CF0"/>
    <w:rsid w:val="00142E16"/>
    <w:rsid w:val="00144951"/>
    <w:rsid w:val="001452BD"/>
    <w:rsid w:val="00145622"/>
    <w:rsid w:val="00152432"/>
    <w:rsid w:val="0015276F"/>
    <w:rsid w:val="00153966"/>
    <w:rsid w:val="001547F1"/>
    <w:rsid w:val="00155E97"/>
    <w:rsid w:val="00156A24"/>
    <w:rsid w:val="00162879"/>
    <w:rsid w:val="0016502D"/>
    <w:rsid w:val="00171F37"/>
    <w:rsid w:val="0017494A"/>
    <w:rsid w:val="00176EE5"/>
    <w:rsid w:val="0018379C"/>
    <w:rsid w:val="0018667E"/>
    <w:rsid w:val="001A0759"/>
    <w:rsid w:val="001A12D9"/>
    <w:rsid w:val="001B06F9"/>
    <w:rsid w:val="001B2FCF"/>
    <w:rsid w:val="001B3FD8"/>
    <w:rsid w:val="001B4333"/>
    <w:rsid w:val="001B4F50"/>
    <w:rsid w:val="001B53D9"/>
    <w:rsid w:val="001C517A"/>
    <w:rsid w:val="001D1D9C"/>
    <w:rsid w:val="001D39D6"/>
    <w:rsid w:val="001D3E61"/>
    <w:rsid w:val="001D5A8F"/>
    <w:rsid w:val="001E610D"/>
    <w:rsid w:val="001E64FF"/>
    <w:rsid w:val="001F5346"/>
    <w:rsid w:val="00202459"/>
    <w:rsid w:val="00206D20"/>
    <w:rsid w:val="002106BD"/>
    <w:rsid w:val="00215772"/>
    <w:rsid w:val="00222193"/>
    <w:rsid w:val="00222CFC"/>
    <w:rsid w:val="002244E5"/>
    <w:rsid w:val="00225523"/>
    <w:rsid w:val="0023172C"/>
    <w:rsid w:val="00233836"/>
    <w:rsid w:val="00235B0B"/>
    <w:rsid w:val="002441DD"/>
    <w:rsid w:val="00276480"/>
    <w:rsid w:val="0027797C"/>
    <w:rsid w:val="002878CA"/>
    <w:rsid w:val="00290179"/>
    <w:rsid w:val="00293212"/>
    <w:rsid w:val="002A02C1"/>
    <w:rsid w:val="002A142C"/>
    <w:rsid w:val="002A63D6"/>
    <w:rsid w:val="002B18CD"/>
    <w:rsid w:val="002B55D6"/>
    <w:rsid w:val="002B5BB1"/>
    <w:rsid w:val="002B71D5"/>
    <w:rsid w:val="002C1296"/>
    <w:rsid w:val="002C2BE8"/>
    <w:rsid w:val="002C3649"/>
    <w:rsid w:val="002C431D"/>
    <w:rsid w:val="002C7E02"/>
    <w:rsid w:val="002D5044"/>
    <w:rsid w:val="002D5866"/>
    <w:rsid w:val="002E2B6F"/>
    <w:rsid w:val="002F547C"/>
    <w:rsid w:val="002F7433"/>
    <w:rsid w:val="002F77A3"/>
    <w:rsid w:val="003011E8"/>
    <w:rsid w:val="0030521D"/>
    <w:rsid w:val="003074C1"/>
    <w:rsid w:val="00311FDA"/>
    <w:rsid w:val="00316F15"/>
    <w:rsid w:val="0031728E"/>
    <w:rsid w:val="00321A0E"/>
    <w:rsid w:val="00321F3D"/>
    <w:rsid w:val="00324C28"/>
    <w:rsid w:val="003254E0"/>
    <w:rsid w:val="003350AE"/>
    <w:rsid w:val="0034327B"/>
    <w:rsid w:val="003503FF"/>
    <w:rsid w:val="00355F4A"/>
    <w:rsid w:val="00361B74"/>
    <w:rsid w:val="0036430B"/>
    <w:rsid w:val="003645B7"/>
    <w:rsid w:val="00367E21"/>
    <w:rsid w:val="00373489"/>
    <w:rsid w:val="0037778C"/>
    <w:rsid w:val="003815CD"/>
    <w:rsid w:val="00387427"/>
    <w:rsid w:val="00387811"/>
    <w:rsid w:val="003934CC"/>
    <w:rsid w:val="003A45A3"/>
    <w:rsid w:val="003A7F0D"/>
    <w:rsid w:val="003C56F5"/>
    <w:rsid w:val="003D2203"/>
    <w:rsid w:val="003D5468"/>
    <w:rsid w:val="003E4A08"/>
    <w:rsid w:val="003E6957"/>
    <w:rsid w:val="003F1224"/>
    <w:rsid w:val="003F20FE"/>
    <w:rsid w:val="003F2224"/>
    <w:rsid w:val="0041278B"/>
    <w:rsid w:val="004133E2"/>
    <w:rsid w:val="00416006"/>
    <w:rsid w:val="00416B06"/>
    <w:rsid w:val="00424350"/>
    <w:rsid w:val="00424559"/>
    <w:rsid w:val="00425160"/>
    <w:rsid w:val="00426F6D"/>
    <w:rsid w:val="00431CEE"/>
    <w:rsid w:val="0043726B"/>
    <w:rsid w:val="0045007C"/>
    <w:rsid w:val="00475991"/>
    <w:rsid w:val="00475E32"/>
    <w:rsid w:val="00482263"/>
    <w:rsid w:val="00493895"/>
    <w:rsid w:val="004A10E4"/>
    <w:rsid w:val="004A371D"/>
    <w:rsid w:val="004A5539"/>
    <w:rsid w:val="004A5615"/>
    <w:rsid w:val="004A77AC"/>
    <w:rsid w:val="004B4749"/>
    <w:rsid w:val="004B5C3A"/>
    <w:rsid w:val="004B6A04"/>
    <w:rsid w:val="004C09FD"/>
    <w:rsid w:val="004C2D16"/>
    <w:rsid w:val="004C4720"/>
    <w:rsid w:val="004C4DFA"/>
    <w:rsid w:val="004C5F38"/>
    <w:rsid w:val="004C773C"/>
    <w:rsid w:val="004D63E4"/>
    <w:rsid w:val="004D69CA"/>
    <w:rsid w:val="004E15B1"/>
    <w:rsid w:val="004F21FA"/>
    <w:rsid w:val="004F2DFC"/>
    <w:rsid w:val="004F424E"/>
    <w:rsid w:val="00503109"/>
    <w:rsid w:val="005146F5"/>
    <w:rsid w:val="0051727D"/>
    <w:rsid w:val="00517AA7"/>
    <w:rsid w:val="00522C1D"/>
    <w:rsid w:val="00527C43"/>
    <w:rsid w:val="00530DAB"/>
    <w:rsid w:val="00534ECC"/>
    <w:rsid w:val="00537AC7"/>
    <w:rsid w:val="00544978"/>
    <w:rsid w:val="0054612A"/>
    <w:rsid w:val="00546994"/>
    <w:rsid w:val="005505DC"/>
    <w:rsid w:val="00550C28"/>
    <w:rsid w:val="005512A7"/>
    <w:rsid w:val="00561CE7"/>
    <w:rsid w:val="00574301"/>
    <w:rsid w:val="0057530C"/>
    <w:rsid w:val="005762F8"/>
    <w:rsid w:val="00581DE6"/>
    <w:rsid w:val="00584D30"/>
    <w:rsid w:val="00590E5C"/>
    <w:rsid w:val="00592150"/>
    <w:rsid w:val="00596E2F"/>
    <w:rsid w:val="005A4DCE"/>
    <w:rsid w:val="005B1925"/>
    <w:rsid w:val="005B742D"/>
    <w:rsid w:val="005C0CFC"/>
    <w:rsid w:val="005C2D75"/>
    <w:rsid w:val="005C63FB"/>
    <w:rsid w:val="005E2F2A"/>
    <w:rsid w:val="005E654C"/>
    <w:rsid w:val="005F4971"/>
    <w:rsid w:val="005F7DF1"/>
    <w:rsid w:val="00600A51"/>
    <w:rsid w:val="0060142F"/>
    <w:rsid w:val="006018F2"/>
    <w:rsid w:val="006036B2"/>
    <w:rsid w:val="00610E7D"/>
    <w:rsid w:val="006165A0"/>
    <w:rsid w:val="006215FA"/>
    <w:rsid w:val="0062176F"/>
    <w:rsid w:val="0062359D"/>
    <w:rsid w:val="00623E2F"/>
    <w:rsid w:val="006319BD"/>
    <w:rsid w:val="00640C84"/>
    <w:rsid w:val="00642DA0"/>
    <w:rsid w:val="00642FF6"/>
    <w:rsid w:val="0064322A"/>
    <w:rsid w:val="00660951"/>
    <w:rsid w:val="00662E89"/>
    <w:rsid w:val="00670605"/>
    <w:rsid w:val="0068104B"/>
    <w:rsid w:val="00682C15"/>
    <w:rsid w:val="006854C7"/>
    <w:rsid w:val="00692E7F"/>
    <w:rsid w:val="00693344"/>
    <w:rsid w:val="00694B4E"/>
    <w:rsid w:val="00697F89"/>
    <w:rsid w:val="006A19FD"/>
    <w:rsid w:val="006A2F9D"/>
    <w:rsid w:val="006A497C"/>
    <w:rsid w:val="006A6B3B"/>
    <w:rsid w:val="006A6FE3"/>
    <w:rsid w:val="006A7525"/>
    <w:rsid w:val="006C7100"/>
    <w:rsid w:val="006C796B"/>
    <w:rsid w:val="006D2AC5"/>
    <w:rsid w:val="006D725C"/>
    <w:rsid w:val="006E2B56"/>
    <w:rsid w:val="006E3C49"/>
    <w:rsid w:val="006E74EE"/>
    <w:rsid w:val="00704673"/>
    <w:rsid w:val="00706F18"/>
    <w:rsid w:val="007165F3"/>
    <w:rsid w:val="00716919"/>
    <w:rsid w:val="007204CC"/>
    <w:rsid w:val="0073159D"/>
    <w:rsid w:val="00733154"/>
    <w:rsid w:val="00735389"/>
    <w:rsid w:val="007367B8"/>
    <w:rsid w:val="00742E63"/>
    <w:rsid w:val="0074421F"/>
    <w:rsid w:val="007477D1"/>
    <w:rsid w:val="0075143A"/>
    <w:rsid w:val="00757A9B"/>
    <w:rsid w:val="00760BA1"/>
    <w:rsid w:val="00767FDA"/>
    <w:rsid w:val="007719E1"/>
    <w:rsid w:val="00774359"/>
    <w:rsid w:val="00775FB7"/>
    <w:rsid w:val="0077677F"/>
    <w:rsid w:val="007805DC"/>
    <w:rsid w:val="00781EA3"/>
    <w:rsid w:val="00783AB3"/>
    <w:rsid w:val="00793A3D"/>
    <w:rsid w:val="00793AA7"/>
    <w:rsid w:val="00793E1B"/>
    <w:rsid w:val="00795F48"/>
    <w:rsid w:val="007A11B2"/>
    <w:rsid w:val="007A268A"/>
    <w:rsid w:val="007A66B4"/>
    <w:rsid w:val="007B7D56"/>
    <w:rsid w:val="007C292D"/>
    <w:rsid w:val="007C6E60"/>
    <w:rsid w:val="007D01F0"/>
    <w:rsid w:val="007D30DF"/>
    <w:rsid w:val="007D7424"/>
    <w:rsid w:val="007D772E"/>
    <w:rsid w:val="007F093E"/>
    <w:rsid w:val="007F1580"/>
    <w:rsid w:val="007F4567"/>
    <w:rsid w:val="007F48F5"/>
    <w:rsid w:val="007F4BB8"/>
    <w:rsid w:val="00800136"/>
    <w:rsid w:val="0080203F"/>
    <w:rsid w:val="00811342"/>
    <w:rsid w:val="00813710"/>
    <w:rsid w:val="00816D5C"/>
    <w:rsid w:val="00817B92"/>
    <w:rsid w:val="00821D27"/>
    <w:rsid w:val="008228C2"/>
    <w:rsid w:val="008237E0"/>
    <w:rsid w:val="008269A9"/>
    <w:rsid w:val="00830959"/>
    <w:rsid w:val="00831B3E"/>
    <w:rsid w:val="0083535B"/>
    <w:rsid w:val="008356EC"/>
    <w:rsid w:val="0083600A"/>
    <w:rsid w:val="008371FC"/>
    <w:rsid w:val="0084351F"/>
    <w:rsid w:val="00844398"/>
    <w:rsid w:val="00852849"/>
    <w:rsid w:val="00855028"/>
    <w:rsid w:val="0086465D"/>
    <w:rsid w:val="00864F7F"/>
    <w:rsid w:val="00865A49"/>
    <w:rsid w:val="008663C6"/>
    <w:rsid w:val="008709D8"/>
    <w:rsid w:val="00874144"/>
    <w:rsid w:val="008813AE"/>
    <w:rsid w:val="008854D0"/>
    <w:rsid w:val="00890B58"/>
    <w:rsid w:val="00893881"/>
    <w:rsid w:val="008A0DF5"/>
    <w:rsid w:val="008A637C"/>
    <w:rsid w:val="008A6DB5"/>
    <w:rsid w:val="008B25C4"/>
    <w:rsid w:val="008C27FC"/>
    <w:rsid w:val="008C49A1"/>
    <w:rsid w:val="008C538D"/>
    <w:rsid w:val="008C5A14"/>
    <w:rsid w:val="008D2183"/>
    <w:rsid w:val="008E0472"/>
    <w:rsid w:val="008E4E6A"/>
    <w:rsid w:val="008E662A"/>
    <w:rsid w:val="008E7D9F"/>
    <w:rsid w:val="008F430C"/>
    <w:rsid w:val="008F7B8F"/>
    <w:rsid w:val="009011ED"/>
    <w:rsid w:val="00901866"/>
    <w:rsid w:val="00903187"/>
    <w:rsid w:val="00905EE1"/>
    <w:rsid w:val="00906A9D"/>
    <w:rsid w:val="00906DF0"/>
    <w:rsid w:val="009144C8"/>
    <w:rsid w:val="00917C17"/>
    <w:rsid w:val="0092426C"/>
    <w:rsid w:val="009262FC"/>
    <w:rsid w:val="00927FCE"/>
    <w:rsid w:val="00931251"/>
    <w:rsid w:val="00931B4A"/>
    <w:rsid w:val="00931C15"/>
    <w:rsid w:val="00940EC4"/>
    <w:rsid w:val="00944228"/>
    <w:rsid w:val="0094584E"/>
    <w:rsid w:val="0095048A"/>
    <w:rsid w:val="00952A0F"/>
    <w:rsid w:val="0095514E"/>
    <w:rsid w:val="00963B29"/>
    <w:rsid w:val="0097089F"/>
    <w:rsid w:val="009712F2"/>
    <w:rsid w:val="0097193E"/>
    <w:rsid w:val="00974216"/>
    <w:rsid w:val="00990392"/>
    <w:rsid w:val="0099074F"/>
    <w:rsid w:val="0099341F"/>
    <w:rsid w:val="00997CD9"/>
    <w:rsid w:val="009A30FA"/>
    <w:rsid w:val="009A5B0E"/>
    <w:rsid w:val="009A6567"/>
    <w:rsid w:val="009A7321"/>
    <w:rsid w:val="009A7344"/>
    <w:rsid w:val="009B45C7"/>
    <w:rsid w:val="009B51B0"/>
    <w:rsid w:val="009B57AC"/>
    <w:rsid w:val="009B67F8"/>
    <w:rsid w:val="009C1F16"/>
    <w:rsid w:val="009C36FC"/>
    <w:rsid w:val="009C4464"/>
    <w:rsid w:val="009D0974"/>
    <w:rsid w:val="009D4548"/>
    <w:rsid w:val="009D490D"/>
    <w:rsid w:val="009D53C6"/>
    <w:rsid w:val="009D54C6"/>
    <w:rsid w:val="009D5A3E"/>
    <w:rsid w:val="009D5EE2"/>
    <w:rsid w:val="009D73EF"/>
    <w:rsid w:val="009F5886"/>
    <w:rsid w:val="009F6092"/>
    <w:rsid w:val="009F7F37"/>
    <w:rsid w:val="00A020F8"/>
    <w:rsid w:val="00A02DB3"/>
    <w:rsid w:val="00A032FA"/>
    <w:rsid w:val="00A03A55"/>
    <w:rsid w:val="00A046E2"/>
    <w:rsid w:val="00A1045C"/>
    <w:rsid w:val="00A15ADE"/>
    <w:rsid w:val="00A16904"/>
    <w:rsid w:val="00A2073A"/>
    <w:rsid w:val="00A212C9"/>
    <w:rsid w:val="00A302ED"/>
    <w:rsid w:val="00A32579"/>
    <w:rsid w:val="00A34293"/>
    <w:rsid w:val="00A36974"/>
    <w:rsid w:val="00A4453B"/>
    <w:rsid w:val="00A504B3"/>
    <w:rsid w:val="00A513D7"/>
    <w:rsid w:val="00A523A3"/>
    <w:rsid w:val="00A57B45"/>
    <w:rsid w:val="00A6575C"/>
    <w:rsid w:val="00A66C95"/>
    <w:rsid w:val="00A709C8"/>
    <w:rsid w:val="00A7197C"/>
    <w:rsid w:val="00A72B85"/>
    <w:rsid w:val="00A74943"/>
    <w:rsid w:val="00A8157B"/>
    <w:rsid w:val="00A834EB"/>
    <w:rsid w:val="00A91184"/>
    <w:rsid w:val="00A91529"/>
    <w:rsid w:val="00A938B8"/>
    <w:rsid w:val="00A94ED0"/>
    <w:rsid w:val="00A96B9C"/>
    <w:rsid w:val="00AA1541"/>
    <w:rsid w:val="00AA1B78"/>
    <w:rsid w:val="00AA5304"/>
    <w:rsid w:val="00AB57EA"/>
    <w:rsid w:val="00AC0554"/>
    <w:rsid w:val="00AD0600"/>
    <w:rsid w:val="00AD1013"/>
    <w:rsid w:val="00AD1674"/>
    <w:rsid w:val="00AD37FB"/>
    <w:rsid w:val="00AD535C"/>
    <w:rsid w:val="00AE0ED8"/>
    <w:rsid w:val="00AE526B"/>
    <w:rsid w:val="00AE5634"/>
    <w:rsid w:val="00AE6C1C"/>
    <w:rsid w:val="00AF268F"/>
    <w:rsid w:val="00AF73DB"/>
    <w:rsid w:val="00B0041F"/>
    <w:rsid w:val="00B037B6"/>
    <w:rsid w:val="00B06740"/>
    <w:rsid w:val="00B1655D"/>
    <w:rsid w:val="00B1690A"/>
    <w:rsid w:val="00B16CB7"/>
    <w:rsid w:val="00B213CC"/>
    <w:rsid w:val="00B300B5"/>
    <w:rsid w:val="00B31EAD"/>
    <w:rsid w:val="00B3218D"/>
    <w:rsid w:val="00B3260B"/>
    <w:rsid w:val="00B3290F"/>
    <w:rsid w:val="00B35613"/>
    <w:rsid w:val="00B37AA6"/>
    <w:rsid w:val="00B50398"/>
    <w:rsid w:val="00B53501"/>
    <w:rsid w:val="00B54C17"/>
    <w:rsid w:val="00B56061"/>
    <w:rsid w:val="00B621D3"/>
    <w:rsid w:val="00B646ED"/>
    <w:rsid w:val="00B67771"/>
    <w:rsid w:val="00B731CE"/>
    <w:rsid w:val="00B7367D"/>
    <w:rsid w:val="00B73866"/>
    <w:rsid w:val="00B73F9E"/>
    <w:rsid w:val="00B834F3"/>
    <w:rsid w:val="00B84884"/>
    <w:rsid w:val="00B8783A"/>
    <w:rsid w:val="00B931AE"/>
    <w:rsid w:val="00BA2952"/>
    <w:rsid w:val="00BA4159"/>
    <w:rsid w:val="00BA47CF"/>
    <w:rsid w:val="00BA7E55"/>
    <w:rsid w:val="00BB1518"/>
    <w:rsid w:val="00BB1BAE"/>
    <w:rsid w:val="00BB4EC1"/>
    <w:rsid w:val="00BB79F3"/>
    <w:rsid w:val="00BC165D"/>
    <w:rsid w:val="00BC3062"/>
    <w:rsid w:val="00BC3FC7"/>
    <w:rsid w:val="00BC7C30"/>
    <w:rsid w:val="00BC7D23"/>
    <w:rsid w:val="00BD330D"/>
    <w:rsid w:val="00BD33DF"/>
    <w:rsid w:val="00BD6834"/>
    <w:rsid w:val="00BE0FC7"/>
    <w:rsid w:val="00BE68DE"/>
    <w:rsid w:val="00BE75FF"/>
    <w:rsid w:val="00BE7AFF"/>
    <w:rsid w:val="00BF2C87"/>
    <w:rsid w:val="00BF4AF5"/>
    <w:rsid w:val="00BF4E70"/>
    <w:rsid w:val="00C063CC"/>
    <w:rsid w:val="00C12B40"/>
    <w:rsid w:val="00C12D2C"/>
    <w:rsid w:val="00C13856"/>
    <w:rsid w:val="00C13F9D"/>
    <w:rsid w:val="00C177CE"/>
    <w:rsid w:val="00C243DE"/>
    <w:rsid w:val="00C25B6A"/>
    <w:rsid w:val="00C25BE9"/>
    <w:rsid w:val="00C27CCF"/>
    <w:rsid w:val="00C307A0"/>
    <w:rsid w:val="00C31D18"/>
    <w:rsid w:val="00C338EA"/>
    <w:rsid w:val="00C3719C"/>
    <w:rsid w:val="00C426FB"/>
    <w:rsid w:val="00C45EEF"/>
    <w:rsid w:val="00C46936"/>
    <w:rsid w:val="00C51812"/>
    <w:rsid w:val="00C54589"/>
    <w:rsid w:val="00C7648B"/>
    <w:rsid w:val="00C76822"/>
    <w:rsid w:val="00CA30BF"/>
    <w:rsid w:val="00CA5827"/>
    <w:rsid w:val="00CC2469"/>
    <w:rsid w:val="00CD0147"/>
    <w:rsid w:val="00CD1E10"/>
    <w:rsid w:val="00CD4C54"/>
    <w:rsid w:val="00CE0DEF"/>
    <w:rsid w:val="00CE2E01"/>
    <w:rsid w:val="00CF2624"/>
    <w:rsid w:val="00CF2E1E"/>
    <w:rsid w:val="00CF515F"/>
    <w:rsid w:val="00D2556B"/>
    <w:rsid w:val="00D30D6C"/>
    <w:rsid w:val="00D3388F"/>
    <w:rsid w:val="00D35C27"/>
    <w:rsid w:val="00D40882"/>
    <w:rsid w:val="00D4350D"/>
    <w:rsid w:val="00D50BC0"/>
    <w:rsid w:val="00D51F61"/>
    <w:rsid w:val="00D53EAE"/>
    <w:rsid w:val="00D70E1C"/>
    <w:rsid w:val="00D84093"/>
    <w:rsid w:val="00D8429B"/>
    <w:rsid w:val="00D85656"/>
    <w:rsid w:val="00DA12D3"/>
    <w:rsid w:val="00DA3ECC"/>
    <w:rsid w:val="00DA5D33"/>
    <w:rsid w:val="00DB0AC8"/>
    <w:rsid w:val="00DB23CD"/>
    <w:rsid w:val="00DB620A"/>
    <w:rsid w:val="00DC0F66"/>
    <w:rsid w:val="00DC318C"/>
    <w:rsid w:val="00DC4166"/>
    <w:rsid w:val="00DC657B"/>
    <w:rsid w:val="00DC7104"/>
    <w:rsid w:val="00DD59B8"/>
    <w:rsid w:val="00DE010E"/>
    <w:rsid w:val="00DE10F2"/>
    <w:rsid w:val="00DE40C0"/>
    <w:rsid w:val="00DF0596"/>
    <w:rsid w:val="00DF0A77"/>
    <w:rsid w:val="00DF1F14"/>
    <w:rsid w:val="00DF2D7D"/>
    <w:rsid w:val="00DF4E50"/>
    <w:rsid w:val="00DF5E03"/>
    <w:rsid w:val="00DF7E83"/>
    <w:rsid w:val="00E02B42"/>
    <w:rsid w:val="00E04F16"/>
    <w:rsid w:val="00E05F69"/>
    <w:rsid w:val="00E07CA2"/>
    <w:rsid w:val="00E10B88"/>
    <w:rsid w:val="00E1152E"/>
    <w:rsid w:val="00E215E3"/>
    <w:rsid w:val="00E23BBD"/>
    <w:rsid w:val="00E30D08"/>
    <w:rsid w:val="00E336D8"/>
    <w:rsid w:val="00E34766"/>
    <w:rsid w:val="00E34AF9"/>
    <w:rsid w:val="00E350CD"/>
    <w:rsid w:val="00E36053"/>
    <w:rsid w:val="00E36A8F"/>
    <w:rsid w:val="00E40F45"/>
    <w:rsid w:val="00E42C40"/>
    <w:rsid w:val="00E435D4"/>
    <w:rsid w:val="00E514F5"/>
    <w:rsid w:val="00E54B45"/>
    <w:rsid w:val="00E60941"/>
    <w:rsid w:val="00E643F1"/>
    <w:rsid w:val="00E701B8"/>
    <w:rsid w:val="00E71092"/>
    <w:rsid w:val="00E744A1"/>
    <w:rsid w:val="00E7716D"/>
    <w:rsid w:val="00E80104"/>
    <w:rsid w:val="00E81310"/>
    <w:rsid w:val="00E814E4"/>
    <w:rsid w:val="00E83566"/>
    <w:rsid w:val="00E83772"/>
    <w:rsid w:val="00E85008"/>
    <w:rsid w:val="00E8647F"/>
    <w:rsid w:val="00E869A0"/>
    <w:rsid w:val="00E87F0F"/>
    <w:rsid w:val="00E900E7"/>
    <w:rsid w:val="00E9131C"/>
    <w:rsid w:val="00EA08C3"/>
    <w:rsid w:val="00EB2D1E"/>
    <w:rsid w:val="00EB6166"/>
    <w:rsid w:val="00EC167D"/>
    <w:rsid w:val="00EC245A"/>
    <w:rsid w:val="00EC7BEE"/>
    <w:rsid w:val="00ED0695"/>
    <w:rsid w:val="00ED3CF7"/>
    <w:rsid w:val="00ED52C9"/>
    <w:rsid w:val="00ED5C6E"/>
    <w:rsid w:val="00ED68B8"/>
    <w:rsid w:val="00EE153F"/>
    <w:rsid w:val="00EE7CCF"/>
    <w:rsid w:val="00EF0BD1"/>
    <w:rsid w:val="00EF233E"/>
    <w:rsid w:val="00EF7899"/>
    <w:rsid w:val="00EF793A"/>
    <w:rsid w:val="00F02402"/>
    <w:rsid w:val="00F06F9C"/>
    <w:rsid w:val="00F10C0E"/>
    <w:rsid w:val="00F13705"/>
    <w:rsid w:val="00F15515"/>
    <w:rsid w:val="00F165FD"/>
    <w:rsid w:val="00F20EA3"/>
    <w:rsid w:val="00F325CD"/>
    <w:rsid w:val="00F40BD5"/>
    <w:rsid w:val="00F41B9E"/>
    <w:rsid w:val="00F43885"/>
    <w:rsid w:val="00F51624"/>
    <w:rsid w:val="00F51D74"/>
    <w:rsid w:val="00F5274F"/>
    <w:rsid w:val="00F53E51"/>
    <w:rsid w:val="00F54905"/>
    <w:rsid w:val="00F632B2"/>
    <w:rsid w:val="00F661EA"/>
    <w:rsid w:val="00F6628A"/>
    <w:rsid w:val="00F676E2"/>
    <w:rsid w:val="00F67763"/>
    <w:rsid w:val="00F67ABB"/>
    <w:rsid w:val="00F70A40"/>
    <w:rsid w:val="00F70AF8"/>
    <w:rsid w:val="00F71EC7"/>
    <w:rsid w:val="00F800B6"/>
    <w:rsid w:val="00F80F03"/>
    <w:rsid w:val="00F83B1F"/>
    <w:rsid w:val="00F85148"/>
    <w:rsid w:val="00F92214"/>
    <w:rsid w:val="00F92370"/>
    <w:rsid w:val="00F9358C"/>
    <w:rsid w:val="00FA1B44"/>
    <w:rsid w:val="00FA32FD"/>
    <w:rsid w:val="00FB1F63"/>
    <w:rsid w:val="00FB6019"/>
    <w:rsid w:val="00FB7D3D"/>
    <w:rsid w:val="00FC08DB"/>
    <w:rsid w:val="00FC45FB"/>
    <w:rsid w:val="00FC7818"/>
    <w:rsid w:val="00FD2321"/>
    <w:rsid w:val="00FD617D"/>
    <w:rsid w:val="00FD636A"/>
    <w:rsid w:val="00FD7EFB"/>
    <w:rsid w:val="00FE013A"/>
    <w:rsid w:val="00FE0701"/>
    <w:rsid w:val="00FE280F"/>
    <w:rsid w:val="00FE3565"/>
    <w:rsid w:val="00FE68B7"/>
    <w:rsid w:val="00FE69DD"/>
    <w:rsid w:val="00FF042F"/>
    <w:rsid w:val="00FF0525"/>
    <w:rsid w:val="00FF4897"/>
    <w:rsid w:val="00FF7174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567"/>
    <w:pPr>
      <w:ind w:firstLine="709"/>
    </w:pPr>
    <w:rPr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List Paragraph"/>
    <w:basedOn w:val="a"/>
    <w:uiPriority w:val="34"/>
    <w:qFormat/>
    <w:rsid w:val="00C46936"/>
    <w:pPr>
      <w:ind w:left="720" w:firstLine="0"/>
      <w:contextualSpacing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16287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DF0A77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rsid w:val="004B5C3A"/>
  </w:style>
  <w:style w:type="paragraph" w:styleId="ae">
    <w:name w:val="Body Text Indent"/>
    <w:basedOn w:val="a"/>
    <w:link w:val="af"/>
    <w:rsid w:val="00F165FD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F165FD"/>
    <w:rPr>
      <w:sz w:val="26"/>
    </w:rPr>
  </w:style>
  <w:style w:type="paragraph" w:styleId="af0">
    <w:name w:val="Title"/>
    <w:link w:val="af1"/>
    <w:uiPriority w:val="10"/>
    <w:qFormat/>
    <w:rsid w:val="00ED5C6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1">
    <w:name w:val="Название Знак"/>
    <w:link w:val="af0"/>
    <w:uiPriority w:val="10"/>
    <w:rsid w:val="00ED5C6E"/>
    <w:rPr>
      <w:sz w:val="48"/>
      <w:szCs w:val="48"/>
      <w:lang w:eastAsia="en-US" w:bidi="en-US"/>
    </w:rPr>
  </w:style>
  <w:style w:type="paragraph" w:styleId="af2">
    <w:name w:val="No Spacing"/>
    <w:uiPriority w:val="1"/>
    <w:qFormat/>
    <w:rsid w:val="00ED5C6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3">
    <w:name w:val="Balloon Text"/>
    <w:basedOn w:val="a"/>
    <w:link w:val="af4"/>
    <w:rsid w:val="00DB620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rsid w:val="00DB620A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5512A7"/>
    <w:rPr>
      <w:b/>
      <w:caps/>
      <w:sz w:val="28"/>
    </w:rPr>
  </w:style>
  <w:style w:type="paragraph" w:customStyle="1" w:styleId="ConsPlusTitle">
    <w:name w:val="ConsPlusTitle"/>
    <w:uiPriority w:val="99"/>
    <w:rsid w:val="00CD1E1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f5">
    <w:name w:val="Table Grid"/>
    <w:basedOn w:val="a1"/>
    <w:uiPriority w:val="59"/>
    <w:unhideWhenUsed/>
    <w:rsid w:val="00D2556B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1F5346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567"/>
    <w:pPr>
      <w:ind w:firstLine="709"/>
    </w:pPr>
    <w:rPr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List Paragraph"/>
    <w:basedOn w:val="a"/>
    <w:uiPriority w:val="34"/>
    <w:qFormat/>
    <w:rsid w:val="00C46936"/>
    <w:pPr>
      <w:ind w:left="720" w:firstLine="0"/>
      <w:contextualSpacing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16287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DF0A77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rsid w:val="004B5C3A"/>
  </w:style>
  <w:style w:type="paragraph" w:styleId="ae">
    <w:name w:val="Body Text Indent"/>
    <w:basedOn w:val="a"/>
    <w:link w:val="af"/>
    <w:rsid w:val="00F165FD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F165FD"/>
    <w:rPr>
      <w:sz w:val="26"/>
    </w:rPr>
  </w:style>
  <w:style w:type="paragraph" w:styleId="af0">
    <w:name w:val="Title"/>
    <w:link w:val="af1"/>
    <w:uiPriority w:val="10"/>
    <w:qFormat/>
    <w:rsid w:val="00ED5C6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1">
    <w:name w:val="Название Знак"/>
    <w:link w:val="af0"/>
    <w:uiPriority w:val="10"/>
    <w:rsid w:val="00ED5C6E"/>
    <w:rPr>
      <w:sz w:val="48"/>
      <w:szCs w:val="48"/>
      <w:lang w:eastAsia="en-US" w:bidi="en-US"/>
    </w:rPr>
  </w:style>
  <w:style w:type="paragraph" w:styleId="af2">
    <w:name w:val="No Spacing"/>
    <w:uiPriority w:val="1"/>
    <w:qFormat/>
    <w:rsid w:val="00ED5C6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3">
    <w:name w:val="Balloon Text"/>
    <w:basedOn w:val="a"/>
    <w:link w:val="af4"/>
    <w:rsid w:val="00DB620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rsid w:val="00DB620A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5512A7"/>
    <w:rPr>
      <w:b/>
      <w:caps/>
      <w:sz w:val="28"/>
    </w:rPr>
  </w:style>
  <w:style w:type="paragraph" w:customStyle="1" w:styleId="ConsPlusTitle">
    <w:name w:val="ConsPlusTitle"/>
    <w:uiPriority w:val="99"/>
    <w:rsid w:val="00CD1E1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f5">
    <w:name w:val="Table Grid"/>
    <w:basedOn w:val="a1"/>
    <w:uiPriority w:val="59"/>
    <w:unhideWhenUsed/>
    <w:rsid w:val="00D2556B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1F534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AC28783C74BF1FDA389D7BC8544D06266222BF34CC42BA21DDC1EAC9305EFCFCF52BF313A9AD400388943F9DCDFEF22A3s1X5E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489F-D52A-4AC3-A52F-83B3BB06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25</TotalTime>
  <Pages>24</Pages>
  <Words>7790</Words>
  <Characters>57629</Characters>
  <Application>Microsoft Office Word</Application>
  <DocSecurity>0</DocSecurity>
  <Lines>480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65289</CharactersWithSpaces>
  <SharedDoc>false</SharedDoc>
  <HLinks>
    <vt:vector size="54" baseType="variant">
      <vt:variant>
        <vt:i4>917577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P997</vt:lpwstr>
      </vt:variant>
      <vt:variant>
        <vt:i4>3801204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https://login.consultant.ru/link/?req=doc&amp;base=LAW&amp;n=401031&amp;dst=104139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https://login.consultant.ru/link/?req=doc&amp;base=LAW&amp;n=404244&amp;dst=104682</vt:lpwstr>
      </vt:variant>
      <vt:variant>
        <vt:lpwstr/>
      </vt:variant>
      <vt:variant>
        <vt:i4>4128881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https://login.consultant.ru/link/?req=doc&amp;base=LAW&amp;n=404244&amp;dst=102679</vt:lpwstr>
      </vt:variant>
      <vt:variant>
        <vt:lpwstr/>
      </vt:variant>
      <vt:variant>
        <vt:i4>917577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P997</vt:lpwstr>
      </vt:variant>
      <vt:variant>
        <vt:i4>4128892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https://login.consultant.ru/link/?req=doc&amp;base=LAW&amp;n=492056&amp;dst=100018</vt:lpwstr>
      </vt:variant>
      <vt:variant>
        <vt:lpwstr/>
      </vt:variant>
      <vt:variant>
        <vt:i4>4128892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https://login.consultant.ru/link/?req=doc&amp;base=LAW&amp;n=492056&amp;dst=100018</vt:lpwstr>
      </vt:variant>
      <vt:variant>
        <vt:lpwstr/>
      </vt:variant>
      <vt:variant>
        <vt:i4>7209057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https://login.consultant.ru/link/?req=doc&amp;base=LAW&amp;n=455730</vt:lpwstr>
      </vt:variant>
      <vt:variant>
        <vt:lpwstr/>
      </vt:variant>
      <vt:variant>
        <vt:i4>1376340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consultantplus://offline/ref=BAC28783C74BF1FDA389D7BC8544D06266222BF34CC42BA21DDC1EAC9305EFCFCF52BF313A9AD400388943F9DCDFEF22A3s1X5E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cp:lastPrinted>2026-03-02T07:51:00Z</cp:lastPrinted>
  <dcterms:created xsi:type="dcterms:W3CDTF">2026-03-02T05:08:00Z</dcterms:created>
  <dcterms:modified xsi:type="dcterms:W3CDTF">2026-03-02T07:52:00Z</dcterms:modified>
</cp:coreProperties>
</file>