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EF4" w:rsidRPr="00B3093A" w:rsidRDefault="00982F63" w:rsidP="00982F63">
      <w:pPr>
        <w:pStyle w:val="2"/>
        <w:spacing w:before="0"/>
        <w:ind w:right="-1"/>
        <w:jc w:val="lef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19.12.2025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>№ 344-р</w:t>
      </w:r>
    </w:p>
    <w:p w:rsidR="00EE4EF4" w:rsidRPr="00B3093A" w:rsidRDefault="00EE4EF4" w:rsidP="00586C77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EE4EF4" w:rsidRPr="00B3093A" w:rsidRDefault="00EE4EF4" w:rsidP="00586C77">
      <w:pPr>
        <w:pStyle w:val="2"/>
        <w:spacing w:before="0"/>
        <w:ind w:right="-1"/>
        <w:rPr>
          <w:rFonts w:ascii="PT Astra Serif" w:hAnsi="PT Astra Serif"/>
          <w:sz w:val="24"/>
          <w:szCs w:val="24"/>
        </w:rPr>
      </w:pPr>
    </w:p>
    <w:p w:rsidR="009551AD" w:rsidRPr="00586C77" w:rsidRDefault="003C0138" w:rsidP="00586C7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86C77">
        <w:rPr>
          <w:rFonts w:ascii="PT Astra Serif" w:hAnsi="PT Astra Serif"/>
          <w:b w:val="0"/>
          <w:sz w:val="26"/>
          <w:szCs w:val="26"/>
        </w:rPr>
        <w:t xml:space="preserve">О призыве граждан Российской Федерации, не пребывающих в запасе, проживающих на территории Томской области, на военную службу </w:t>
      </w:r>
      <w:r w:rsidRPr="00586C77">
        <w:rPr>
          <w:rFonts w:ascii="PT Astra Serif" w:hAnsi="PT Astra Serif"/>
          <w:b w:val="0"/>
          <w:sz w:val="26"/>
          <w:szCs w:val="26"/>
        </w:rPr>
        <w:br/>
        <w:t>с 1 января по 31 декабря 2026 года</w:t>
      </w:r>
    </w:p>
    <w:p w:rsidR="009551AD" w:rsidRPr="00586C77" w:rsidRDefault="009551AD" w:rsidP="00586C77">
      <w:pPr>
        <w:ind w:firstLine="540"/>
        <w:jc w:val="center"/>
        <w:rPr>
          <w:rFonts w:ascii="PT Astra Serif" w:hAnsi="PT Astra Serif"/>
          <w:szCs w:val="26"/>
        </w:rPr>
      </w:pPr>
    </w:p>
    <w:p w:rsidR="009551AD" w:rsidRPr="00586C77" w:rsidRDefault="009551AD" w:rsidP="00586C77">
      <w:pPr>
        <w:ind w:firstLine="540"/>
        <w:jc w:val="center"/>
        <w:rPr>
          <w:rFonts w:ascii="PT Astra Serif" w:hAnsi="PT Astra Serif"/>
          <w:szCs w:val="26"/>
        </w:rPr>
      </w:pPr>
    </w:p>
    <w:p w:rsidR="009551AD" w:rsidRPr="00586C77" w:rsidRDefault="003C0138" w:rsidP="00586C77">
      <w:pPr>
        <w:pStyle w:val="20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 w:rsidRPr="00586C77">
        <w:rPr>
          <w:rFonts w:ascii="PT Astra Serif" w:eastAsia="Arial Unicode MS" w:hAnsi="PT Astra Serif"/>
          <w:szCs w:val="26"/>
        </w:rPr>
        <w:t>1.</w:t>
      </w:r>
      <w:r w:rsidRPr="00586C77">
        <w:rPr>
          <w:rFonts w:ascii="PT Astra Serif" w:eastAsia="Arial Unicode MS" w:hAnsi="PT Astra Serif"/>
          <w:szCs w:val="26"/>
          <w:lang w:val="en-US"/>
        </w:rPr>
        <w:t> </w:t>
      </w:r>
      <w:r w:rsidRPr="00586C77">
        <w:rPr>
          <w:rFonts w:ascii="PT Astra Serif" w:hAnsi="PT Astra Serif"/>
          <w:szCs w:val="26"/>
        </w:rPr>
        <w:t>В соответствии с Федеральным законом от 28</w:t>
      </w:r>
      <w:r w:rsidRPr="00586C77">
        <w:rPr>
          <w:rFonts w:ascii="PT Astra Serif" w:hAnsi="PT Astra Serif"/>
          <w:szCs w:val="26"/>
          <w:lang w:val="ru-RU"/>
        </w:rPr>
        <w:t xml:space="preserve"> </w:t>
      </w:r>
      <w:r w:rsidRPr="00586C77">
        <w:rPr>
          <w:rFonts w:ascii="PT Astra Serif" w:hAnsi="PT Astra Serif"/>
          <w:szCs w:val="26"/>
        </w:rPr>
        <w:t>марта 1998</w:t>
      </w:r>
      <w:r w:rsidRPr="00586C77">
        <w:rPr>
          <w:rFonts w:ascii="PT Astra Serif" w:hAnsi="PT Astra Serif"/>
          <w:szCs w:val="26"/>
          <w:lang w:val="ru-RU"/>
        </w:rPr>
        <w:t xml:space="preserve"> </w:t>
      </w:r>
      <w:r w:rsidRPr="00586C77">
        <w:rPr>
          <w:rFonts w:ascii="PT Astra Serif" w:hAnsi="PT Astra Serif"/>
          <w:szCs w:val="26"/>
        </w:rPr>
        <w:t>года №</w:t>
      </w:r>
      <w:r w:rsidRPr="00586C77">
        <w:rPr>
          <w:rFonts w:ascii="PT Astra Serif" w:hAnsi="PT Astra Serif"/>
          <w:szCs w:val="26"/>
          <w:lang w:val="en-US"/>
        </w:rPr>
        <w:t> </w:t>
      </w:r>
      <w:r w:rsidRPr="00586C77">
        <w:rPr>
          <w:rFonts w:ascii="PT Astra Serif" w:hAnsi="PT Astra Serif"/>
          <w:szCs w:val="26"/>
        </w:rPr>
        <w:t xml:space="preserve">53-ФЗ </w:t>
      </w:r>
      <w:r w:rsidRPr="00586C77">
        <w:rPr>
          <w:rFonts w:ascii="PT Astra Serif" w:hAnsi="PT Astra Serif"/>
          <w:szCs w:val="26"/>
        </w:rPr>
        <w:br/>
        <w:t>«О воинской обязанности и военной службе», по представлению военного комиссара Томской области от 10.</w:t>
      </w:r>
      <w:r w:rsidRPr="00586C77">
        <w:rPr>
          <w:rFonts w:ascii="PT Astra Serif" w:hAnsi="PT Astra Serif"/>
          <w:szCs w:val="26"/>
          <w:lang w:val="ru-RU"/>
        </w:rPr>
        <w:t>12</w:t>
      </w:r>
      <w:r w:rsidRPr="00586C77">
        <w:rPr>
          <w:rFonts w:ascii="PT Astra Serif" w:hAnsi="PT Astra Serif"/>
          <w:szCs w:val="26"/>
        </w:rPr>
        <w:t>.2025 № 1/</w:t>
      </w:r>
      <w:r w:rsidR="00F91581" w:rsidRPr="00586C77">
        <w:rPr>
          <w:rFonts w:ascii="PT Astra Serif" w:hAnsi="PT Astra Serif"/>
          <w:szCs w:val="26"/>
          <w:lang w:val="ru-RU"/>
        </w:rPr>
        <w:t>9662</w:t>
      </w:r>
      <w:r w:rsidRPr="00586C77">
        <w:rPr>
          <w:rFonts w:ascii="PT Astra Serif" w:hAnsi="PT Astra Serif"/>
          <w:szCs w:val="26"/>
        </w:rPr>
        <w:t xml:space="preserve"> </w:t>
      </w:r>
      <w:r w:rsidRPr="00586C77">
        <w:rPr>
          <w:rFonts w:ascii="PT Astra Serif" w:hAnsi="PT Astra Serif"/>
          <w:szCs w:val="26"/>
          <w:lang w:val="ru-RU"/>
        </w:rPr>
        <w:t>создать</w:t>
      </w:r>
      <w:r w:rsidRPr="00586C77">
        <w:rPr>
          <w:rFonts w:ascii="PT Astra Serif" w:hAnsi="PT Astra Serif"/>
          <w:szCs w:val="26"/>
        </w:rPr>
        <w:t>:</w:t>
      </w:r>
    </w:p>
    <w:p w:rsidR="009551AD" w:rsidRPr="00586C77" w:rsidRDefault="003C0138" w:rsidP="00586C77">
      <w:pPr>
        <w:jc w:val="both"/>
        <w:rPr>
          <w:rFonts w:ascii="PT Astra Serif" w:hAnsi="PT Astra Serif"/>
          <w:szCs w:val="26"/>
          <w:lang w:val="x-none" w:eastAsia="x-none"/>
        </w:rPr>
      </w:pPr>
      <w:r w:rsidRPr="00586C77">
        <w:rPr>
          <w:rFonts w:ascii="PT Astra Serif" w:hAnsi="PT Astra Serif"/>
          <w:szCs w:val="26"/>
          <w:lang w:val="x-none" w:eastAsia="x-none"/>
        </w:rPr>
        <w:t>1) призывн</w:t>
      </w:r>
      <w:r w:rsidRPr="00586C77">
        <w:rPr>
          <w:rFonts w:ascii="PT Astra Serif" w:hAnsi="PT Astra Serif"/>
          <w:szCs w:val="26"/>
          <w:lang w:eastAsia="x-none"/>
        </w:rPr>
        <w:t>ую</w:t>
      </w:r>
      <w:r w:rsidRPr="00586C77">
        <w:rPr>
          <w:rFonts w:ascii="PT Astra Serif" w:hAnsi="PT Astra Serif"/>
          <w:szCs w:val="26"/>
          <w:lang w:val="x-none" w:eastAsia="x-none"/>
        </w:rPr>
        <w:t xml:space="preserve"> комисси</w:t>
      </w:r>
      <w:r w:rsidRPr="00586C77">
        <w:rPr>
          <w:rFonts w:ascii="PT Astra Serif" w:hAnsi="PT Astra Serif"/>
          <w:szCs w:val="26"/>
          <w:lang w:eastAsia="x-none"/>
        </w:rPr>
        <w:t>ю</w:t>
      </w:r>
      <w:r w:rsidRPr="00586C77">
        <w:rPr>
          <w:rFonts w:ascii="PT Astra Serif" w:hAnsi="PT Astra Serif"/>
          <w:szCs w:val="26"/>
          <w:lang w:val="x-none" w:eastAsia="x-none"/>
        </w:rPr>
        <w:t xml:space="preserve"> Томской области (комиссия № 01) </w:t>
      </w:r>
      <w:r w:rsidRPr="00586C77">
        <w:rPr>
          <w:rFonts w:ascii="PT Astra Serif" w:hAnsi="PT Astra Serif"/>
          <w:szCs w:val="26"/>
          <w:lang w:eastAsia="x-none"/>
        </w:rPr>
        <w:t xml:space="preserve">в составе </w:t>
      </w:r>
      <w:r w:rsidRPr="00586C77">
        <w:rPr>
          <w:rFonts w:ascii="PT Astra Serif" w:hAnsi="PT Astra Serif"/>
          <w:szCs w:val="26"/>
          <w:lang w:val="x-none" w:eastAsia="x-none"/>
        </w:rPr>
        <w:t>согласно приложению № 1 к настоящему распоряжению;</w:t>
      </w:r>
    </w:p>
    <w:p w:rsidR="009551AD" w:rsidRPr="00586C77" w:rsidRDefault="003C0138" w:rsidP="00586C77">
      <w:pPr>
        <w:pStyle w:val="20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>2) призывны</w:t>
      </w:r>
      <w:r w:rsidRPr="00586C77">
        <w:rPr>
          <w:rFonts w:ascii="PT Astra Serif" w:hAnsi="PT Astra Serif"/>
          <w:szCs w:val="26"/>
          <w:lang w:val="ru-RU"/>
        </w:rPr>
        <w:t>е</w:t>
      </w:r>
      <w:r w:rsidRPr="00586C77">
        <w:rPr>
          <w:rFonts w:ascii="PT Astra Serif" w:hAnsi="PT Astra Serif"/>
          <w:szCs w:val="26"/>
        </w:rPr>
        <w:t xml:space="preserve"> комисси</w:t>
      </w:r>
      <w:r w:rsidRPr="00586C77">
        <w:rPr>
          <w:rFonts w:ascii="PT Astra Serif" w:hAnsi="PT Astra Serif"/>
          <w:szCs w:val="26"/>
          <w:lang w:val="ru-RU"/>
        </w:rPr>
        <w:t>и</w:t>
      </w:r>
      <w:r w:rsidRPr="00586C77">
        <w:rPr>
          <w:rFonts w:ascii="PT Astra Serif" w:hAnsi="PT Astra Serif"/>
          <w:szCs w:val="26"/>
        </w:rPr>
        <w:t xml:space="preserve"> муниципальных образований </w:t>
      </w:r>
      <w:r w:rsidR="00586C77">
        <w:rPr>
          <w:rFonts w:ascii="PT Astra Serif" w:hAnsi="PT Astra Serif"/>
          <w:szCs w:val="26"/>
        </w:rPr>
        <w:t>Томской области (комиссии №№ 02</w:t>
      </w:r>
      <w:r w:rsidR="00586C77">
        <w:rPr>
          <w:rFonts w:ascii="PT Astra Serif" w:hAnsi="PT Astra Serif"/>
          <w:szCs w:val="26"/>
          <w:lang w:val="ru-RU"/>
        </w:rPr>
        <w:t> </w:t>
      </w:r>
      <w:r w:rsidR="00586C77">
        <w:rPr>
          <w:rFonts w:ascii="PT Astra Serif" w:hAnsi="PT Astra Serif"/>
          <w:szCs w:val="26"/>
        </w:rPr>
        <w:t>–</w:t>
      </w:r>
      <w:r w:rsidR="00586C77">
        <w:rPr>
          <w:rFonts w:ascii="PT Astra Serif" w:hAnsi="PT Astra Serif"/>
          <w:szCs w:val="26"/>
          <w:lang w:val="ru-RU"/>
        </w:rPr>
        <w:t> </w:t>
      </w:r>
      <w:r w:rsidRPr="00586C77">
        <w:rPr>
          <w:rFonts w:ascii="PT Astra Serif" w:hAnsi="PT Astra Serif"/>
          <w:szCs w:val="26"/>
        </w:rPr>
        <w:t xml:space="preserve">21) </w:t>
      </w:r>
      <w:r w:rsidRPr="00586C77">
        <w:rPr>
          <w:rFonts w:ascii="PT Astra Serif" w:hAnsi="PT Astra Serif"/>
          <w:szCs w:val="26"/>
          <w:lang w:val="ru-RU"/>
        </w:rPr>
        <w:t xml:space="preserve">в составах </w:t>
      </w:r>
      <w:r w:rsidRPr="00586C77">
        <w:rPr>
          <w:rFonts w:ascii="PT Astra Serif" w:hAnsi="PT Astra Serif"/>
          <w:szCs w:val="26"/>
        </w:rPr>
        <w:t>согласно приложению № 2 к настоящему распоряжению.</w:t>
      </w:r>
    </w:p>
    <w:p w:rsidR="009551AD" w:rsidRPr="00586C77" w:rsidRDefault="003C0138" w:rsidP="00586C77">
      <w:pPr>
        <w:pStyle w:val="20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 xml:space="preserve">2. Рекомендовать органам местного самоуправления муниципальных образований Томской области в соответствии с действующим законодательством обеспечить с 1 января по 31 декабря 2026 года призыв на военную службу граждан Российской Федерации в возрасте от 18 до 30 лет, проживающих на территории Томской области, не пребывающих в запасе и подлежащих в соответствии </w:t>
      </w:r>
      <w:r w:rsidRPr="00586C77">
        <w:rPr>
          <w:rFonts w:ascii="PT Astra Serif" w:hAnsi="PT Astra Serif"/>
          <w:szCs w:val="26"/>
          <w:lang w:val="ru-RU"/>
        </w:rPr>
        <w:br/>
      </w:r>
      <w:r w:rsidRPr="00586C77">
        <w:rPr>
          <w:rFonts w:ascii="PT Astra Serif" w:hAnsi="PT Astra Serif"/>
          <w:szCs w:val="26"/>
        </w:rPr>
        <w:t>с Федеральным законом от 28 марта 1998 г</w:t>
      </w:r>
      <w:r w:rsidRPr="00586C77">
        <w:rPr>
          <w:rFonts w:ascii="PT Astra Serif" w:hAnsi="PT Astra Serif"/>
          <w:szCs w:val="26"/>
          <w:lang w:val="ru-RU"/>
        </w:rPr>
        <w:t>ода</w:t>
      </w:r>
      <w:r w:rsidRPr="00586C77">
        <w:rPr>
          <w:rFonts w:ascii="PT Astra Serif" w:hAnsi="PT Astra Serif"/>
          <w:szCs w:val="26"/>
        </w:rPr>
        <w:t xml:space="preserve"> </w:t>
      </w:r>
      <w:r w:rsidRPr="00586C77">
        <w:rPr>
          <w:rFonts w:ascii="PT Astra Serif" w:hAnsi="PT Astra Serif"/>
          <w:szCs w:val="26"/>
          <w:lang w:val="ru-RU"/>
        </w:rPr>
        <w:t>№</w:t>
      </w:r>
      <w:r w:rsidRPr="00586C77">
        <w:rPr>
          <w:rFonts w:ascii="PT Astra Serif" w:hAnsi="PT Astra Serif"/>
          <w:szCs w:val="26"/>
          <w:lang w:val="en-US"/>
        </w:rPr>
        <w:t> </w:t>
      </w:r>
      <w:r w:rsidRPr="00586C77">
        <w:rPr>
          <w:rFonts w:ascii="PT Astra Serif" w:hAnsi="PT Astra Serif"/>
          <w:szCs w:val="26"/>
        </w:rPr>
        <w:t xml:space="preserve">53-ФЗ </w:t>
      </w:r>
      <w:r w:rsidRPr="00586C77">
        <w:rPr>
          <w:rFonts w:ascii="PT Astra Serif" w:hAnsi="PT Astra Serif"/>
          <w:szCs w:val="26"/>
          <w:lang w:val="ru-RU"/>
        </w:rPr>
        <w:t>«</w:t>
      </w:r>
      <w:r w:rsidRPr="00586C77">
        <w:rPr>
          <w:rFonts w:ascii="PT Astra Serif" w:hAnsi="PT Astra Serif"/>
          <w:szCs w:val="26"/>
        </w:rPr>
        <w:t>О воинской обязанности и военной службе</w:t>
      </w:r>
      <w:r w:rsidRPr="00586C77">
        <w:rPr>
          <w:rFonts w:ascii="PT Astra Serif" w:hAnsi="PT Astra Serif"/>
          <w:szCs w:val="26"/>
          <w:lang w:val="ru-RU"/>
        </w:rPr>
        <w:t>»</w:t>
      </w:r>
      <w:r w:rsidRPr="00586C77">
        <w:rPr>
          <w:rFonts w:ascii="PT Astra Serif" w:hAnsi="PT Astra Serif"/>
          <w:szCs w:val="26"/>
        </w:rPr>
        <w:t xml:space="preserve"> призыву на военную службу. </w:t>
      </w:r>
    </w:p>
    <w:p w:rsidR="009551AD" w:rsidRPr="00586C77" w:rsidRDefault="003C0138" w:rsidP="00586C77">
      <w:pPr>
        <w:pStyle w:val="20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 xml:space="preserve">3. Департаменту здравоохранения Томской области в соответствии </w:t>
      </w:r>
      <w:r w:rsidRPr="00586C77">
        <w:rPr>
          <w:rFonts w:ascii="PT Astra Serif" w:hAnsi="PT Astra Serif"/>
          <w:szCs w:val="26"/>
          <w:lang w:val="ru-RU"/>
        </w:rPr>
        <w:br/>
      </w:r>
      <w:r w:rsidRPr="00586C77">
        <w:rPr>
          <w:rFonts w:ascii="PT Astra Serif" w:hAnsi="PT Astra Serif"/>
          <w:szCs w:val="26"/>
        </w:rPr>
        <w:t xml:space="preserve">с действующим законодательством принять меры для проведения медицинского обследования (лечения) граждан, подлежащих призыву на военную службу </w:t>
      </w:r>
      <w:r w:rsidRPr="00586C77">
        <w:rPr>
          <w:rFonts w:ascii="PT Astra Serif" w:hAnsi="PT Astra Serif"/>
          <w:szCs w:val="26"/>
          <w:lang w:val="ru-RU"/>
        </w:rPr>
        <w:br/>
        <w:t>в 2026 году</w:t>
      </w:r>
      <w:r w:rsidRPr="00586C77">
        <w:rPr>
          <w:rFonts w:ascii="PT Astra Serif" w:hAnsi="PT Astra Serif"/>
          <w:szCs w:val="26"/>
        </w:rPr>
        <w:t>.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 xml:space="preserve">4. Департаменту транспорта, дорожной деятельности и связи Томской области организовать по заявкам военного комиссариата Томской области своевременное бронирование мест для перевозки воинских команд </w:t>
      </w:r>
      <w:r w:rsidRPr="00586C77">
        <w:rPr>
          <w:rFonts w:ascii="PT Astra Serif" w:hAnsi="PT Astra Serif"/>
          <w:szCs w:val="26"/>
        </w:rPr>
        <w:br/>
        <w:t>на железнодорожном и автомобильном транспорте, а также внеочередное приобретение проездных документов на воинские команды.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 xml:space="preserve">5. Рекомендовать военному комиссариату Томской области на период отправки граждан, не пребывающих в запасе, призванных на военную службу, </w:t>
      </w:r>
      <w:r w:rsidRPr="00586C77">
        <w:rPr>
          <w:rFonts w:ascii="PT Astra Serif" w:hAnsi="PT Astra Serif"/>
          <w:szCs w:val="26"/>
        </w:rPr>
        <w:br/>
        <w:t xml:space="preserve">к месту прохождения военной службы (с 1 апреля по 15 июля и с 1 октября </w:t>
      </w:r>
      <w:r w:rsidRPr="00586C77">
        <w:rPr>
          <w:rFonts w:ascii="PT Astra Serif" w:hAnsi="PT Astra Serif"/>
          <w:szCs w:val="26"/>
        </w:rPr>
        <w:br/>
        <w:t>по 31 декабря) создать временный штат администрации областного сборного пункта под руководством начальника сборного пункта.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>6. Рекомендовать УМВД России по Томской области оказывать содействие военному комиссариату Томской области: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>1)</w:t>
      </w:r>
      <w:r w:rsidRPr="00586C77">
        <w:rPr>
          <w:rFonts w:ascii="PT Astra Serif" w:hAnsi="PT Astra Serif"/>
          <w:szCs w:val="26"/>
          <w:lang w:val="en-US"/>
        </w:rPr>
        <w:t> </w:t>
      </w:r>
      <w:r w:rsidRPr="00586C77">
        <w:rPr>
          <w:rFonts w:ascii="PT Astra Serif" w:hAnsi="PT Astra Serif"/>
          <w:szCs w:val="26"/>
        </w:rPr>
        <w:t xml:space="preserve">в обеспечении общественного порядка на прилегающей территории </w:t>
      </w:r>
      <w:r w:rsidRPr="00586C77">
        <w:rPr>
          <w:rFonts w:ascii="PT Astra Serif" w:hAnsi="PT Astra Serif"/>
          <w:szCs w:val="26"/>
        </w:rPr>
        <w:br/>
        <w:t xml:space="preserve">к сборному пункту призывников Томской области в период отправки команд </w:t>
      </w:r>
      <w:r w:rsidRPr="00586C77">
        <w:rPr>
          <w:rFonts w:ascii="PT Astra Serif" w:hAnsi="PT Astra Serif"/>
          <w:szCs w:val="26"/>
        </w:rPr>
        <w:br/>
      </w:r>
      <w:r w:rsidRPr="00586C77">
        <w:rPr>
          <w:rFonts w:ascii="PT Astra Serif" w:hAnsi="PT Astra Serif"/>
          <w:szCs w:val="26"/>
        </w:rPr>
        <w:lastRenderedPageBreak/>
        <w:t>с гражданами, призванными на военную службу, к месту прохождения военной службы (с 1 апреля по 15 июля и с 1 октября по 31 декабря);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>2)</w:t>
      </w:r>
      <w:r w:rsidRPr="00586C77">
        <w:rPr>
          <w:rFonts w:ascii="PT Astra Serif" w:hAnsi="PT Astra Serif"/>
          <w:szCs w:val="26"/>
          <w:lang w:val="en-US"/>
        </w:rPr>
        <w:t> </w:t>
      </w:r>
      <w:r w:rsidRPr="00586C77">
        <w:rPr>
          <w:rFonts w:ascii="PT Astra Serif" w:hAnsi="PT Astra Serif"/>
          <w:szCs w:val="26"/>
        </w:rPr>
        <w:t>в вопросах проверки органами ГИБДД транспортных средств, предоставляемых для перевозки призывников;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>3)</w:t>
      </w:r>
      <w:r w:rsidRPr="00586C77">
        <w:rPr>
          <w:rFonts w:ascii="PT Astra Serif" w:hAnsi="PT Astra Serif"/>
          <w:szCs w:val="26"/>
          <w:lang w:val="en-US"/>
        </w:rPr>
        <w:t> </w:t>
      </w:r>
      <w:r w:rsidRPr="00586C77">
        <w:rPr>
          <w:rFonts w:ascii="PT Astra Serif" w:hAnsi="PT Astra Serif"/>
          <w:szCs w:val="26"/>
        </w:rPr>
        <w:t>в обеспечении безопасности дорожного движения при передвижении колонн автомобильного транспорта с гражданами, призванными на военную службу, от сборного пункта призывников Томской области до места отправления;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 xml:space="preserve">4) в обеспечении мероприятий по розыску граждан, уклоняющихся </w:t>
      </w:r>
      <w:r w:rsidRPr="00586C77">
        <w:rPr>
          <w:rFonts w:ascii="PT Astra Serif" w:hAnsi="PT Astra Serif"/>
          <w:szCs w:val="26"/>
        </w:rPr>
        <w:br/>
        <w:t>от призыва.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x-none"/>
        </w:rPr>
      </w:pPr>
      <w:r w:rsidRPr="00586C77">
        <w:rPr>
          <w:rFonts w:ascii="PT Astra Serif" w:hAnsi="PT Astra Serif"/>
          <w:szCs w:val="26"/>
          <w:lang w:val="x-none" w:eastAsia="x-none"/>
        </w:rPr>
        <w:t>7. Признать утратившими силу следующие распоряжения Губернатора Томской области: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x-none"/>
        </w:rPr>
      </w:pPr>
      <w:r w:rsidRPr="00586C77">
        <w:rPr>
          <w:rFonts w:ascii="PT Astra Serif" w:hAnsi="PT Astra Serif"/>
          <w:szCs w:val="26"/>
          <w:lang w:val="x-none" w:eastAsia="x-none"/>
        </w:rPr>
        <w:t xml:space="preserve">от 01.11.2025 </w:t>
      </w:r>
      <w:r w:rsidRPr="00586C77">
        <w:rPr>
          <w:rFonts w:ascii="PT Astra Serif" w:hAnsi="PT Astra Serif"/>
          <w:szCs w:val="26"/>
          <w:lang w:eastAsia="x-none"/>
        </w:rPr>
        <w:t>№</w:t>
      </w:r>
      <w:r w:rsidRPr="00586C77">
        <w:rPr>
          <w:rFonts w:ascii="PT Astra Serif" w:hAnsi="PT Astra Serif"/>
          <w:szCs w:val="26"/>
          <w:lang w:val="x-none" w:eastAsia="x-none"/>
        </w:rPr>
        <w:t xml:space="preserve"> 293-р</w:t>
      </w:r>
      <w:r w:rsidRPr="00586C77">
        <w:rPr>
          <w:rFonts w:ascii="PT Astra Serif" w:hAnsi="PT Astra Serif"/>
          <w:szCs w:val="26"/>
          <w:lang w:eastAsia="x-none"/>
        </w:rPr>
        <w:t xml:space="preserve"> «</w:t>
      </w:r>
      <w:r w:rsidRPr="00586C77">
        <w:rPr>
          <w:rFonts w:ascii="PT Astra Serif" w:hAnsi="PT Astra Serif"/>
          <w:szCs w:val="26"/>
          <w:lang w:val="x-none" w:eastAsia="x-none"/>
        </w:rPr>
        <w:t xml:space="preserve">О внесении изменений в распоряжение Губернатора Томской области от 24.09.2025 </w:t>
      </w:r>
      <w:r w:rsidRPr="00586C77">
        <w:rPr>
          <w:rFonts w:ascii="PT Astra Serif" w:hAnsi="PT Astra Serif"/>
          <w:szCs w:val="26"/>
          <w:lang w:eastAsia="x-none"/>
        </w:rPr>
        <w:t>№</w:t>
      </w:r>
      <w:r w:rsidRPr="00586C77">
        <w:rPr>
          <w:rFonts w:ascii="PT Astra Serif" w:hAnsi="PT Astra Serif"/>
          <w:szCs w:val="26"/>
          <w:lang w:val="x-none" w:eastAsia="x-none"/>
        </w:rPr>
        <w:t xml:space="preserve"> 259-р</w:t>
      </w:r>
      <w:r w:rsidRPr="00586C77">
        <w:rPr>
          <w:rFonts w:ascii="PT Astra Serif" w:hAnsi="PT Astra Serif"/>
          <w:szCs w:val="26"/>
          <w:lang w:eastAsia="x-none"/>
        </w:rPr>
        <w:t>»;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val="x-none" w:eastAsia="x-none"/>
        </w:rPr>
      </w:pPr>
      <w:r w:rsidRPr="00586C77">
        <w:rPr>
          <w:rFonts w:ascii="PT Astra Serif" w:hAnsi="PT Astra Serif"/>
          <w:szCs w:val="26"/>
          <w:lang w:val="x-none" w:eastAsia="x-none"/>
        </w:rPr>
        <w:t xml:space="preserve">от 20.11.2025 </w:t>
      </w:r>
      <w:r w:rsidRPr="00586C77">
        <w:rPr>
          <w:rFonts w:ascii="PT Astra Serif" w:hAnsi="PT Astra Serif"/>
          <w:szCs w:val="26"/>
          <w:lang w:eastAsia="x-none"/>
        </w:rPr>
        <w:t>№</w:t>
      </w:r>
      <w:r w:rsidRPr="00586C77">
        <w:rPr>
          <w:rFonts w:ascii="PT Astra Serif" w:hAnsi="PT Astra Serif"/>
          <w:szCs w:val="26"/>
          <w:lang w:val="x-none" w:eastAsia="x-none"/>
        </w:rPr>
        <w:t xml:space="preserve"> 304-р</w:t>
      </w:r>
      <w:r w:rsidRPr="00586C77">
        <w:rPr>
          <w:rFonts w:ascii="PT Astra Serif" w:hAnsi="PT Astra Serif"/>
          <w:szCs w:val="26"/>
          <w:lang w:eastAsia="x-none"/>
        </w:rPr>
        <w:t xml:space="preserve"> «</w:t>
      </w:r>
      <w:r w:rsidRPr="00586C77">
        <w:rPr>
          <w:rFonts w:ascii="PT Astra Serif" w:hAnsi="PT Astra Serif"/>
          <w:szCs w:val="26"/>
          <w:lang w:val="x-none" w:eastAsia="x-none"/>
        </w:rPr>
        <w:t xml:space="preserve">О внесении изменений в распоряжение Губернатора Томской области от 24.09.2025 </w:t>
      </w:r>
      <w:r w:rsidRPr="00586C77">
        <w:rPr>
          <w:rFonts w:ascii="PT Astra Serif" w:hAnsi="PT Astra Serif"/>
          <w:szCs w:val="26"/>
          <w:lang w:eastAsia="x-none"/>
        </w:rPr>
        <w:t>№</w:t>
      </w:r>
      <w:r w:rsidRPr="00586C77">
        <w:rPr>
          <w:rFonts w:ascii="PT Astra Serif" w:hAnsi="PT Astra Serif"/>
          <w:szCs w:val="26"/>
          <w:lang w:val="x-none" w:eastAsia="x-none"/>
        </w:rPr>
        <w:t xml:space="preserve"> 259-р</w:t>
      </w:r>
      <w:r w:rsidRPr="00586C77">
        <w:rPr>
          <w:rFonts w:ascii="PT Astra Serif" w:hAnsi="PT Astra Serif"/>
          <w:szCs w:val="26"/>
          <w:lang w:eastAsia="x-none"/>
        </w:rPr>
        <w:t>».</w:t>
      </w:r>
      <w:r w:rsidRPr="00586C77">
        <w:rPr>
          <w:rFonts w:ascii="PT Astra Serif" w:hAnsi="PT Astra Serif"/>
          <w:szCs w:val="26"/>
          <w:lang w:val="x-none" w:eastAsia="x-none"/>
        </w:rPr>
        <w:t xml:space="preserve"> </w:t>
      </w:r>
    </w:p>
    <w:p w:rsidR="009551AD" w:rsidRPr="00586C77" w:rsidRDefault="003C0138" w:rsidP="00586C7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>8. Настоящее распоряжение вступает в силу с 1 января 2026 года.</w:t>
      </w:r>
    </w:p>
    <w:p w:rsidR="009551AD" w:rsidRPr="00586C77" w:rsidRDefault="003C0138" w:rsidP="00586C77">
      <w:pPr>
        <w:jc w:val="both"/>
        <w:rPr>
          <w:rFonts w:ascii="PT Astra Serif" w:hAnsi="PT Astra Serif"/>
          <w:szCs w:val="26"/>
          <w:lang w:val="x-none" w:eastAsia="x-none"/>
        </w:rPr>
      </w:pPr>
      <w:r w:rsidRPr="00586C77">
        <w:rPr>
          <w:rFonts w:ascii="PT Astra Serif" w:hAnsi="PT Astra Serif"/>
          <w:szCs w:val="26"/>
          <w:lang w:val="x-none" w:eastAsia="x-none"/>
        </w:rPr>
        <w:t>9.</w:t>
      </w:r>
      <w:r w:rsidRPr="00586C77">
        <w:rPr>
          <w:rFonts w:ascii="PT Astra Serif" w:hAnsi="PT Astra Serif"/>
          <w:szCs w:val="26"/>
          <w:lang w:val="en-US" w:eastAsia="x-none"/>
        </w:rPr>
        <w:t> </w:t>
      </w:r>
      <w:r w:rsidRPr="00586C77">
        <w:rPr>
          <w:rFonts w:ascii="PT Astra Serif" w:hAnsi="PT Astra Serif"/>
          <w:szCs w:val="26"/>
          <w:lang w:val="x-none" w:eastAsia="x-none"/>
        </w:rPr>
        <w:t xml:space="preserve">Департаменту информационной политики Администрации Томской области обеспечить опубликование настоящего распоряжения. </w:t>
      </w:r>
    </w:p>
    <w:p w:rsidR="009551AD" w:rsidRPr="00586C77" w:rsidRDefault="003C0138" w:rsidP="00586C77">
      <w:pPr>
        <w:jc w:val="both"/>
        <w:rPr>
          <w:rFonts w:ascii="PT Astra Serif" w:hAnsi="PT Astra Serif"/>
          <w:szCs w:val="26"/>
          <w:lang w:val="x-none" w:eastAsia="x-none"/>
        </w:rPr>
      </w:pPr>
      <w:r w:rsidRPr="00586C77">
        <w:rPr>
          <w:rFonts w:ascii="PT Astra Serif" w:hAnsi="PT Astra Serif"/>
          <w:szCs w:val="26"/>
          <w:lang w:val="x-none" w:eastAsia="x-none"/>
        </w:rPr>
        <w:t xml:space="preserve">10. Контроль за исполнением настоящего распоряжения возложить </w:t>
      </w:r>
      <w:r w:rsidRPr="00586C77">
        <w:rPr>
          <w:rFonts w:ascii="PT Astra Serif" w:hAnsi="PT Astra Serif"/>
          <w:szCs w:val="26"/>
          <w:lang w:val="x-none" w:eastAsia="x-none"/>
        </w:rPr>
        <w:br/>
        <w:t>на заместителя Губернатора Томской области по вопросам безопасности.</w:t>
      </w:r>
    </w:p>
    <w:p w:rsidR="009551AD" w:rsidRPr="00586C77" w:rsidRDefault="009551AD" w:rsidP="00586C77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9551AD" w:rsidRPr="00586C77" w:rsidRDefault="009551AD" w:rsidP="00586C77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9551AD" w:rsidRPr="00586C77" w:rsidRDefault="009551AD" w:rsidP="00586C77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9551AD" w:rsidRPr="00586C77" w:rsidRDefault="009551AD" w:rsidP="00586C77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9551AD" w:rsidRPr="00586C77" w:rsidRDefault="003C0138" w:rsidP="00586C77">
      <w:pPr>
        <w:ind w:firstLine="0"/>
        <w:jc w:val="right"/>
        <w:rPr>
          <w:rFonts w:ascii="PT Astra Serif" w:hAnsi="PT Astra Serif"/>
          <w:szCs w:val="26"/>
        </w:rPr>
      </w:pPr>
      <w:r w:rsidRPr="00586C77">
        <w:rPr>
          <w:rFonts w:ascii="PT Astra Serif" w:hAnsi="PT Astra Serif"/>
          <w:szCs w:val="26"/>
        </w:rPr>
        <w:t xml:space="preserve">                                                                              </w:t>
      </w:r>
      <w:r w:rsidR="00586C77">
        <w:rPr>
          <w:rFonts w:ascii="PT Astra Serif" w:hAnsi="PT Astra Serif"/>
          <w:szCs w:val="26"/>
        </w:rPr>
        <w:t xml:space="preserve"> </w:t>
      </w:r>
      <w:r w:rsidRPr="00586C77">
        <w:rPr>
          <w:rFonts w:ascii="PT Astra Serif" w:hAnsi="PT Astra Serif"/>
          <w:szCs w:val="26"/>
        </w:rPr>
        <w:t>В.В. Мазур</w:t>
      </w:r>
    </w:p>
    <w:p w:rsidR="006C0A34" w:rsidRPr="002B7E95" w:rsidRDefault="006C0A3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6C0A34" w:rsidRPr="002B7E95" w:rsidRDefault="006C0A3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6C0A34" w:rsidRPr="002B7E95" w:rsidRDefault="006C0A3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6C0A34" w:rsidRPr="002B7E95" w:rsidRDefault="006C0A3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6C0A34" w:rsidRPr="002B7E95" w:rsidRDefault="006C0A3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6C0A34" w:rsidRPr="002B7E95" w:rsidRDefault="006C0A3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6C0A34" w:rsidRPr="002B7E95" w:rsidRDefault="006C0A3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6C0A34" w:rsidRPr="002B7E95" w:rsidRDefault="006C0A3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6C0A34" w:rsidRPr="002B7E95" w:rsidRDefault="006C0A3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9E3F92" w:rsidRDefault="009E3F92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2B7E95" w:rsidRDefault="002B7E95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2B7E95" w:rsidRPr="002B7E95" w:rsidRDefault="002B7E95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6C0A34" w:rsidRPr="002B7E95" w:rsidRDefault="006C0A3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9F70C4" w:rsidRPr="00EB6FD6" w:rsidRDefault="009F70C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9F798F" w:rsidRPr="00EB6FD6" w:rsidRDefault="009F798F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9F70C4" w:rsidRPr="002B7E95" w:rsidRDefault="009F70C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9F70C4" w:rsidRPr="002B7E95" w:rsidRDefault="009F70C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9F70C4" w:rsidRPr="002B7E95" w:rsidRDefault="009F70C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9F70C4" w:rsidRPr="00EB6FD6" w:rsidRDefault="009F70C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DA10E4" w:rsidRPr="00EB6FD6" w:rsidRDefault="00DA10E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DA10E4" w:rsidRPr="00EB6FD6" w:rsidRDefault="00DA10E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DA10E4" w:rsidRPr="00EB6FD6" w:rsidRDefault="00DA10E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DA10E4" w:rsidRPr="00EB6FD6" w:rsidRDefault="00DA10E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DA10E4" w:rsidRPr="00EB6FD6" w:rsidRDefault="00DA10E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DA10E4" w:rsidRPr="00EB6FD6" w:rsidRDefault="00DA10E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DA10E4" w:rsidRDefault="00DA10E4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AE7F82" w:rsidRDefault="00AE7F82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AE7F82" w:rsidRDefault="00AE7F82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AE7F82" w:rsidRDefault="00AE7F82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AE7F82" w:rsidRDefault="00AE7F82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AE7F82" w:rsidRDefault="00AE7F82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AE7F82" w:rsidRDefault="00AE7F82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586C77" w:rsidRDefault="00586C77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AE7F82" w:rsidRDefault="00AE7F82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52228D" w:rsidRPr="002B7E95" w:rsidRDefault="0052228D" w:rsidP="00586C77">
      <w:pPr>
        <w:ind w:firstLine="0"/>
        <w:rPr>
          <w:rFonts w:ascii="PT Astra Serif" w:hAnsi="PT Astra Serif"/>
          <w:sz w:val="16"/>
          <w:szCs w:val="16"/>
        </w:rPr>
      </w:pPr>
    </w:p>
    <w:p w:rsidR="0085214B" w:rsidRDefault="003C0138" w:rsidP="00586C77">
      <w:pPr>
        <w:ind w:firstLine="0"/>
        <w:rPr>
          <w:rFonts w:ascii="PT Astra Serif" w:hAnsi="PT Astra Serif"/>
          <w:sz w:val="20"/>
        </w:rPr>
      </w:pPr>
      <w:r w:rsidRPr="002B7E95">
        <w:rPr>
          <w:rFonts w:ascii="PT Astra Serif" w:hAnsi="PT Astra Serif"/>
          <w:sz w:val="20"/>
        </w:rPr>
        <w:t xml:space="preserve">Мысин </w:t>
      </w:r>
      <w:r w:rsidR="00875BC8" w:rsidRPr="002B7E95">
        <w:rPr>
          <w:rFonts w:ascii="PT Astra Serif" w:hAnsi="PT Astra Serif"/>
          <w:sz w:val="20"/>
        </w:rPr>
        <w:t>В.И.</w:t>
      </w:r>
    </w:p>
    <w:p w:rsidR="003C0138" w:rsidRPr="002B7E95" w:rsidRDefault="003C0138" w:rsidP="00586C77">
      <w:pPr>
        <w:ind w:firstLine="0"/>
        <w:rPr>
          <w:rFonts w:ascii="PT Astra Serif" w:hAnsi="PT Astra Serif"/>
          <w:sz w:val="20"/>
        </w:rPr>
      </w:pPr>
      <w:r w:rsidRPr="003C0138">
        <w:rPr>
          <w:rFonts w:ascii="PT Astra Serif" w:hAnsi="PT Astra Serif"/>
          <w:sz w:val="20"/>
        </w:rPr>
        <w:t>1216mn03.rgp2025</w:t>
      </w:r>
    </w:p>
    <w:p w:rsidR="00FA0FE7" w:rsidRPr="002B7E95" w:rsidRDefault="00FA0FE7" w:rsidP="009F798F">
      <w:pPr>
        <w:ind w:firstLine="0"/>
        <w:rPr>
          <w:rFonts w:ascii="PT Astra Serif" w:hAnsi="PT Astra Serif"/>
          <w:sz w:val="18"/>
          <w:szCs w:val="18"/>
        </w:rPr>
        <w:sectPr w:rsidR="00FA0FE7" w:rsidRPr="002B7E95" w:rsidSect="004F7EE9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1134" w:right="851" w:bottom="1134" w:left="1701" w:header="567" w:footer="567" w:gutter="0"/>
          <w:cols w:space="720"/>
          <w:titlePg/>
        </w:sectPr>
      </w:pPr>
    </w:p>
    <w:p w:rsidR="009551AD" w:rsidRPr="002B7E95" w:rsidRDefault="003C0138" w:rsidP="00586C77">
      <w:pPr>
        <w:autoSpaceDE w:val="0"/>
        <w:autoSpaceDN w:val="0"/>
        <w:adjustRightInd w:val="0"/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2B7E95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9551AD" w:rsidRPr="002B7E95" w:rsidRDefault="003C0138" w:rsidP="00586C77">
      <w:pPr>
        <w:autoSpaceDE w:val="0"/>
        <w:autoSpaceDN w:val="0"/>
        <w:adjustRightInd w:val="0"/>
        <w:ind w:left="623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</w:t>
      </w:r>
      <w:r w:rsidRPr="002B7E95">
        <w:rPr>
          <w:rFonts w:ascii="PT Astra Serif" w:hAnsi="PT Astra Serif"/>
          <w:sz w:val="24"/>
          <w:szCs w:val="24"/>
        </w:rPr>
        <w:t>распоряжени</w:t>
      </w:r>
      <w:r>
        <w:rPr>
          <w:rFonts w:ascii="PT Astra Serif" w:hAnsi="PT Astra Serif"/>
          <w:sz w:val="24"/>
          <w:szCs w:val="24"/>
        </w:rPr>
        <w:t>ю</w:t>
      </w:r>
      <w:r w:rsidR="00586C77">
        <w:rPr>
          <w:rFonts w:ascii="PT Astra Serif" w:hAnsi="PT Astra Serif"/>
          <w:sz w:val="24"/>
          <w:szCs w:val="24"/>
        </w:rPr>
        <w:t xml:space="preserve"> </w:t>
      </w:r>
      <w:r w:rsidRPr="002B7E95">
        <w:rPr>
          <w:rFonts w:ascii="PT Astra Serif" w:hAnsi="PT Astra Serif"/>
          <w:sz w:val="24"/>
          <w:szCs w:val="24"/>
        </w:rPr>
        <w:t xml:space="preserve">Губернатора Томской области </w:t>
      </w:r>
    </w:p>
    <w:p w:rsidR="009551AD" w:rsidRPr="002B7E95" w:rsidRDefault="003C0138" w:rsidP="00586C77">
      <w:pPr>
        <w:widowControl w:val="0"/>
        <w:autoSpaceDE w:val="0"/>
        <w:autoSpaceDN w:val="0"/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2B7E95">
        <w:rPr>
          <w:rFonts w:ascii="PT Astra Serif" w:hAnsi="PT Astra Serif"/>
          <w:sz w:val="24"/>
          <w:szCs w:val="24"/>
        </w:rPr>
        <w:t>от</w:t>
      </w:r>
      <w:r w:rsidR="00982F63">
        <w:rPr>
          <w:rFonts w:ascii="PT Astra Serif" w:hAnsi="PT Astra Serif"/>
          <w:sz w:val="24"/>
          <w:szCs w:val="24"/>
        </w:rPr>
        <w:t xml:space="preserve"> 19.12.2025 № 344-р</w:t>
      </w:r>
    </w:p>
    <w:p w:rsidR="003C29A2" w:rsidRPr="002B7E95" w:rsidRDefault="003C29A2" w:rsidP="003C29A2">
      <w:pPr>
        <w:widowControl w:val="0"/>
        <w:autoSpaceDE w:val="0"/>
        <w:autoSpaceDN w:val="0"/>
        <w:ind w:left="6663" w:firstLine="0"/>
        <w:jc w:val="both"/>
        <w:rPr>
          <w:rFonts w:ascii="PT Astra Serif" w:hAnsi="PT Astra Serif"/>
          <w:sz w:val="24"/>
          <w:szCs w:val="24"/>
        </w:rPr>
      </w:pPr>
    </w:p>
    <w:p w:rsidR="009551AD" w:rsidRPr="002B7E95" w:rsidRDefault="003C0138" w:rsidP="009551A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2B7E95">
        <w:rPr>
          <w:rFonts w:ascii="PT Astra Serif" w:hAnsi="PT Astra Serif"/>
          <w:sz w:val="25"/>
          <w:szCs w:val="25"/>
        </w:rPr>
        <w:t xml:space="preserve">Состав </w:t>
      </w:r>
    </w:p>
    <w:p w:rsidR="009551AD" w:rsidRPr="002B7E95" w:rsidRDefault="003C0138" w:rsidP="009551AD">
      <w:pPr>
        <w:widowControl w:val="0"/>
        <w:ind w:firstLine="0"/>
        <w:jc w:val="center"/>
        <w:outlineLvl w:val="1"/>
        <w:rPr>
          <w:rFonts w:ascii="PT Astra Serif" w:hAnsi="PT Astra Serif"/>
          <w:b/>
          <w:sz w:val="25"/>
          <w:szCs w:val="25"/>
        </w:rPr>
      </w:pPr>
      <w:r w:rsidRPr="002B7E95">
        <w:rPr>
          <w:rFonts w:ascii="PT Astra Serif" w:hAnsi="PT Astra Serif"/>
          <w:sz w:val="25"/>
          <w:szCs w:val="25"/>
        </w:rPr>
        <w:t>призывной комиссии Томской области</w:t>
      </w:r>
      <w:r w:rsidRPr="002B7E95">
        <w:rPr>
          <w:rFonts w:ascii="PT Astra Serif" w:hAnsi="PT Astra Serif"/>
          <w:b/>
          <w:sz w:val="25"/>
          <w:szCs w:val="25"/>
        </w:rPr>
        <w:t xml:space="preserve"> </w:t>
      </w:r>
      <w:r w:rsidRPr="002B7E95">
        <w:rPr>
          <w:rFonts w:ascii="PT Astra Serif" w:hAnsi="PT Astra Serif"/>
          <w:sz w:val="25"/>
          <w:szCs w:val="25"/>
        </w:rPr>
        <w:t>(комиссия № 01)</w:t>
      </w:r>
    </w:p>
    <w:p w:rsidR="009551AD" w:rsidRPr="002B7E95" w:rsidRDefault="009551AD" w:rsidP="009551A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</w:p>
    <w:p w:rsidR="009551AD" w:rsidRPr="002B7E95" w:rsidRDefault="003C0138" w:rsidP="009551A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  <w:r w:rsidRPr="002B7E95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9551AD" w:rsidRPr="002B7E95" w:rsidRDefault="009551AD" w:rsidP="009551AD">
      <w:pPr>
        <w:widowControl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61"/>
        <w:gridCol w:w="286"/>
        <w:gridCol w:w="6376"/>
      </w:tblGrid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Мазур</w:t>
            </w:r>
          </w:p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Владимирович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Губернатор Томской области – председатель призывной комиссии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Егерь</w:t>
            </w:r>
          </w:p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Романович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Томской области – заместитель председателя призывной комиссии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Невядомская 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Анна Викторовна</w:t>
            </w:r>
          </w:p>
          <w:p w:rsidR="009551AD" w:rsidRPr="00F34449" w:rsidRDefault="009551AD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фельдшер (военного комиссариата Томского района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9551AD" w:rsidRPr="00F34449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Михайлова 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Борисовна</w:t>
            </w:r>
          </w:p>
          <w:p w:rsidR="009551AD" w:rsidRPr="00F34449" w:rsidRDefault="009551AD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F34449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и.о. начальника центра – врач-хирург центра (военно-врачебной экспертизы) военного комиссариата Томской области – врач, руководящий работой по медицинскому осмотру и освидетельствованию граждан, подлежащих призыву на военную службу</w:t>
            </w:r>
          </w:p>
          <w:p w:rsidR="009551AD" w:rsidRPr="00F34449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Андриенко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Михайловна</w:t>
            </w: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F34449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врач-психиатр центра (военно-врачебной экспертизы) военного комиссариата Томской области</w:t>
            </w:r>
          </w:p>
          <w:p w:rsidR="009551AD" w:rsidRPr="00F34449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Булгакова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Алина Вячеславовна</w:t>
            </w: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врач-оториноларинголог областного государственного автономного учреждения здравоохранения «Городская клиническая больница № 3 им. Б.И. Альперовича» 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34385B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Водянкин 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Олег Анатольевич</w:t>
            </w: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BB6A71" w:rsidRPr="00BB6A71" w:rsidRDefault="003C0138" w:rsidP="00BB6A71">
            <w:pPr>
              <w:pStyle w:val="af6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BB6A71">
              <w:rPr>
                <w:rFonts w:ascii="PT Astra Serif" w:hAnsi="PT Astra Serif"/>
                <w:sz w:val="25"/>
                <w:szCs w:val="25"/>
              </w:rPr>
              <w:t>начальник Управления организации охраны общественного порядка и взаимодействия с органами исполнительной власти Томской области и органами местного самоуправления Управления Министерства внутренних дел Российской Федерации по Томской области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261" w:type="dxa"/>
            <w:shd w:val="clear" w:color="auto" w:fill="auto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Гомозова </w:t>
            </w:r>
          </w:p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Анна Борисовна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6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F34449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b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Департамента труда и занятости населения Томской области</w:t>
            </w:r>
          </w:p>
          <w:p w:rsidR="009551AD" w:rsidRPr="00F34449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Дерябина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Марина Юрьевна</w:t>
            </w: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Департамента по научно-технологическому развитию и инновационной деятельности Томской области</w:t>
            </w:r>
          </w:p>
          <w:p w:rsidR="00E979B7" w:rsidRPr="00F34449" w:rsidRDefault="00E979B7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261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Калинюк</w:t>
            </w:r>
          </w:p>
          <w:p w:rsidR="009551AD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Юрий Владимирович</w:t>
            </w:r>
          </w:p>
          <w:p w:rsidR="007F30E4" w:rsidRDefault="007F30E4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  <w:p w:rsidR="007F30E4" w:rsidRPr="00F34449" w:rsidRDefault="007F30E4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6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F34449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Департамента образования Томской области</w:t>
            </w:r>
          </w:p>
          <w:p w:rsidR="009551AD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9551AD" w:rsidRPr="00F34449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Ковалев</w:t>
            </w:r>
          </w:p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Григорий Владимирович</w:t>
            </w: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председатель Регионального отделения ДОСААФ России Томской области 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261" w:type="dxa"/>
            <w:shd w:val="clear" w:color="auto" w:fill="auto"/>
          </w:tcPr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Коржинская</w:t>
            </w:r>
          </w:p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Маргарита Михайловна</w:t>
            </w:r>
          </w:p>
        </w:tc>
        <w:tc>
          <w:tcPr>
            <w:tcW w:w="286" w:type="dxa"/>
            <w:shd w:val="clear" w:color="auto" w:fill="auto"/>
          </w:tcPr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врач-оториноларинголог областного государственного автономного учреждения здравоохранения «Городская клиническая больница № 3 им. Б.И. Альперовича»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261" w:type="dxa"/>
            <w:shd w:val="clear" w:color="auto" w:fill="auto"/>
          </w:tcPr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Королева</w:t>
            </w:r>
          </w:p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Юлия Игоревна</w:t>
            </w:r>
          </w:p>
        </w:tc>
        <w:tc>
          <w:tcPr>
            <w:tcW w:w="286" w:type="dxa"/>
            <w:shd w:val="clear" w:color="auto" w:fill="auto"/>
          </w:tcPr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врач-психиатр областного государственного автономного учреждения здравоохранения «Томская клиническая психиатрическая больница»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261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Королев 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Михаил Сергеевич</w:t>
            </w:r>
          </w:p>
        </w:tc>
        <w:tc>
          <w:tcPr>
            <w:tcW w:w="286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врач-стоматолог-терапевт областного государственного автономного учреждения здравоохранения «Стоматологическая поликлиника»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261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Краснов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Петрович</w:t>
            </w:r>
          </w:p>
        </w:tc>
        <w:tc>
          <w:tcPr>
            <w:tcW w:w="286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врач-офтальмолог областного государственного автономного учреждения здравоохранения «Томская областная клиническая больница»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261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Левина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b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Тамара Викторовна</w:t>
            </w:r>
          </w:p>
        </w:tc>
        <w:tc>
          <w:tcPr>
            <w:tcW w:w="286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F34449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врач-стоматолог центра (военно-врачебной экспертизы) военного комиссариата Томской области</w:t>
            </w:r>
          </w:p>
          <w:p w:rsidR="009551AD" w:rsidRPr="00F34449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b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Мошенец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Константин Николаевич</w:t>
            </w: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врач-невролог областного государственного автономного учреждения здравоохранения «Томская областная клиническая больница»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261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Мысин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Иванович</w:t>
            </w:r>
          </w:p>
        </w:tc>
        <w:tc>
          <w:tcPr>
            <w:tcW w:w="286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председатель Комитета общественной безопасности Администрации Томской области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261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Осина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Лилия Васильевна</w:t>
            </w:r>
          </w:p>
        </w:tc>
        <w:tc>
          <w:tcPr>
            <w:tcW w:w="286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F34449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врач-психиатр-нарколог областного государственного бюджетного учреждения здравоохранения «Томский областной наркологический диспансер»</w:t>
            </w:r>
          </w:p>
          <w:p w:rsidR="009551AD" w:rsidRPr="00F34449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Сорокина </w:t>
            </w:r>
          </w:p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Владимировна</w:t>
            </w:r>
          </w:p>
          <w:p w:rsidR="009551AD" w:rsidRPr="00F34449" w:rsidRDefault="009551AD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6" w:type="dxa"/>
          </w:tcPr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врач-терапевт областного государственного автономного учреждения здравоохранения «Межвузовская поликлиника»</w:t>
            </w:r>
          </w:p>
          <w:p w:rsidR="009551AD" w:rsidRPr="00F34449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Фидаров 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Роберт Олегович</w:t>
            </w:r>
          </w:p>
          <w:p w:rsidR="009551AD" w:rsidRPr="00F34449" w:rsidRDefault="009551AD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Департамента здравоохранения Томской области</w:t>
            </w:r>
          </w:p>
        </w:tc>
      </w:tr>
      <w:tr w:rsidR="00D01D7A" w:rsidTr="00862F79">
        <w:tc>
          <w:tcPr>
            <w:tcW w:w="3261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Шиманаев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b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Виктор Александрович</w:t>
            </w:r>
          </w:p>
        </w:tc>
        <w:tc>
          <w:tcPr>
            <w:tcW w:w="286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F34449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врач-невролог центра (военно-врачебной экспертизы) военного комиссариата Томской области</w:t>
            </w:r>
          </w:p>
          <w:p w:rsidR="009551AD" w:rsidRPr="00F34449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261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Шифрин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Рувимович</w:t>
            </w:r>
          </w:p>
          <w:p w:rsidR="009551AD" w:rsidRPr="00F34449" w:rsidRDefault="009551AD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6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F34449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врач-рентгенолог областного государственного автономного учреждения здравоохранения «Томская областная клиническая больница»</w:t>
            </w:r>
          </w:p>
        </w:tc>
      </w:tr>
    </w:tbl>
    <w:p w:rsidR="00522514" w:rsidRPr="00F34449" w:rsidRDefault="00522514" w:rsidP="009551AD">
      <w:pPr>
        <w:tabs>
          <w:tab w:val="center" w:pos="5033"/>
          <w:tab w:val="right" w:pos="10066"/>
        </w:tabs>
        <w:ind w:firstLine="0"/>
        <w:jc w:val="center"/>
        <w:rPr>
          <w:rFonts w:ascii="PT Astra Serif" w:hAnsi="PT Astra Serif"/>
          <w:sz w:val="25"/>
          <w:szCs w:val="25"/>
        </w:rPr>
      </w:pPr>
    </w:p>
    <w:p w:rsidR="009551AD" w:rsidRPr="00F34449" w:rsidRDefault="003C0138" w:rsidP="009551AD">
      <w:pPr>
        <w:tabs>
          <w:tab w:val="center" w:pos="5033"/>
          <w:tab w:val="right" w:pos="10066"/>
        </w:tabs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Резервный состав (по согласованию)</w:t>
      </w:r>
    </w:p>
    <w:p w:rsidR="009551AD" w:rsidRPr="00F34449" w:rsidRDefault="009551AD" w:rsidP="009551AD">
      <w:pPr>
        <w:tabs>
          <w:tab w:val="center" w:pos="5033"/>
          <w:tab w:val="right" w:pos="10066"/>
        </w:tabs>
        <w:ind w:firstLine="0"/>
        <w:rPr>
          <w:rFonts w:ascii="PT Astra Serif" w:hAnsi="PT Astra Serif"/>
          <w:sz w:val="25"/>
          <w:szCs w:val="25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122"/>
        <w:gridCol w:w="425"/>
        <w:gridCol w:w="6376"/>
      </w:tblGrid>
      <w:tr w:rsidR="00D01D7A" w:rsidTr="00862F79">
        <w:tc>
          <w:tcPr>
            <w:tcW w:w="3122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Толстоносов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Игорь Валерьевич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Губернатора Томской области по вопросам безопасности – председатель призывной комиссии</w:t>
            </w:r>
          </w:p>
        </w:tc>
      </w:tr>
      <w:tr w:rsidR="00D01D7A" w:rsidTr="00862F79">
        <w:tc>
          <w:tcPr>
            <w:tcW w:w="3122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Пинчук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Николаевич</w:t>
            </w:r>
          </w:p>
          <w:p w:rsidR="009551AD" w:rsidRPr="00F34449" w:rsidRDefault="009551AD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7F45CC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>заместитель военного комиссара Томской области – заместитель председателя призывной комиссии</w:t>
            </w:r>
          </w:p>
          <w:p w:rsidR="009551AD" w:rsidRPr="007F45CC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Павлов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Евгений Сергеевич</w:t>
            </w:r>
          </w:p>
          <w:p w:rsidR="009551AD" w:rsidRPr="00F34449" w:rsidRDefault="009551AD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7F45CC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 xml:space="preserve">начальник отдела (подготовки и призыва граждан </w:t>
            </w:r>
            <w:r w:rsidRPr="007F45CC">
              <w:rPr>
                <w:rFonts w:ascii="PT Astra Serif" w:hAnsi="PT Astra Serif"/>
                <w:sz w:val="25"/>
                <w:szCs w:val="25"/>
              </w:rPr>
              <w:br/>
              <w:t>на военную службу) военного комиссариата Томской области – заместитель председателя призывной комиссии</w:t>
            </w:r>
          </w:p>
          <w:p w:rsidR="009551AD" w:rsidRPr="007F45CC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Плаксина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Георгиевна</w:t>
            </w:r>
          </w:p>
          <w:p w:rsidR="009551AD" w:rsidRPr="00F34449" w:rsidRDefault="009551AD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7F45CC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>медицинская сестра центра (военно-врачебной экспертизы) военного комиссариата Томской области – секретарь призывной комиссии</w:t>
            </w:r>
          </w:p>
          <w:p w:rsidR="009551AD" w:rsidRPr="007F45CC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Шиманаев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b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Виктор Александрович</w:t>
            </w: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7F45CC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 xml:space="preserve">врач-невролог центра (военно-врачебной экспертизы) военного комиссариата Томской области – врач, руководящий работой по медицинскому осмотру </w:t>
            </w:r>
            <w:r w:rsidRPr="007F45CC">
              <w:rPr>
                <w:rFonts w:ascii="PT Astra Serif" w:hAnsi="PT Astra Serif"/>
                <w:sz w:val="25"/>
                <w:szCs w:val="25"/>
              </w:rPr>
              <w:br/>
              <w:t xml:space="preserve">и освидетельствованию граждан, подлежащих призыву </w:t>
            </w:r>
            <w:r w:rsidRPr="007F45CC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9551AD" w:rsidRPr="007F45CC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Башкирова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Лариса Александровна</w:t>
            </w: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7F45CC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>врач-офтальмолог областного государственного автономного учреждения здравоохранения «Межвузовская поликлиника»</w:t>
            </w:r>
          </w:p>
          <w:p w:rsidR="009551AD" w:rsidRPr="007F45CC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Беляев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Константин Васильевич</w:t>
            </w: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7F45CC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>заместитель начальника Департамента образования Томской области по комплексной безопасности</w:t>
            </w:r>
          </w:p>
          <w:p w:rsidR="009551AD" w:rsidRPr="007F45CC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Воробьев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Юрий Олегович</w:t>
            </w:r>
          </w:p>
          <w:p w:rsidR="009551AD" w:rsidRPr="00F34449" w:rsidRDefault="009551AD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7F45CC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>заместитель начальника Департамента здравоохранения Томской области по медицинским вопросам – председатель комитета организации медицинской помощи</w:t>
            </w:r>
          </w:p>
          <w:p w:rsidR="009551AD" w:rsidRPr="007F45CC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Горячева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Жанна Юрьевна</w:t>
            </w: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7F45CC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>заместитель начальника Департамента труда и занятости населения Томской области</w:t>
            </w:r>
          </w:p>
          <w:p w:rsidR="009551AD" w:rsidRPr="007F45CC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Игнатова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Валерьевна</w:t>
            </w: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7F45CC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>врач-офтальмолог областного государственного автономного учреждения здравоохранения «Межвузовская поликлиника»</w:t>
            </w:r>
          </w:p>
          <w:p w:rsidR="009551AD" w:rsidRPr="007F45CC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Кладова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Владимировна</w:t>
            </w: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7F45CC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>врач-дерматовенеролог областного государственного бюджетного учреждения здравоохранения «Томский областной кожно-венерологический диспансер»</w:t>
            </w:r>
          </w:p>
          <w:p w:rsidR="009551AD" w:rsidRPr="007F45CC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342"/>
        </w:trPr>
        <w:tc>
          <w:tcPr>
            <w:tcW w:w="3122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Колпашникова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Валентиновна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7F45CC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>врач-психиатр областного государственного автономного учреждения здравоохранения «Томская клиническая психиатрическая больница»</w:t>
            </w:r>
          </w:p>
          <w:p w:rsidR="007F45CC" w:rsidRPr="007F45CC" w:rsidRDefault="007F45CC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2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Краснова</w:t>
            </w:r>
          </w:p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Анастасия Владимировна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7F45CC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F45CC">
              <w:rPr>
                <w:rFonts w:ascii="PT Astra Serif" w:hAnsi="PT Astra Serif"/>
                <w:sz w:val="25"/>
                <w:szCs w:val="25"/>
              </w:rPr>
              <w:t xml:space="preserve">заместитель председателя – начальник отдела </w:t>
            </w:r>
            <w:r w:rsidRPr="007F45CC">
              <w:rPr>
                <w:rFonts w:ascii="PT Astra Serif" w:hAnsi="PT Astra Serif"/>
                <w:sz w:val="25"/>
                <w:szCs w:val="25"/>
              </w:rPr>
              <w:br/>
              <w:t xml:space="preserve">по подготовке специалистов, информации и военно-патриотической работе Регионального отделения ДОСААФ России Томской области </w:t>
            </w:r>
          </w:p>
          <w:p w:rsidR="009551AD" w:rsidRPr="007F45CC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2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Макиенко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Васильевич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>начальник Отдела организации охраны общественного порядка на улицах и при проведении массовых мероприятий Управления организации охраны общественного порядка и взаимодействия с органами исполнительной власти Томской области и органами местного самоуправления Управления Министерства внутренних дел Российской Федерации по Томской области</w:t>
            </w:r>
          </w:p>
          <w:p w:rsidR="009551AD" w:rsidRPr="00073460" w:rsidRDefault="009551AD" w:rsidP="00862F79">
            <w:pPr>
              <w:ind w:firstLine="0"/>
              <w:jc w:val="both"/>
              <w:rPr>
                <w:rFonts w:ascii="PT Astra Serif" w:hAnsi="PT Astra Serif"/>
                <w:b/>
                <w:sz w:val="25"/>
                <w:szCs w:val="25"/>
              </w:rPr>
            </w:pPr>
          </w:p>
        </w:tc>
      </w:tr>
      <w:tr w:rsidR="00D01D7A" w:rsidTr="00862F79">
        <w:tc>
          <w:tcPr>
            <w:tcW w:w="3122" w:type="dxa"/>
          </w:tcPr>
          <w:p w:rsidR="009551AD" w:rsidRPr="00F34449" w:rsidRDefault="003C0138" w:rsidP="00862F79">
            <w:pPr>
              <w:ind w:left="34"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Матвеев</w:t>
            </w:r>
          </w:p>
          <w:p w:rsidR="009551AD" w:rsidRPr="00F34449" w:rsidRDefault="003C0138" w:rsidP="00862F79">
            <w:pPr>
              <w:ind w:left="34"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Дмитрий Михайлович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073460" w:rsidRDefault="003C0138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 xml:space="preserve">заместитель начальника Департамента образования Томской области по образовательной деятельности </w:t>
            </w:r>
            <w:r w:rsidRPr="00073460">
              <w:rPr>
                <w:rFonts w:ascii="PT Astra Serif" w:hAnsi="PT Astra Serif"/>
                <w:sz w:val="25"/>
                <w:szCs w:val="25"/>
              </w:rPr>
              <w:br/>
              <w:t>и стратегии</w:t>
            </w:r>
          </w:p>
          <w:p w:rsidR="009551AD" w:rsidRPr="00073460" w:rsidRDefault="009551AD" w:rsidP="00862F79">
            <w:pPr>
              <w:tabs>
                <w:tab w:val="num" w:pos="1004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blPrEx>
          <w:tblLook w:val="01E0" w:firstRow="1" w:lastRow="1" w:firstColumn="1" w:lastColumn="1" w:noHBand="0" w:noVBand="0"/>
        </w:tblPrEx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Палыш 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Юлия Александровна</w:t>
            </w: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>врач-хирург областного государственного автономного учреждения здравоохранения «Городская клиническая больница № 3 им. Б.И. Альперовича»</w:t>
            </w:r>
          </w:p>
          <w:p w:rsidR="009551AD" w:rsidRPr="00073460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2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Попов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Максим Владимирович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>начальник отдела организации деятельности участковых уполномоченных полиции и по делам несовершеннолетних Управления Министерства внутренних дел Российской Федерации по Томской области</w:t>
            </w:r>
          </w:p>
          <w:p w:rsidR="009551AD" w:rsidRPr="00073460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2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Ретунский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Владимирович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>консультант Комитета общественной безопасности Администрации Томской области</w:t>
            </w:r>
          </w:p>
          <w:p w:rsidR="009551AD" w:rsidRPr="00073460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712"/>
        </w:trPr>
        <w:tc>
          <w:tcPr>
            <w:tcW w:w="3122" w:type="dxa"/>
          </w:tcPr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Сапунова</w:t>
            </w:r>
          </w:p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Нина Андреевна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tabs>
                <w:tab w:val="left" w:pos="368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>врач-терапевт областного государственного автономного учреждения здравоохранения «Поликлиника № 10»</w:t>
            </w:r>
          </w:p>
          <w:p w:rsidR="009551AD" w:rsidRPr="00073460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712"/>
        </w:trPr>
        <w:tc>
          <w:tcPr>
            <w:tcW w:w="3122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Соколова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Владимировна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>врач-психиатр-нарколог областного государственного бюджетного учреждения здравоохранения «Томский областной наркологический диспансер»</w:t>
            </w:r>
          </w:p>
          <w:p w:rsidR="009551AD" w:rsidRPr="00073460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2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Тарасова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Александровна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>врач-терапевт областного государственного бюджетного учреждения здравоохранения «Городская клиническая больница № 1»</w:t>
            </w:r>
          </w:p>
          <w:p w:rsidR="009551AD" w:rsidRPr="00073460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Терехова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Юлия Александровна</w:t>
            </w:r>
          </w:p>
          <w:p w:rsidR="009551AD" w:rsidRPr="00F34449" w:rsidRDefault="009551AD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  <w:vAlign w:val="center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>председатель комитета содействия занятости Департамента труда и занятости населения Томской области</w:t>
            </w:r>
          </w:p>
          <w:p w:rsidR="009551AD" w:rsidRPr="00073460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Филонов 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b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Никитич</w:t>
            </w: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 xml:space="preserve">начальник </w:t>
            </w:r>
            <w:r w:rsidR="008B68E5" w:rsidRPr="00073460">
              <w:rPr>
                <w:rFonts w:ascii="PT Astra Serif" w:hAnsi="PT Astra Serif"/>
                <w:sz w:val="25"/>
                <w:szCs w:val="25"/>
              </w:rPr>
              <w:t>П</w:t>
            </w:r>
            <w:r w:rsidR="00913BA6" w:rsidRPr="00073460">
              <w:rPr>
                <w:rFonts w:ascii="PT Astra Serif" w:hAnsi="PT Astra Serif"/>
                <w:sz w:val="25"/>
                <w:szCs w:val="25"/>
              </w:rPr>
              <w:t>рофессионального образовательного учреждения Томская автомобильная школа Общероссийской общественно-государственной организации «Добровольное общество содействия армии, авиации и флоту России</w:t>
            </w:r>
            <w:r w:rsidRPr="00073460">
              <w:rPr>
                <w:rFonts w:ascii="PT Astra Serif" w:hAnsi="PT Astra Serif"/>
                <w:sz w:val="25"/>
                <w:szCs w:val="25"/>
              </w:rPr>
              <w:t>»</w:t>
            </w:r>
          </w:p>
          <w:p w:rsidR="009551AD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6B20E7" w:rsidRDefault="006B20E7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6B20E7" w:rsidRDefault="006B20E7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073460" w:rsidRPr="00073460" w:rsidRDefault="00073460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2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Шушпанова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Евгеньевна</w:t>
            </w:r>
          </w:p>
        </w:tc>
        <w:tc>
          <w:tcPr>
            <w:tcW w:w="425" w:type="dxa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vAlign w:val="center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>врач-оториноларинголог областного государственного автономного учреждения здравоохранения «Городская клиническая больница № 3 им. Б.И. Альперовича»</w:t>
            </w:r>
          </w:p>
          <w:p w:rsidR="009551AD" w:rsidRPr="00073460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2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Якушкина</w:t>
            </w:r>
          </w:p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Анатольевна</w:t>
            </w:r>
          </w:p>
        </w:tc>
        <w:tc>
          <w:tcPr>
            <w:tcW w:w="425" w:type="dxa"/>
            <w:shd w:val="clear" w:color="auto" w:fill="auto"/>
          </w:tcPr>
          <w:p w:rsidR="009551A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6" w:type="dxa"/>
            <w:shd w:val="clear" w:color="auto" w:fill="auto"/>
          </w:tcPr>
          <w:p w:rsidR="009551AD" w:rsidRPr="00073460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73460">
              <w:rPr>
                <w:rFonts w:ascii="PT Astra Serif" w:hAnsi="PT Astra Serif"/>
                <w:sz w:val="25"/>
                <w:szCs w:val="25"/>
              </w:rPr>
              <w:t>заместитель начальника Департамента по научно-технологическому развитию и инновационной деятельности Томской области</w:t>
            </w:r>
          </w:p>
          <w:p w:rsidR="009551AD" w:rsidRDefault="009551A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272262" w:rsidRDefault="00272262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272262" w:rsidRDefault="00272262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272262" w:rsidRPr="00073460" w:rsidRDefault="00272262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3C29A2" w:rsidRPr="002B7E95" w:rsidRDefault="003C29A2" w:rsidP="003C29A2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  <w:sectPr w:rsidR="003C29A2" w:rsidRPr="002B7E95" w:rsidSect="00713EB1">
          <w:headerReference w:type="default" r:id="rId12"/>
          <w:headerReference w:type="first" r:id="rId13"/>
          <w:pgSz w:w="11907" w:h="16840"/>
          <w:pgMar w:top="709" w:right="851" w:bottom="993" w:left="1701" w:header="567" w:footer="0" w:gutter="0"/>
          <w:pgNumType w:start="1"/>
          <w:cols w:space="720"/>
          <w:titlePg/>
          <w:docGrid w:linePitch="354"/>
        </w:sectPr>
      </w:pPr>
    </w:p>
    <w:p w:rsidR="009551AD" w:rsidRPr="002B7E95" w:rsidRDefault="003C0138" w:rsidP="00E02DE0">
      <w:pPr>
        <w:autoSpaceDE w:val="0"/>
        <w:autoSpaceDN w:val="0"/>
        <w:adjustRightInd w:val="0"/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2B7E95"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9551AD" w:rsidRPr="002B7E95" w:rsidRDefault="003C0138" w:rsidP="00E02DE0">
      <w:pPr>
        <w:autoSpaceDE w:val="0"/>
        <w:autoSpaceDN w:val="0"/>
        <w:adjustRightInd w:val="0"/>
        <w:ind w:left="623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</w:t>
      </w:r>
      <w:r w:rsidRPr="002B7E95">
        <w:rPr>
          <w:rFonts w:ascii="PT Astra Serif" w:hAnsi="PT Astra Serif"/>
          <w:sz w:val="24"/>
          <w:szCs w:val="24"/>
        </w:rPr>
        <w:t>распоряжени</w:t>
      </w:r>
      <w:r>
        <w:rPr>
          <w:rFonts w:ascii="PT Astra Serif" w:hAnsi="PT Astra Serif"/>
          <w:sz w:val="24"/>
          <w:szCs w:val="24"/>
        </w:rPr>
        <w:t>ю</w:t>
      </w:r>
      <w:r w:rsidR="00E02DE0">
        <w:rPr>
          <w:rFonts w:ascii="PT Astra Serif" w:hAnsi="PT Astra Serif"/>
          <w:sz w:val="24"/>
          <w:szCs w:val="24"/>
        </w:rPr>
        <w:t xml:space="preserve"> </w:t>
      </w:r>
      <w:r w:rsidRPr="002B7E95">
        <w:rPr>
          <w:rFonts w:ascii="PT Astra Serif" w:hAnsi="PT Astra Serif"/>
          <w:sz w:val="24"/>
          <w:szCs w:val="24"/>
        </w:rPr>
        <w:t xml:space="preserve">Губернатора Томской области </w:t>
      </w:r>
    </w:p>
    <w:p w:rsidR="003C29A2" w:rsidRPr="00A171FD" w:rsidRDefault="003C0138" w:rsidP="00E02DE0">
      <w:pPr>
        <w:widowControl w:val="0"/>
        <w:autoSpaceDE w:val="0"/>
        <w:autoSpaceDN w:val="0"/>
        <w:ind w:left="6237" w:firstLine="0"/>
        <w:jc w:val="both"/>
        <w:rPr>
          <w:rFonts w:ascii="PT Astra Serif" w:hAnsi="PT Astra Serif"/>
          <w:szCs w:val="26"/>
        </w:rPr>
      </w:pPr>
      <w:r w:rsidRPr="002B7E95">
        <w:rPr>
          <w:rFonts w:ascii="PT Astra Serif" w:hAnsi="PT Astra Serif"/>
          <w:sz w:val="24"/>
          <w:szCs w:val="24"/>
        </w:rPr>
        <w:t xml:space="preserve">от </w:t>
      </w:r>
      <w:r w:rsidR="00982F63">
        <w:rPr>
          <w:rFonts w:ascii="PT Astra Serif" w:hAnsi="PT Astra Serif"/>
          <w:sz w:val="24"/>
          <w:szCs w:val="24"/>
        </w:rPr>
        <w:t>19.12.2025 № 344-р</w:t>
      </w:r>
    </w:p>
    <w:p w:rsidR="001C4580" w:rsidRPr="00A171FD" w:rsidRDefault="001C4580" w:rsidP="003C29A2">
      <w:pPr>
        <w:widowControl w:val="0"/>
        <w:autoSpaceDE w:val="0"/>
        <w:autoSpaceDN w:val="0"/>
        <w:ind w:firstLine="0"/>
        <w:jc w:val="right"/>
        <w:rPr>
          <w:rFonts w:ascii="PT Astra Serif" w:hAnsi="PT Astra Serif"/>
          <w:szCs w:val="26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Составы</w:t>
      </w: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призывных комиссий муниципальных образований Томской области</w:t>
      </w: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Призывная комиссия города Томска (комиссия № 02)</w:t>
      </w: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tbl>
      <w:tblPr>
        <w:tblW w:w="992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4"/>
        <w:gridCol w:w="6519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Радул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Владимирович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19" w:type="dxa"/>
          </w:tcPr>
          <w:p w:rsidR="00A171FD" w:rsidRPr="00DA1B8D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DA1B8D">
              <w:rPr>
                <w:rFonts w:ascii="PT Astra Serif" w:hAnsi="PT Astra Serif"/>
                <w:sz w:val="25"/>
                <w:szCs w:val="25"/>
              </w:rPr>
              <w:t xml:space="preserve">заместитель Мэра Города Томска по безопасности </w:t>
            </w:r>
            <w:r w:rsidRPr="00DA1B8D">
              <w:rPr>
                <w:rFonts w:ascii="PT Astra Serif" w:hAnsi="PT Astra Serif"/>
                <w:sz w:val="25"/>
                <w:szCs w:val="25"/>
              </w:rPr>
              <w:br/>
              <w:t>и общим вопросам – председатель призывной комиссии</w:t>
            </w:r>
          </w:p>
          <w:p w:rsidR="00A171FD" w:rsidRPr="00DA1B8D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Иванов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Евгений Олегович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19" w:type="dxa"/>
          </w:tcPr>
          <w:p w:rsidR="00A171FD" w:rsidRPr="00DA1B8D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DA1B8D">
              <w:rPr>
                <w:rFonts w:ascii="PT Astra Serif" w:hAnsi="PT Astra Serif"/>
                <w:sz w:val="25"/>
                <w:szCs w:val="25"/>
              </w:rPr>
              <w:t>военный комиссар города Томск Томской области – заместитель председателя призывной комиссии</w:t>
            </w:r>
          </w:p>
          <w:p w:rsidR="00A171FD" w:rsidRPr="00DA1B8D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Дудука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Анжела Николаевна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19" w:type="dxa"/>
          </w:tcPr>
          <w:p w:rsidR="00A171FD" w:rsidRPr="00DA1B8D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DA1B8D">
              <w:rPr>
                <w:rFonts w:ascii="PT Astra Serif" w:hAnsi="PT Astra Serif"/>
                <w:sz w:val="25"/>
                <w:szCs w:val="25"/>
              </w:rPr>
              <w:t>старшая медицинская сестра областного государственного автономного учреждения здравоохранения «Томская областная клиническая больница» – секретарь призывной комиссии</w:t>
            </w:r>
          </w:p>
          <w:p w:rsidR="00A171FD" w:rsidRPr="00DA1B8D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Коршунов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Иванович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19" w:type="dxa"/>
          </w:tcPr>
          <w:p w:rsidR="00A171FD" w:rsidRPr="00DA1B8D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DA1B8D">
              <w:rPr>
                <w:rFonts w:ascii="PT Astra Serif" w:hAnsi="PT Astra Serif"/>
                <w:sz w:val="25"/>
                <w:szCs w:val="25"/>
              </w:rPr>
              <w:t>заведующий кабинетом областного государственного автономного учреждения здравоохранения «Томская областная клиническая больница» – врач, руководящий работой по медицинскому освидетельствованию граждан, подлежащих призыву на военную службу</w:t>
            </w:r>
          </w:p>
          <w:p w:rsidR="00A171FD" w:rsidRPr="00DA1B8D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Роман Сергеевич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19" w:type="dxa"/>
          </w:tcPr>
          <w:p w:rsidR="00A171FD" w:rsidRPr="00DA1B8D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DA1B8D">
              <w:rPr>
                <w:rFonts w:ascii="PT Astra Serif" w:hAnsi="PT Astra Serif"/>
                <w:sz w:val="25"/>
                <w:szCs w:val="25"/>
              </w:rPr>
              <w:t>инспектор отделения (по организации деятельности участковых уполномоченных полиции) отдела организации деятельности участковых уполномоченных полиции и по делам несовершеннолетних Управления Министерства внутренних дел Росси</w:t>
            </w:r>
            <w:r w:rsidR="00D6199B" w:rsidRPr="00DA1B8D">
              <w:rPr>
                <w:rFonts w:ascii="PT Astra Serif" w:hAnsi="PT Astra Serif"/>
                <w:sz w:val="25"/>
                <w:szCs w:val="25"/>
              </w:rPr>
              <w:t>йской Федерации</w:t>
            </w:r>
            <w:r w:rsidRPr="00DA1B8D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D6199B" w:rsidRPr="00DA1B8D">
              <w:rPr>
                <w:rFonts w:ascii="PT Astra Serif" w:hAnsi="PT Astra Serif"/>
                <w:sz w:val="25"/>
                <w:szCs w:val="25"/>
              </w:rPr>
              <w:br/>
            </w:r>
            <w:r w:rsidRPr="00DA1B8D">
              <w:rPr>
                <w:rFonts w:ascii="PT Astra Serif" w:hAnsi="PT Astra Serif"/>
                <w:sz w:val="25"/>
                <w:szCs w:val="25"/>
              </w:rPr>
              <w:t>по Томской области</w:t>
            </w:r>
          </w:p>
          <w:p w:rsidR="00A171FD" w:rsidRPr="00DA1B8D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Бовкун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Николаевна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19" w:type="dxa"/>
          </w:tcPr>
          <w:p w:rsidR="00A171FD" w:rsidRPr="00DA1B8D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DA1B8D">
              <w:rPr>
                <w:rFonts w:ascii="PT Astra Serif" w:hAnsi="PT Astra Serif"/>
                <w:sz w:val="25"/>
                <w:szCs w:val="25"/>
              </w:rPr>
              <w:t xml:space="preserve">председатель комитета по общему образованию </w:t>
            </w:r>
            <w:r w:rsidR="00390266" w:rsidRPr="00DA1B8D">
              <w:rPr>
                <w:rFonts w:ascii="PT Astra Serif" w:hAnsi="PT Astra Serif"/>
                <w:sz w:val="25"/>
                <w:szCs w:val="25"/>
              </w:rPr>
              <w:t>д</w:t>
            </w:r>
            <w:r w:rsidRPr="00DA1B8D">
              <w:rPr>
                <w:rFonts w:ascii="PT Astra Serif" w:hAnsi="PT Astra Serif"/>
                <w:sz w:val="25"/>
                <w:szCs w:val="25"/>
              </w:rPr>
              <w:t>епартамента образования администрации Города Томска</w:t>
            </w:r>
          </w:p>
          <w:p w:rsidR="00A171FD" w:rsidRPr="00DA1B8D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Мазнев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Олег Леонидович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19" w:type="dxa"/>
          </w:tcPr>
          <w:p w:rsidR="00A171FD" w:rsidRPr="00DA1B8D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DA1B8D">
              <w:rPr>
                <w:rFonts w:ascii="PT Astra Serif" w:hAnsi="PT Astra Serif"/>
                <w:sz w:val="25"/>
                <w:szCs w:val="25"/>
              </w:rPr>
              <w:t>начальник административно-хозяйственного отдела областного государственного казенного учреждения «Центр занятости населения города Томска и Томского района»</w:t>
            </w:r>
          </w:p>
          <w:p w:rsidR="00A171FD" w:rsidRPr="00DA1B8D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Мущинкин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Евгений Андреевич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19" w:type="dxa"/>
          </w:tcPr>
          <w:p w:rsidR="00A171FD" w:rsidRPr="00DA1B8D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DA1B8D">
              <w:rPr>
                <w:rFonts w:ascii="PT Astra Serif" w:hAnsi="PT Astra Serif"/>
                <w:sz w:val="25"/>
                <w:szCs w:val="25"/>
              </w:rPr>
              <w:t>заместитель начальника отдела организации охраны общественного порядка на улицах и при проведении массовых мероприятий Управления организации охраны общественного порядка и взаимодействия с органами исполнительной власти Томской области и органами местного самоуправления Управления Министерства внутренних дел Российской Федерации по Томской области</w:t>
            </w:r>
          </w:p>
        </w:tc>
      </w:tr>
    </w:tbl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lastRenderedPageBreak/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0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4"/>
        <w:gridCol w:w="16"/>
        <w:gridCol w:w="6504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Чубенко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Константин Иванович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Мэра Города Томска по социальной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политике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Макаров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Алексей Александрович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Мэра Города Томска по строительству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жилищной политике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Путров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Дмитрий Олегович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Мэра Города Томска – начальник департамента городского хозяйства администрации Города Томска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Хафизов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Денис Ильич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Мэра </w:t>
            </w:r>
            <w:r w:rsidR="00A56E72">
              <w:rPr>
                <w:rFonts w:ascii="PT Astra Serif" w:hAnsi="PT Astra Serif"/>
                <w:sz w:val="25"/>
                <w:szCs w:val="25"/>
              </w:rPr>
              <w:t xml:space="preserve">Города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t>Томска по благоустройству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Измятинская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Васильевна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начальника отделения подготовки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призыва граждан на военную службу военного комиссариата города Томск Томской области –заместитель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Курнакова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Валерьевна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начальника отделения подготовки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и призыва граждан на военную службу </w:t>
            </w:r>
            <w:r w:rsidR="00FD47B9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(по профессиональному психологическому отбору)</w:t>
            </w:r>
            <w:r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BF6020">
              <w:rPr>
                <w:rFonts w:ascii="PT Astra Serif" w:hAnsi="PT Astra Serif"/>
                <w:sz w:val="25"/>
                <w:szCs w:val="25"/>
              </w:rPr>
              <w:t>–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Растрепаев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Игорь Владимирович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старший помощник начальника отделения пл</w:t>
            </w:r>
            <w:r>
              <w:rPr>
                <w:rFonts w:ascii="PT Astra Serif" w:hAnsi="PT Astra Serif"/>
                <w:sz w:val="25"/>
                <w:szCs w:val="25"/>
              </w:rPr>
              <w:t>а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нирования, предназначения, подготовки и учета мобилизационных ресурсов </w:t>
            </w:r>
            <w:r w:rsidR="00FA1B28">
              <w:rPr>
                <w:rFonts w:ascii="PT Astra Serif" w:hAnsi="PT Astra Serif"/>
                <w:sz w:val="25"/>
                <w:szCs w:val="25"/>
              </w:rPr>
              <w:t>–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Семенова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Викторовна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начальника отделения подготовки </w:t>
            </w:r>
            <w:r w:rsidR="00BF6020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и призыва граждан на военную службу </w:t>
            </w:r>
            <w:r w:rsidR="00FA1B28">
              <w:rPr>
                <w:rFonts w:ascii="PT Astra Serif" w:hAnsi="PT Astra Serif"/>
                <w:sz w:val="25"/>
                <w:szCs w:val="25"/>
              </w:rPr>
              <w:t>–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Шпаненко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Андрей Викторович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планирования, предназначения, подготовки и учета мобилизационных ресурсов </w:t>
            </w:r>
            <w:r w:rsidR="00FA1B28">
              <w:rPr>
                <w:rFonts w:ascii="PT Astra Serif" w:hAnsi="PT Astra Serif"/>
                <w:sz w:val="25"/>
                <w:szCs w:val="25"/>
              </w:rPr>
              <w:t>–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заместитель председателя призывной комиссии 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Попкова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Алексеевна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старшая медицинская сестра дневного стационара областного государственного автономного учреждения здравоохранения «Поликлиника № 4»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Наумов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Алексей Валентинович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DA7C2D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заведующий поликл</w:t>
            </w:r>
            <w:r w:rsidR="00BF6020">
              <w:rPr>
                <w:rFonts w:ascii="PT Astra Serif" w:hAnsi="PT Astra Serif"/>
                <w:sz w:val="25"/>
                <w:szCs w:val="25"/>
              </w:rPr>
              <w:t>иническим отделением №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3 областного государственного автономного учреждения здравоохранения «Поликлиника № 4» – врач, руководящий работой по медицинскому освидетельствованию граждан, подлежащих призыву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на военную службу</w:t>
            </w: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Буховцева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Любовь Владимировна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врач-дерматовенеролог областного государственного автономного учреждения здравоохранения </w:t>
            </w:r>
            <w:r w:rsidR="00801330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«Поликлиника №</w:t>
            </w:r>
            <w:r w:rsidR="00801330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4» </w:t>
            </w:r>
            <w:r w:rsidR="00801330">
              <w:rPr>
                <w:rFonts w:ascii="PT Astra Serif" w:hAnsi="PT Astra Serif"/>
                <w:sz w:val="25"/>
                <w:szCs w:val="25"/>
              </w:rPr>
              <w:t>–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врач, руководящий работой </w:t>
            </w:r>
            <w:r w:rsidR="00801330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по медицинскому освидетельствованию граждан, подлежащих призыву</w:t>
            </w:r>
            <w:r w:rsidR="00801330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Белянина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Инна Леонидовна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B25D93">
              <w:rPr>
                <w:rFonts w:ascii="PT Astra Serif" w:hAnsi="PT Astra Serif"/>
                <w:sz w:val="25"/>
                <w:szCs w:val="25"/>
              </w:rPr>
              <w:t xml:space="preserve">методист </w:t>
            </w:r>
            <w:r w:rsidR="00B25D93" w:rsidRPr="00B25D93">
              <w:rPr>
                <w:rFonts w:ascii="PT Astra Serif" w:hAnsi="PT Astra Serif"/>
                <w:sz w:val="25"/>
                <w:szCs w:val="25"/>
              </w:rPr>
              <w:t xml:space="preserve">по связям с общественностью </w:t>
            </w:r>
            <w:r w:rsidR="0065185F">
              <w:rPr>
                <w:rFonts w:ascii="PT Astra Serif" w:hAnsi="PT Astra Serif"/>
                <w:sz w:val="25"/>
                <w:szCs w:val="25"/>
              </w:rPr>
              <w:t xml:space="preserve">муниципального автономного учреждения </w:t>
            </w:r>
            <w:r w:rsidRPr="00B25D93">
              <w:rPr>
                <w:rFonts w:ascii="PT Astra Serif" w:hAnsi="PT Astra Serif"/>
                <w:sz w:val="25"/>
                <w:szCs w:val="25"/>
              </w:rPr>
              <w:t>информационно-методическ</w:t>
            </w:r>
            <w:r w:rsidR="00B25D93" w:rsidRPr="00B25D93">
              <w:rPr>
                <w:rFonts w:ascii="PT Astra Serif" w:hAnsi="PT Astra Serif"/>
                <w:sz w:val="25"/>
                <w:szCs w:val="25"/>
              </w:rPr>
              <w:t>ий</w:t>
            </w:r>
            <w:r w:rsidRPr="00B25D93">
              <w:rPr>
                <w:rFonts w:ascii="PT Astra Serif" w:hAnsi="PT Astra Serif"/>
                <w:sz w:val="25"/>
                <w:szCs w:val="25"/>
              </w:rPr>
              <w:t xml:space="preserve"> центр </w:t>
            </w:r>
            <w:r w:rsidR="00B25D93" w:rsidRPr="00B25D93">
              <w:rPr>
                <w:rFonts w:ascii="PT Astra Serif" w:hAnsi="PT Astra Serif"/>
                <w:sz w:val="25"/>
                <w:szCs w:val="25"/>
              </w:rPr>
              <w:t>г</w:t>
            </w:r>
            <w:r w:rsidR="0065185F">
              <w:rPr>
                <w:rFonts w:ascii="PT Astra Serif" w:hAnsi="PT Astra Serif"/>
                <w:sz w:val="25"/>
                <w:szCs w:val="25"/>
              </w:rPr>
              <w:t>.</w:t>
            </w:r>
            <w:r w:rsidR="00B25D93" w:rsidRPr="00B25D93">
              <w:rPr>
                <w:rFonts w:ascii="PT Astra Serif" w:hAnsi="PT Astra Serif"/>
                <w:sz w:val="25"/>
                <w:szCs w:val="25"/>
              </w:rPr>
              <w:t xml:space="preserve"> Томска 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Жукова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Александровна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главный специалист юридического отдела </w:t>
            </w:r>
            <w:r w:rsidR="005161BD">
              <w:rPr>
                <w:rFonts w:ascii="PT Astra Serif" w:hAnsi="PT Astra Serif"/>
                <w:sz w:val="25"/>
                <w:szCs w:val="25"/>
              </w:rPr>
              <w:t>д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епартамента образования администрации Города Томска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Зубчевская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Владиславовна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председателя комитета по общему образованию </w:t>
            </w:r>
            <w:r w:rsidR="005161BD">
              <w:rPr>
                <w:rFonts w:ascii="PT Astra Serif" w:hAnsi="PT Astra Serif"/>
                <w:sz w:val="25"/>
                <w:szCs w:val="25"/>
              </w:rPr>
              <w:t>д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епартамента образования администрации Города Томска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Копылов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Владимирович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инспектор отдела организации охраны,</w:t>
            </w:r>
            <w:r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конвоирования </w:t>
            </w:r>
            <w:r w:rsidR="002256A1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и содержания подозреваемых, обвиняемых и лиц, подвергнутых административному аресту Управления организации охраны общественного порядка </w:t>
            </w:r>
            <w:r w:rsidR="002256A1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и взаимодействия с органами исполнительной власти Томской области и органами местного самоуправления Управления Министерства внутренних дел Росси</w:t>
            </w:r>
            <w:r w:rsidR="007B1DE1">
              <w:rPr>
                <w:rFonts w:ascii="PT Astra Serif" w:hAnsi="PT Astra Serif"/>
                <w:sz w:val="25"/>
                <w:szCs w:val="25"/>
              </w:rPr>
              <w:t>йской Федерации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по Томской области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Лазарева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Александровна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главный специалист отдела воспитания </w:t>
            </w:r>
            <w:r w:rsidR="002256A1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и дополнительного образования </w:t>
            </w:r>
            <w:r w:rsidR="0028767B">
              <w:rPr>
                <w:rFonts w:ascii="PT Astra Serif" w:hAnsi="PT Astra Serif"/>
                <w:sz w:val="25"/>
                <w:szCs w:val="25"/>
              </w:rPr>
              <w:t>д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епартамента образования администрации Города Томска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Ляшенко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Ивановна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отдела развития </w:t>
            </w:r>
            <w:r w:rsidR="0028767B">
              <w:rPr>
                <w:rFonts w:ascii="PT Astra Serif" w:hAnsi="PT Astra Serif"/>
                <w:sz w:val="25"/>
                <w:szCs w:val="25"/>
              </w:rPr>
              <w:t>д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епартамента образования администрации Города Томска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Осиненко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Владимировна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консультант отдела обеспечения деятельности учреждений </w:t>
            </w:r>
            <w:r w:rsidR="0028767B">
              <w:rPr>
                <w:rFonts w:ascii="PT Astra Serif" w:hAnsi="PT Astra Serif"/>
                <w:sz w:val="25"/>
                <w:szCs w:val="25"/>
              </w:rPr>
              <w:t>д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епартамента образования администрации Города Томска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Сидорова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Леонидовна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советник комитета по дошкольному образованию </w:t>
            </w:r>
            <w:r w:rsidR="000A5D6A">
              <w:rPr>
                <w:rFonts w:ascii="PT Astra Serif" w:hAnsi="PT Astra Serif"/>
                <w:sz w:val="25"/>
                <w:szCs w:val="25"/>
              </w:rPr>
              <w:t>д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епартамента образования администрации Города Томска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Сиротина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Наталия Владимировна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директора по обеспечению деятельности областного государственного казенного учреждения «Центр занятости населения города Томска и Томского района»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Толкачев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Иван Анатольевич</w:t>
            </w:r>
          </w:p>
        </w:tc>
        <w:tc>
          <w:tcPr>
            <w:tcW w:w="300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0A5D6A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инспектор отдела организации охраны общественного порядка на улицах и при проведении массовых мероприятий Управления организации охраны общественного порядка и взаимодействия с органами исполнительной власти Томской области и органами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местного самоуправления Управления Министерства внутренних дел Росси</w:t>
            </w:r>
            <w:r w:rsidR="000A5D6A">
              <w:rPr>
                <w:rFonts w:ascii="PT Astra Serif" w:hAnsi="PT Astra Serif"/>
                <w:sz w:val="25"/>
                <w:szCs w:val="25"/>
              </w:rPr>
              <w:t>йской Федерации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по Томской области</w:t>
            </w:r>
          </w:p>
        </w:tc>
      </w:tr>
      <w:tr w:rsidR="00D01D7A" w:rsidTr="00862F79">
        <w:tc>
          <w:tcPr>
            <w:tcW w:w="3119" w:type="dxa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00" w:type="dxa"/>
            <w:gridSpan w:val="2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6504" w:type="dxa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0A5D6A" w:rsidRPr="00F34449" w:rsidRDefault="000A5D6A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lastRenderedPageBreak/>
        <w:t xml:space="preserve">Призывная комиссия </w:t>
      </w:r>
      <w:r w:rsidRPr="00F34449">
        <w:rPr>
          <w:rFonts w:ascii="PT Astra Serif" w:hAnsi="PT Astra Serif"/>
          <w:sz w:val="25"/>
          <w:szCs w:val="25"/>
        </w:rPr>
        <w:br/>
        <w:t>Александровского района Томской области (комиссия № 03)</w:t>
      </w: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18"/>
          <w:szCs w:val="18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18"/>
          <w:szCs w:val="18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8"/>
        <w:gridCol w:w="302"/>
        <w:gridCol w:w="6504"/>
      </w:tblGrid>
      <w:tr w:rsidR="00D01D7A" w:rsidTr="00862F79">
        <w:tc>
          <w:tcPr>
            <w:tcW w:w="311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Пьянков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Денис Васильевич</w:t>
            </w:r>
          </w:p>
        </w:tc>
        <w:tc>
          <w:tcPr>
            <w:tcW w:w="30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Александровского района – председатель призывной комиссии</w:t>
            </w:r>
          </w:p>
          <w:p w:rsidR="00A171FD" w:rsidRPr="00E744FC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1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Бойко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Евгеньевич</w:t>
            </w:r>
          </w:p>
        </w:tc>
        <w:tc>
          <w:tcPr>
            <w:tcW w:w="30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города Стрежевой и Александровского района Томской области – заместитель председателя призывной комиссии</w:t>
            </w:r>
          </w:p>
          <w:p w:rsidR="00A171FD" w:rsidRPr="00E744FC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1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Поспелова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Владиславовна</w:t>
            </w:r>
          </w:p>
        </w:tc>
        <w:tc>
          <w:tcPr>
            <w:tcW w:w="30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города Стрежевой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Александровского района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E744FC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1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Тимергазин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Динар Эдуардович</w:t>
            </w:r>
          </w:p>
        </w:tc>
        <w:tc>
          <w:tcPr>
            <w:tcW w:w="30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и.о</w:t>
            </w:r>
            <w:r w:rsidR="00D07701">
              <w:rPr>
                <w:rFonts w:ascii="PT Astra Serif" w:hAnsi="PT Astra Serif"/>
                <w:sz w:val="25"/>
                <w:szCs w:val="25"/>
              </w:rPr>
              <w:t>.</w:t>
            </w:r>
            <w:r w:rsidR="002256A1">
              <w:rPr>
                <w:rFonts w:ascii="PT Astra Serif" w:hAnsi="PT Astra Serif"/>
                <w:sz w:val="25"/>
                <w:szCs w:val="25"/>
              </w:rPr>
              <w:t> 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главного врача областного государственного автономного учреждения здравоохранения «Александровская районная больница» – врач, руководящий работой по медицинскому освидетельствованию граждан, подлежащих призыву </w:t>
            </w:r>
            <w:r w:rsidR="00D07701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на военную службу</w:t>
            </w:r>
          </w:p>
          <w:p w:rsidR="00A171FD" w:rsidRPr="00E744FC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1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Анисимова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Александровна</w:t>
            </w:r>
          </w:p>
        </w:tc>
        <w:tc>
          <w:tcPr>
            <w:tcW w:w="30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Александровского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E744FC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1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Зубкова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Викторовна</w:t>
            </w:r>
          </w:p>
        </w:tc>
        <w:tc>
          <w:tcPr>
            <w:tcW w:w="30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муниципального казенного учреждения Отдел образования Администрации Александровского района Томской области</w:t>
            </w:r>
          </w:p>
          <w:p w:rsidR="00A171FD" w:rsidRPr="00E744FC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1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Калинина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Алена Анатольевна</w:t>
            </w:r>
          </w:p>
        </w:tc>
        <w:tc>
          <w:tcPr>
            <w:tcW w:w="30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полиции «Александровское» Межмуниципального отдела Министерства внутренних дел Российской Федерации «Стрежевской» Управления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Томской области</w:t>
            </w:r>
          </w:p>
        </w:tc>
      </w:tr>
    </w:tbl>
    <w:p w:rsidR="00A171FD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16"/>
          <w:szCs w:val="16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16"/>
          <w:szCs w:val="16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076"/>
        <w:gridCol w:w="344"/>
        <w:gridCol w:w="6504"/>
      </w:tblGrid>
      <w:tr w:rsidR="00D01D7A" w:rsidTr="00862F79">
        <w:tc>
          <w:tcPr>
            <w:tcW w:w="307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Жукова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Олеговна</w:t>
            </w:r>
          </w:p>
        </w:tc>
        <w:tc>
          <w:tcPr>
            <w:tcW w:w="34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первый заместитель Главы Александровского района Томской области – начальник отдела общественной безопасности и контроля за строительством 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7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Звягина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Александровна</w:t>
            </w:r>
          </w:p>
        </w:tc>
        <w:tc>
          <w:tcPr>
            <w:tcW w:w="34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военного комиссара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(по профессиональному психологическому отбору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и организации призыва граждан на военную службу) военного комиссариата города Стрежевой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и Александровского района Томской области – заместитель председателя призывной комиссии</w:t>
            </w:r>
          </w:p>
        </w:tc>
      </w:tr>
      <w:tr w:rsidR="00D01D7A" w:rsidTr="00862F79">
        <w:tc>
          <w:tcPr>
            <w:tcW w:w="3076" w:type="dxa"/>
          </w:tcPr>
          <w:p w:rsidR="00A171F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Шапран</w:t>
            </w:r>
          </w:p>
          <w:p w:rsidR="00A171FD" w:rsidRPr="00F34449" w:rsidRDefault="003C0138" w:rsidP="00862F79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Валентина Ивановна</w:t>
            </w:r>
          </w:p>
        </w:tc>
        <w:tc>
          <w:tcPr>
            <w:tcW w:w="34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старшая медицинская сестра поликлиники областного государственного автономного учреждения здравоохранения «Стрежевская городская больница» 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7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Намошанова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Алена Николаевна</w:t>
            </w:r>
          </w:p>
        </w:tc>
        <w:tc>
          <w:tcPr>
            <w:tcW w:w="34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главного врача по поликлинической работе областного государственного автономного учреждения здравоохранения «Александровская районная больница» –</w:t>
            </w:r>
          </w:p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7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Абукаров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Алфред Джаферович</w:t>
            </w:r>
          </w:p>
        </w:tc>
        <w:tc>
          <w:tcPr>
            <w:tcW w:w="34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отделения полиции «Александровское» Межмуниципального отдела Министерства внутренних дел Российской Федерации «Стрежевской»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7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Болдырева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Евгения Сергеевна</w:t>
            </w:r>
          </w:p>
        </w:tc>
        <w:tc>
          <w:tcPr>
            <w:tcW w:w="34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начальника муниципального казенного учреждения </w:t>
            </w:r>
            <w:r w:rsidR="00661298" w:rsidRPr="00477AE3">
              <w:rPr>
                <w:rFonts w:ascii="PT Astra Serif" w:hAnsi="PT Astra Serif"/>
                <w:sz w:val="25"/>
                <w:szCs w:val="25"/>
              </w:rPr>
              <w:t>О</w:t>
            </w:r>
            <w:r w:rsidRPr="00477AE3">
              <w:rPr>
                <w:rFonts w:ascii="PT Astra Serif" w:hAnsi="PT Astra Serif"/>
                <w:sz w:val="25"/>
                <w:szCs w:val="25"/>
              </w:rPr>
              <w:t>тдел образования Администрации Александровского района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7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Швейдт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Екатерина Викторовна</w:t>
            </w:r>
          </w:p>
        </w:tc>
        <w:tc>
          <w:tcPr>
            <w:tcW w:w="34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04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Александровского района областного государственного казенного учреждения «Центр занятости населения Томской области»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widowControl w:val="0"/>
        <w:autoSpaceDE w:val="0"/>
        <w:autoSpaceDN w:val="0"/>
        <w:ind w:firstLine="0"/>
        <w:rPr>
          <w:rFonts w:ascii="PT Astra Serif" w:hAnsi="PT Astra Serif"/>
          <w:szCs w:val="26"/>
        </w:rPr>
      </w:pPr>
    </w:p>
    <w:p w:rsidR="00A171FD" w:rsidRPr="00F34449" w:rsidRDefault="00A171FD" w:rsidP="00A171FD">
      <w:pPr>
        <w:widowControl w:val="0"/>
        <w:autoSpaceDE w:val="0"/>
        <w:autoSpaceDN w:val="0"/>
        <w:ind w:firstLine="0"/>
        <w:rPr>
          <w:rFonts w:ascii="PT Astra Serif" w:hAnsi="PT Astra Serif"/>
          <w:szCs w:val="26"/>
        </w:rPr>
        <w:sectPr w:rsidR="00A171FD" w:rsidRPr="00F34449" w:rsidSect="000A255F">
          <w:pgSz w:w="11907" w:h="16840"/>
          <w:pgMar w:top="709" w:right="851" w:bottom="1134" w:left="1701" w:header="567" w:footer="0" w:gutter="0"/>
          <w:pgNumType w:start="1"/>
          <w:cols w:space="720"/>
          <w:titlePg/>
          <w:docGrid w:linePitch="354"/>
        </w:sect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  <w:r w:rsidRPr="00F34449">
        <w:rPr>
          <w:rFonts w:ascii="PT Astra Serif" w:hAnsi="PT Astra Serif"/>
          <w:sz w:val="25"/>
          <w:szCs w:val="25"/>
        </w:rPr>
        <w:br/>
        <w:t>Асиновского района Томской области (комиссия № 04)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Cs w:val="16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4"/>
        <w:gridCol w:w="6521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Данильчук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Николай Александрович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Асиновского района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Пономарев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Николаевич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военный комиссар города Асино и Асиновского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Первомайского районов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Пономарева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Лариса Николаевна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города Асино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Асиновского и Первомайского районов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Левшина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Оксана Александровна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заведующий поликлиникой №</w:t>
            </w:r>
            <w:r w:rsidRPr="00F34449">
              <w:rPr>
                <w:rFonts w:ascii="PT Astra Serif" w:hAnsi="PT Astra Serif"/>
                <w:sz w:val="25"/>
                <w:szCs w:val="25"/>
                <w:lang w:val="en-US"/>
              </w:rPr>
              <w:t>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2 государственного бюджетного учреждения здравоохранения «Асиновская районная больница» – 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Анучина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Екатерина Александровна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Управления образования Администрации Асиновского района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Плиско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Владимировна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начальника отдела Министерства внутренних дел Российской Федерации – начальник отделения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работе с личным составом Межмуниципального отдела Министерства внутренних дел Российской Федерации «Асиновский»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Ударцева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Оксана Сергеевна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города Асино областного государственного казенного учреждения «Центр занятости населения Томской области»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2"/>
          <w:szCs w:val="22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3"/>
        <w:gridCol w:w="6522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Булыгина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Валерьевна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Главы Асиновского района по социальным вопросам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Барков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Вячеслав Анатольевич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подготовки и призыва граждан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 военного комиссариата города Асино и Асиновского и Первомайского районов Томской области 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widowControl w:val="0"/>
              <w:ind w:firstLine="0"/>
              <w:outlineLvl w:val="3"/>
              <w:rPr>
                <w:rFonts w:ascii="PT Astra Serif" w:hAnsi="PT Astra Serif"/>
                <w:bCs/>
                <w:iCs/>
                <w:sz w:val="25"/>
                <w:szCs w:val="25"/>
              </w:rPr>
            </w:pPr>
            <w:r w:rsidRPr="00F34449">
              <w:rPr>
                <w:rFonts w:ascii="PT Astra Serif" w:hAnsi="PT Astra Serif"/>
                <w:bCs/>
                <w:iCs/>
                <w:sz w:val="25"/>
                <w:szCs w:val="25"/>
              </w:rPr>
              <w:t>Мешкенис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Александровна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медицинская сестра поликлиники областного государственного бюджетного учреждения </w:t>
            </w: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здравоохранения «Асиновская районная больница»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Бардышева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Алена Леонтьевна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заведующий поликлиникой областного государственного бюджетного учреждения здравоохранения «Асиновская районная больница» – 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Зуева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Дарья Сергеевна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специалист отделения по работе с личным составом Межмуниципального отдела Министерства внутренних дел Российской Федерации «Асиновский» Управления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Сижук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Владимировна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города Асино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Хамрина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Надежда Сергеевна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главный специалист по основным и средним школам Управления образования Администрации Асиновского района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br w:type="page"/>
      </w: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  <w:r w:rsidRPr="00F34449">
        <w:rPr>
          <w:rFonts w:ascii="PT Astra Serif" w:hAnsi="PT Astra Serif"/>
          <w:sz w:val="25"/>
          <w:szCs w:val="25"/>
        </w:rPr>
        <w:br/>
        <w:t>Бакчарского района Томской области (комиссия № 05)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3"/>
        <w:gridCol w:w="6522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Ревера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Петрович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Бакчарского района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Зюбин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Николай Валентинович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Бакчарского района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Власенко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Юлия Николаевна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фельдшер (военного комиссариата Бак</w:t>
            </w:r>
            <w:r>
              <w:rPr>
                <w:rFonts w:ascii="PT Astra Serif" w:hAnsi="PT Astra Serif"/>
                <w:sz w:val="25"/>
                <w:szCs w:val="25"/>
              </w:rPr>
              <w:t xml:space="preserve">чарского </w:t>
            </w:r>
            <w:r w:rsidR="008C6D0E">
              <w:rPr>
                <w:rFonts w:ascii="PT Astra Serif" w:hAnsi="PT Astra Serif"/>
                <w:sz w:val="25"/>
                <w:szCs w:val="25"/>
              </w:rPr>
              <w:br/>
            </w:r>
            <w:r>
              <w:rPr>
                <w:rFonts w:ascii="PT Astra Serif" w:hAnsi="PT Astra Serif"/>
                <w:sz w:val="25"/>
                <w:szCs w:val="25"/>
              </w:rPr>
              <w:t>района Томской области</w:t>
            </w:r>
            <w:r w:rsidRPr="00F34449">
              <w:rPr>
                <w:rFonts w:ascii="PT Astra Serif" w:hAnsi="PT Astra Serif"/>
                <w:sz w:val="25"/>
                <w:szCs w:val="25"/>
              </w:rPr>
              <w:t>) центра</w:t>
            </w:r>
            <w:r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(военно-врачебной экспертизы) </w:t>
            </w:r>
            <w:r w:rsidR="00650CF8" w:rsidRPr="00F34449">
              <w:rPr>
                <w:rFonts w:ascii="PT Astra Serif" w:hAnsi="PT Astra Serif"/>
                <w:sz w:val="25"/>
                <w:szCs w:val="25"/>
              </w:rPr>
              <w:t xml:space="preserve">военного комиссариата Томской области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t>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Зверева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Юлия Сергеевна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и.о. главного врача областного государственного бюджетного учреждения здравоохранения «Бакчарская районная больница» – 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Александровна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территориального отдела Бакчарского района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города Кедрового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Боенкина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Алексеевна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отдела образования Администрации Бакчарского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Шульц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Григорьевна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отделения Министерства внутренних дел Российской Федерации по Бакчарскому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20"/>
        <w:gridCol w:w="282"/>
        <w:gridCol w:w="6522"/>
      </w:tblGrid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Харин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Вадим Сергеевич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первый заместитель Главы Бакчарского района 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Чепкасова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Марина Александровна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военного комиссара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(по профессиональному психологическому отбору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организации призыва граждан на военную службу) военного комиссариата Бакчарского района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Шарабурова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Евгения Александровна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медицинская сестра врача-психиатра областного государственного бюджетного учреждения здравоохранения «Бакчарская районная больница» – секретарь призывной комиссии</w:t>
            </w: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Борин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Василий Васильевич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заведующий поликлиникой, врач</w:t>
            </w:r>
            <w:r w:rsidR="00705AC0">
              <w:rPr>
                <w:rFonts w:ascii="PT Astra Serif" w:hAnsi="PT Astra Serif"/>
                <w:sz w:val="25"/>
                <w:szCs w:val="25"/>
              </w:rPr>
              <w:t>-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акушер-гинеколог областного государственного бюджетного учреждения здравоохранения «Бакчарская районная больница»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Бронникова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Алексеевна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отдела образования Администрации Бакчарского района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Емельянов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Владимирович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9E5A33">
              <w:rPr>
                <w:rFonts w:ascii="PT Astra Serif" w:hAnsi="PT Astra Serif"/>
                <w:sz w:val="25"/>
                <w:szCs w:val="25"/>
              </w:rPr>
              <w:t>заместитель начальника отделения Министерства внутренних дел Российской Федерации по Бакчарскому району Управления Министерства внутренних дел Российской Федерации по Томской области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Суровцева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Галина Викторовна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центра занятости населения территориального отдела Бакчарского района и города Кедрового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br w:type="page"/>
      </w:r>
      <w:r w:rsidRPr="00F34449">
        <w:rPr>
          <w:rFonts w:ascii="PT Astra Serif" w:hAnsi="PT Astra Serif"/>
          <w:sz w:val="25"/>
          <w:szCs w:val="25"/>
        </w:rPr>
        <w:lastRenderedPageBreak/>
        <w:t xml:space="preserve">Призывная комиссия </w:t>
      </w:r>
      <w:r w:rsidRPr="00F34449">
        <w:rPr>
          <w:rFonts w:ascii="PT Astra Serif" w:hAnsi="PT Astra Serif"/>
          <w:sz w:val="25"/>
          <w:szCs w:val="25"/>
        </w:rPr>
        <w:br/>
        <w:t>Верхнекетского района Томской области (комиссия № 06)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07"/>
        <w:gridCol w:w="295"/>
        <w:gridCol w:w="6522"/>
      </w:tblGrid>
      <w:tr w:rsidR="00D01D7A" w:rsidTr="00862F79">
        <w:tc>
          <w:tcPr>
            <w:tcW w:w="31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Альсевич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Александровна</w:t>
            </w:r>
          </w:p>
        </w:tc>
        <w:tc>
          <w:tcPr>
            <w:tcW w:w="29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Верхнекетского района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Муратов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Владимирович</w:t>
            </w:r>
          </w:p>
        </w:tc>
        <w:tc>
          <w:tcPr>
            <w:tcW w:w="29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Верхнекетского района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Романий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Николай Юрьевич</w:t>
            </w:r>
          </w:p>
        </w:tc>
        <w:tc>
          <w:tcPr>
            <w:tcW w:w="29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Верхнекетского района Томской области) центра (военно-врачебной экспертизы) военного комиссариата Томской области – секретарь призывной комиссии 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Слабухина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Павловна</w:t>
            </w:r>
          </w:p>
        </w:tc>
        <w:tc>
          <w:tcPr>
            <w:tcW w:w="29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врач-терапевт областного государственного бюджетного учреждения здравоохранения «Верхнекетская районная больница» – 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Бер</w:t>
            </w:r>
            <w:r w:rsidR="00445CF2">
              <w:rPr>
                <w:rFonts w:ascii="PT Astra Serif" w:hAnsi="PT Astra Serif"/>
                <w:sz w:val="25"/>
                <w:szCs w:val="25"/>
              </w:rPr>
              <w:t>е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зкин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Виталий Павлович</w:t>
            </w:r>
          </w:p>
        </w:tc>
        <w:tc>
          <w:tcPr>
            <w:tcW w:w="29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старший участковый уполномоченный полиции отделения Министерства внутренних дел Российской Федерации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Верхнекетскому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Елисеева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Алексеевна</w:t>
            </w:r>
          </w:p>
        </w:tc>
        <w:tc>
          <w:tcPr>
            <w:tcW w:w="29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Управления образования Администрации Верхнекетского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07" w:type="dxa"/>
          </w:tcPr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Кузнецова</w:t>
            </w:r>
          </w:p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Ольга Николаевна</w:t>
            </w:r>
          </w:p>
        </w:tc>
        <w:tc>
          <w:tcPr>
            <w:tcW w:w="295" w:type="dxa"/>
          </w:tcPr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1A60AF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начальник отдела по связям с общественностью, поселениями и средствами массовой информации Администрации Верхнекетского района</w:t>
            </w:r>
          </w:p>
          <w:p w:rsidR="00A171FD" w:rsidRPr="001A60AF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1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Пономарева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Марина Геннадьевна</w:t>
            </w:r>
          </w:p>
        </w:tc>
        <w:tc>
          <w:tcPr>
            <w:tcW w:w="29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Верхнекетского района областного государственного казенного учреждения «Центр занятости населения Томской области»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3"/>
        <w:gridCol w:w="6522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Досужева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Любовь Александровна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Главы Верхнекетского района по социальным вопросам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Мусейко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Любовь Сергеевна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военного комиссара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(по профессиональному психологическому отбору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организации призыва граждан на военную службу) военного комиссариата Верхнекетского района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Лоскутова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Петровна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медицинская сестра областного государственного бюджетного учреждения здравоохранения «Верхнекетская  районная больница» 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Гайсаев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Руфат Омарович </w:t>
            </w:r>
          </w:p>
        </w:tc>
        <w:tc>
          <w:tcPr>
            <w:tcW w:w="283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  <w:shd w:val="clear" w:color="auto" w:fill="auto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врач-терапевт областного государственного бюджетного учреждения здравоохранения «Верхнекетская районная больница» – врач, руководящий работой по медицинскому освидетельствованию граждан, подлежащих призыву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Балахонова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Мария Алексеевна</w:t>
            </w:r>
          </w:p>
        </w:tc>
        <w:tc>
          <w:tcPr>
            <w:tcW w:w="283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  <w:shd w:val="clear" w:color="auto" w:fill="auto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специалист отдела обеспечения функционирования, мониторинга и развития образования Управления образования Администрации Верхнекетского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Левченко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Антон Павлович</w:t>
            </w:r>
          </w:p>
        </w:tc>
        <w:tc>
          <w:tcPr>
            <w:tcW w:w="283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  <w:shd w:val="clear" w:color="auto" w:fill="auto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старший участковый уполномоченный полиции отделения Министерства внутренних дел Российской Федерации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Верхнекетскому району Управления Министерства внутренних дел Российской Федерации по Томской области</w:t>
            </w:r>
          </w:p>
        </w:tc>
      </w:tr>
      <w:tr w:rsidR="00D01D7A" w:rsidTr="00862F79">
        <w:tc>
          <w:tcPr>
            <w:tcW w:w="3119" w:type="dxa"/>
            <w:shd w:val="clear" w:color="auto" w:fill="auto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3" w:type="dxa"/>
            <w:shd w:val="clear" w:color="auto" w:fill="auto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6522" w:type="dxa"/>
            <w:shd w:val="clear" w:color="auto" w:fill="auto"/>
          </w:tcPr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  <w:shd w:val="clear" w:color="auto" w:fill="auto"/>
          </w:tcPr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Морозова</w:t>
            </w:r>
          </w:p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Лилия Владимировна</w:t>
            </w:r>
          </w:p>
        </w:tc>
        <w:tc>
          <w:tcPr>
            <w:tcW w:w="283" w:type="dxa"/>
            <w:shd w:val="clear" w:color="auto" w:fill="auto"/>
          </w:tcPr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  <w:shd w:val="clear" w:color="auto" w:fill="auto"/>
          </w:tcPr>
          <w:p w:rsidR="00A171FD" w:rsidRPr="001A60AF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начальник отдела по культуре, молодежной политике, спорту и туризму Администрации Верхнекетского района</w:t>
            </w:r>
          </w:p>
        </w:tc>
      </w:tr>
      <w:tr w:rsidR="00D01D7A" w:rsidTr="00862F79">
        <w:tc>
          <w:tcPr>
            <w:tcW w:w="3119" w:type="dxa"/>
            <w:shd w:val="clear" w:color="auto" w:fill="auto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3" w:type="dxa"/>
            <w:shd w:val="clear" w:color="auto" w:fill="auto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6522" w:type="dxa"/>
            <w:shd w:val="clear" w:color="auto" w:fill="auto"/>
          </w:tcPr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Перевалова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Васильевна</w:t>
            </w:r>
          </w:p>
        </w:tc>
        <w:tc>
          <w:tcPr>
            <w:tcW w:w="283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  <w:shd w:val="clear" w:color="auto" w:fill="auto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Верхнекетского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ind w:firstLine="0"/>
        <w:rPr>
          <w:rFonts w:ascii="PT Astra Serif" w:hAnsi="PT Astra Serif"/>
          <w:sz w:val="25"/>
          <w:szCs w:val="25"/>
        </w:rPr>
      </w:pPr>
    </w:p>
    <w:p w:rsidR="00A171FD" w:rsidRPr="00F34449" w:rsidRDefault="003C0138" w:rsidP="00A171FD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Cs w:val="26"/>
        </w:rPr>
        <w:br w:type="page"/>
      </w: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</w:p>
    <w:p w:rsidR="00A171FD" w:rsidRPr="00F34449" w:rsidRDefault="003C0138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Зырянского района Томской области (комиссия № 07)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3"/>
        <w:gridCol w:w="6522"/>
      </w:tblGrid>
      <w:tr w:rsidR="00D01D7A" w:rsidTr="00862F79">
        <w:tc>
          <w:tcPr>
            <w:tcW w:w="3119" w:type="dxa"/>
          </w:tcPr>
          <w:p w:rsidR="00A171FD" w:rsidRPr="009701FC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9701FC">
              <w:rPr>
                <w:rFonts w:ascii="PT Astra Serif" w:hAnsi="PT Astra Serif"/>
                <w:sz w:val="25"/>
                <w:szCs w:val="25"/>
              </w:rPr>
              <w:t>Бикмаев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Сергей Николаевич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Зырянского района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Каратаев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Олег Александрович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Зырянского и Тегульдетского районов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Бакчанина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Андреевна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Зырянского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и Тегульдетского районов Томской области) центра (военно-врачебной экспертизы) военного комиссариата Томской области – секретарь призывной комиссии 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Закорюкин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Юрий Евгеньевич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главный врач областного государственного бюджетного учреждения здравоохранения «Зырянская районная больница» – 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Алексеев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Алексей Артемович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руководитель Управления образования Администрации Зырянского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Андриянова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Оксана Владимировна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Зырянского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Фатеева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Надежда Николаевна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отделения Министерства внутренних дел Российской Федерации по Зырянскому району Управления Министерства внутренних дел Российской Федерации по Томской области – руководитель группы по работе с личным составом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3"/>
        <w:gridCol w:w="6522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Рыжова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Сергеевна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и.о. заместителя Главы Зырянского района по социальным вопросам – руководитель отдела по социальной политике Администрации Зырянского района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Татаренко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Валентиновна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военного комиссара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(по профессиональному психологическому отбору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организации призыва граждан на военную службу) военного комиссариата Зырянского и Тегульдетского районов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 xml:space="preserve">Разуваева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Ивановна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медицинская сестра областного государственного бюджетного учреждения здравоохранения «Зырянская районная больница»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Козлова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Павловна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главного врача по поликлинике областного государственного бюджетного учреждения здравоохранения «Зырянская районная больница» – врач, руководящий работой по медицинскому освидетельствованию граждан, подлежащих призыву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Иванова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Оксана Георгиевна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руководителя Управления образования Администрации Зырянского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Кокина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Марина Васильевна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Зырянского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Кущ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Роман Александрович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отделения Министерства внутренних дел Российской Федерации по Зырянскому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widowControl w:val="0"/>
        <w:autoSpaceDE w:val="0"/>
        <w:autoSpaceDN w:val="0"/>
        <w:ind w:firstLine="0"/>
        <w:jc w:val="right"/>
        <w:rPr>
          <w:rFonts w:ascii="PT Astra Serif" w:hAnsi="PT Astra Serif"/>
          <w:szCs w:val="26"/>
        </w:rPr>
        <w:sectPr w:rsidR="00A171FD" w:rsidRPr="00F34449" w:rsidSect="004F7EE9">
          <w:pgSz w:w="11907" w:h="16840"/>
          <w:pgMar w:top="1134" w:right="851" w:bottom="1134" w:left="1701" w:header="568" w:footer="0" w:gutter="0"/>
          <w:cols w:space="720"/>
          <w:docGrid w:linePitch="354"/>
        </w:sect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  <w:r w:rsidRPr="00F34449">
        <w:rPr>
          <w:rFonts w:ascii="PT Astra Serif" w:hAnsi="PT Astra Serif"/>
          <w:sz w:val="25"/>
          <w:szCs w:val="25"/>
        </w:rPr>
        <w:br/>
        <w:t>Каргасокского района Томской области (комиссия № 08)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40"/>
        <w:gridCol w:w="304"/>
        <w:gridCol w:w="6380"/>
      </w:tblGrid>
      <w:tr w:rsidR="00D01D7A" w:rsidTr="00862F79">
        <w:tc>
          <w:tcPr>
            <w:tcW w:w="3240" w:type="dxa"/>
          </w:tcPr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Шамраев</w:t>
            </w:r>
          </w:p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Александр Федорович</w:t>
            </w:r>
          </w:p>
        </w:tc>
        <w:tc>
          <w:tcPr>
            <w:tcW w:w="304" w:type="dxa"/>
          </w:tcPr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 xml:space="preserve">заместитель Главы Каргасокского района </w:t>
            </w:r>
            <w:r w:rsidRPr="001A60AF">
              <w:rPr>
                <w:rFonts w:ascii="PT Astra Serif" w:hAnsi="PT Astra Serif"/>
                <w:sz w:val="25"/>
                <w:szCs w:val="25"/>
              </w:rPr>
              <w:br/>
              <w:t xml:space="preserve">по социальным вопросам – начальник отдела </w:t>
            </w:r>
            <w:r w:rsidRPr="001A60AF">
              <w:rPr>
                <w:rFonts w:ascii="PT Astra Serif" w:hAnsi="PT Astra Serif"/>
                <w:sz w:val="25"/>
                <w:szCs w:val="25"/>
              </w:rPr>
              <w:br/>
              <w:t>по социальной работе – председатель призывной комиссии</w:t>
            </w:r>
          </w:p>
          <w:p w:rsidR="00A171FD" w:rsidRPr="001A60AF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Семенов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Иван Александрович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Каргасокского района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Родикова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Александровна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фельдшер (военного комиссариата Каргасокского района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Волков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Валентинович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и.о</w:t>
            </w:r>
            <w:r w:rsidR="008A2611">
              <w:rPr>
                <w:rFonts w:ascii="PT Astra Serif" w:hAnsi="PT Astra Serif"/>
                <w:sz w:val="25"/>
                <w:szCs w:val="25"/>
              </w:rPr>
              <w:t>.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главного врача областного государственного бюджетного учреждения здравоохранения «Каргасокская районная больница» – 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Белоногов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Андрей Анатольевич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отдела дополнительного образования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воспитательной работы Управления образования, опеки и попечительства муниципального образования «Каргасокский район»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Огуречева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Владимировна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Каргасокского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Примак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Вера Николаевна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начальника отдела Министерства внутренних дел Российской Федерации – начальник отделения (по работе с личным составом) Министерства внутренних дел Российской Федерации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по Каргасокскому району Управления Министерства внутренних дел Российской Федерации по Томской области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40"/>
        <w:gridCol w:w="305"/>
        <w:gridCol w:w="6379"/>
      </w:tblGrid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Коньшина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Оксана Владимировна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Главы Каргасокского района по экономике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Гутова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Людмила Александровна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военного комиссара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(по профессиональному психологическому отбору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и организации призыва граждан на военную службу) военного комиссариата Каргасокского района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Мартемьянова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Любовь Борисовна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A1C4A">
              <w:rPr>
                <w:rFonts w:ascii="PT Astra Serif" w:hAnsi="PT Astra Serif"/>
                <w:color w:val="000000"/>
                <w:sz w:val="25"/>
                <w:szCs w:val="25"/>
              </w:rPr>
              <w:t>фельдшер скорой медицинской помощи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областного государственного бюджетного учреждения здравоохранения «Каргасокская районная больница»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Гребенщикова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Васильевна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главного врача по клинико-экспертной работе областного государственного бюджетного учреждения здравоохранения «Каргасокская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районная больница» –</w:t>
            </w:r>
            <w:r w:rsidRPr="00F34449">
              <w:rPr>
                <w:rFonts w:ascii="PT Astra Serif" w:hAnsi="PT Astra Serif"/>
                <w:sz w:val="25"/>
                <w:szCs w:val="25"/>
                <w:lang w:val="en-US"/>
              </w:rPr>
              <w:t>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Батурин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Константин Васильевич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отдела Министерства внутренних дел Российской Федерации – начальник полиции отдела Министерства внутренних дел Российской Федерации по Каргасокскому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Вертей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Петровна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специалист отделения по работе с личным составом  отдела Министерства внутренних дел Российской Федерации по Каргасокскому району Управления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по Томской области 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Васькова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Сергеевна</w:t>
            </w:r>
          </w:p>
        </w:tc>
        <w:tc>
          <w:tcPr>
            <w:tcW w:w="30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9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инспектор (по делам несовершеннолетних) отделения участковых уполномоченных полиции </w:t>
            </w:r>
            <w:r w:rsidR="00BB37F5" w:rsidRPr="00BB37F5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и по делам несовершеннолетних отдел</w:t>
            </w:r>
            <w:r w:rsidR="0059432D">
              <w:rPr>
                <w:rFonts w:ascii="PT Astra Serif" w:hAnsi="PT Astra Serif"/>
                <w:sz w:val="25"/>
                <w:szCs w:val="25"/>
              </w:rPr>
              <w:t>а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Министерства внутренних дел Росси</w:t>
            </w:r>
            <w:r w:rsidR="0059432D">
              <w:rPr>
                <w:rFonts w:ascii="PT Astra Serif" w:hAnsi="PT Astra Serif"/>
                <w:sz w:val="25"/>
                <w:szCs w:val="25"/>
              </w:rPr>
              <w:t>йской Федерации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59432D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по Каргасокскому району Управления Министерства внутренних дел России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Дубоносов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Денис Анатольевич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Каргасокского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Костарева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Сергеевна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главный специалист отдела дополнительного образования и воспитательной работы Управления образования, опеки и попечительства муниципального образования «Каргасокский район»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4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Черноусов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Василий Александрович</w:t>
            </w:r>
          </w:p>
        </w:tc>
        <w:tc>
          <w:tcPr>
            <w:tcW w:w="30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участковых уполномоченных полиции и по делам несовершеннолетних </w:t>
            </w:r>
            <w:r w:rsidR="00EA3FEF">
              <w:rPr>
                <w:rFonts w:ascii="PT Astra Serif" w:hAnsi="PT Astra Serif"/>
                <w:sz w:val="25"/>
                <w:szCs w:val="25"/>
              </w:rPr>
              <w:t>отдела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Министерства внутренних дел Росси</w:t>
            </w:r>
            <w:r w:rsidR="00EA3FEF">
              <w:rPr>
                <w:rFonts w:ascii="PT Astra Serif" w:hAnsi="PT Astra Serif"/>
                <w:sz w:val="25"/>
                <w:szCs w:val="25"/>
              </w:rPr>
              <w:t>йской Федерации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A3FEF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по Каргасокскому району Управления Министерства внутренних дел Росси</w:t>
            </w:r>
            <w:r w:rsidR="00EA3FEF">
              <w:rPr>
                <w:rFonts w:ascii="PT Astra Serif" w:hAnsi="PT Astra Serif"/>
                <w:sz w:val="25"/>
                <w:szCs w:val="25"/>
              </w:rPr>
              <w:t>йской Федерации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widowControl w:val="0"/>
        <w:autoSpaceDE w:val="0"/>
        <w:autoSpaceDN w:val="0"/>
        <w:ind w:firstLine="0"/>
        <w:jc w:val="right"/>
        <w:rPr>
          <w:rFonts w:ascii="PT Astra Serif" w:hAnsi="PT Astra Serif"/>
          <w:szCs w:val="26"/>
        </w:rPr>
        <w:sectPr w:rsidR="00A171FD" w:rsidRPr="00F34449" w:rsidSect="004F7EE9">
          <w:pgSz w:w="11907" w:h="16840"/>
          <w:pgMar w:top="1134" w:right="851" w:bottom="1134" w:left="1701" w:header="568" w:footer="0" w:gutter="0"/>
          <w:cols w:space="720"/>
          <w:docGrid w:linePitch="354"/>
        </w:sect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</w:p>
    <w:p w:rsidR="00A171FD" w:rsidRPr="00F34449" w:rsidRDefault="003C0138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города Кедрового (комиссия № 09)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59"/>
        <w:gridCol w:w="288"/>
        <w:gridCol w:w="6377"/>
      </w:tblGrid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Соловьева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Нелли Александровна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BB37F5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Глава г</w:t>
            </w:r>
            <w:r w:rsidR="003C0138" w:rsidRPr="00F34449">
              <w:rPr>
                <w:rFonts w:ascii="PT Astra Serif" w:hAnsi="PT Astra Serif"/>
                <w:sz w:val="25"/>
                <w:szCs w:val="25"/>
              </w:rPr>
              <w:t>ород</w:t>
            </w:r>
            <w:r>
              <w:rPr>
                <w:rFonts w:ascii="PT Astra Serif" w:hAnsi="PT Astra Serif"/>
                <w:sz w:val="25"/>
                <w:szCs w:val="25"/>
              </w:rPr>
              <w:t xml:space="preserve">а Кедрового – председатель призывной </w:t>
            </w:r>
            <w:r w:rsidR="003C0138" w:rsidRPr="00F34449">
              <w:rPr>
                <w:rFonts w:ascii="PT Astra Serif" w:hAnsi="PT Astra Serif"/>
                <w:sz w:val="25"/>
                <w:szCs w:val="25"/>
              </w:rPr>
              <w:t>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Матсаков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Дмитрий Сагыналиевич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Парабельского района и города Кедровый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Герасимова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Валентина Дмитриевна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фельдшер (военного комиссариата Парабельского района и города Кедровый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Зверева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Юлия Сергеевна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и.о. главного врача областного государственного бюджетного учреждения здравоохранения «Бакчарская районная больница» – Медицинский центр </w:t>
            </w:r>
            <w:r w:rsidR="00BB37F5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города Кедровый – врач, руководящий работой </w:t>
            </w:r>
            <w:r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Кувшинов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Вячеслав Андреевич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пункта полиции «Кедровый» Межмуниципального отделения Министерства внутренних дел Российской Федерации «Парабельское»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Логачева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Олеся Николаевна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и.о. руководителя отдела образования Администрации муниципального образования «Город Кедровый»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Собакина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Дмитриевна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центра занятости территориального отдела Бакчарского района и города Кедровый областного государственного казенного учреждения «Центр занятости населения Томской области»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16"/>
          <w:szCs w:val="16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59"/>
        <w:gridCol w:w="288"/>
        <w:gridCol w:w="6377"/>
      </w:tblGrid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Алексеева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Ирина Николаевна 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Главы муниципального округа Город Кедровый Томской области по социальной политике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управлению делами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Халиуллина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Владимировна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военного комиссара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(по профессиональному психологическому отбору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организации призыва граждан на военную службу) военного комиссариата Парабельского района и города Кедровый Томской области – заместитель председателя призывной комиссии</w:t>
            </w: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 xml:space="preserve">Степанова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Владимировна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медицинская сестра областного государственного бюджетного учреждения здравоохранения «Бакчарская районная больница»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Дроздов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Константин Вячеславович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заведующий филиалом областного государственного бюджетного учреждения здравоохранения «Бакчарская районная больница» – Медицинский центр города Кедровый – 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Коновалов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Алексей Олегович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оперуполномоченный группы уголовного розыска пункта полиции «Кедровый» Межмуниципального отделения Министерства внутренних дел Российской Федерации «Парабельское»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5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Марченко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Анна Александровна</w:t>
            </w:r>
          </w:p>
        </w:tc>
        <w:tc>
          <w:tcPr>
            <w:tcW w:w="28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7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центра занятости населения территориального отдела Бакчарского района и города Кедровый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F34449">
        <w:rPr>
          <w:rFonts w:ascii="PT Astra Serif" w:hAnsi="PT Astra Serif"/>
          <w:sz w:val="25"/>
          <w:szCs w:val="25"/>
        </w:rPr>
        <w:br w:type="page"/>
      </w: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  <w:r w:rsidRPr="00F34449">
        <w:rPr>
          <w:rFonts w:ascii="PT Astra Serif" w:hAnsi="PT Astra Serif"/>
          <w:sz w:val="25"/>
          <w:szCs w:val="25"/>
        </w:rPr>
        <w:br/>
        <w:t>Кожевниковского района Томской области (комиссия № 10)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widowControl w:val="0"/>
        <w:ind w:firstLine="0"/>
        <w:jc w:val="center"/>
        <w:outlineLvl w:val="2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2"/>
        <w:rPr>
          <w:rFonts w:ascii="PT Astra Serif" w:hAnsi="PT Astra Serif"/>
          <w:sz w:val="22"/>
          <w:szCs w:val="24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4"/>
        <w:gridCol w:w="6521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Елегечев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Виктор Николаевич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первый заместитель Главы Кожевниковского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района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Афанасьев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Валентин Владимирович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Шегарского и Кожевниковского районов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Щелканова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Ивановна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врио фельдшера (военного комиссариата Шегарского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и Кожевниковского районов Томской области) центра (военно-врачебной экспертизы) военного комиссариата Томской области – секретарь призывной комиссии 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Волчановская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Марина Михайловна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главного врача по медицинской части областного государственного автономного учреждения здравоохранения «Кожевниковская районная больница» – 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Вакурина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Людмила Геннадьевна 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Кожевниковского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Гарагуля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Леонидовна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и.о.</w:t>
            </w:r>
            <w:r w:rsidRPr="00F34449">
              <w:rPr>
                <w:rFonts w:ascii="PT Astra Serif" w:hAnsi="PT Astra Serif"/>
                <w:sz w:val="25"/>
                <w:szCs w:val="25"/>
                <w:lang w:val="en-US"/>
              </w:rPr>
              <w:t>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начальника отдела образования Администрации Кожевниковского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Чернов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Викторович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участковый уполномоченный полиции отдела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Кожевниковскому району Управления Министерства внутренних дел Российской Федерации по Томской области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3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3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079"/>
        <w:gridCol w:w="324"/>
        <w:gridCol w:w="6521"/>
      </w:tblGrid>
      <w:tr w:rsidR="00D01D7A" w:rsidTr="00862F79">
        <w:tc>
          <w:tcPr>
            <w:tcW w:w="307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Тузиков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Александрович</w:t>
            </w:r>
          </w:p>
        </w:tc>
        <w:tc>
          <w:tcPr>
            <w:tcW w:w="32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Главы Кожевниковского района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по социальным вопросам – начальник отдела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по культуре, спорту, молодежной политике и связям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с общественностью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80"/>
        </w:trPr>
        <w:tc>
          <w:tcPr>
            <w:tcW w:w="307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Замятина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Алексеевна</w:t>
            </w:r>
          </w:p>
        </w:tc>
        <w:tc>
          <w:tcPr>
            <w:tcW w:w="32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начальника отделения подготовки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и призыва граждан на военную службу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(по профессиональному психологическому отбору) военного комиссариата Шегарского и Кожевниковского районов Томской области – заместитель председателя призывной комиссии</w:t>
            </w:r>
          </w:p>
        </w:tc>
      </w:tr>
      <w:tr w:rsidR="00D01D7A" w:rsidTr="00862F79">
        <w:tc>
          <w:tcPr>
            <w:tcW w:w="307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Ритт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Мария Николаевна</w:t>
            </w:r>
          </w:p>
        </w:tc>
        <w:tc>
          <w:tcPr>
            <w:tcW w:w="32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главного врача по поликлинической работе областного государственного автономного учреждения здравоохранения «Кожевниковская районная больница» – 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7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Гладкова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Дмитриевна</w:t>
            </w:r>
          </w:p>
        </w:tc>
        <w:tc>
          <w:tcPr>
            <w:tcW w:w="32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участковых уполномоченных полиции и по делам несовершеннолетних отдела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Кожевниковскому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7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Климова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Николаевна</w:t>
            </w:r>
          </w:p>
        </w:tc>
        <w:tc>
          <w:tcPr>
            <w:tcW w:w="32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главный специалист отдела образования Админ</w:t>
            </w:r>
            <w:r w:rsidR="004C5F98">
              <w:rPr>
                <w:rFonts w:ascii="PT Astra Serif" w:hAnsi="PT Astra Serif"/>
                <w:sz w:val="25"/>
                <w:szCs w:val="25"/>
              </w:rPr>
              <w:t>истрации Кожевниковского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7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Остер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Мария Владимировна</w:t>
            </w:r>
          </w:p>
        </w:tc>
        <w:tc>
          <w:tcPr>
            <w:tcW w:w="32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 Кожевниковского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br w:type="page"/>
      </w: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Колпашевского района Томской области (комиссия № 11)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4"/>
        <w:gridCol w:w="6520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Агеев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Антон Борисович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Колпашевского района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Хайруллин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Николай Ахмедович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города Колпашево и Колпашевского района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Мурзина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Александровна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города Колпашево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Колпашевского района Томской области) центра (военно-врачебной экспертизы) военного комиссариата Томской области</w:t>
            </w:r>
            <w:r w:rsidRPr="00BB37F5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F34449">
              <w:rPr>
                <w:rFonts w:ascii="PT Astra Serif" w:hAnsi="PT Astra Serif"/>
                <w:sz w:val="25"/>
                <w:szCs w:val="25"/>
              </w:rPr>
              <w:t>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Кравзе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Евгения Анатольевна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1A60AF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1A60AF">
              <w:rPr>
                <w:rFonts w:ascii="PT Astra Serif" w:hAnsi="PT Astra Serif"/>
                <w:sz w:val="25"/>
                <w:szCs w:val="25"/>
              </w:rPr>
              <w:t>врач общей врачебной практики поликлиники №</w:t>
            </w:r>
            <w:r w:rsidR="00BB37F5">
              <w:rPr>
                <w:rFonts w:ascii="PT Astra Serif" w:hAnsi="PT Astra Serif"/>
                <w:sz w:val="25"/>
                <w:szCs w:val="25"/>
              </w:rPr>
              <w:t> </w:t>
            </w:r>
            <w:r w:rsidRPr="001A60AF">
              <w:rPr>
                <w:rFonts w:ascii="PT Astra Serif" w:hAnsi="PT Astra Serif"/>
                <w:sz w:val="25"/>
                <w:szCs w:val="25"/>
              </w:rPr>
              <w:t xml:space="preserve">1 областного государственного автономного учреждения здравоохранения «Колпашевская районная больница» – врач, руководящий работой по медицинскому освидетельствованию граждан, подлежащих призыву </w:t>
            </w:r>
            <w:r w:rsidR="00285E2F">
              <w:rPr>
                <w:rFonts w:ascii="PT Astra Serif" w:hAnsi="PT Astra Serif"/>
                <w:sz w:val="25"/>
                <w:szCs w:val="25"/>
              </w:rPr>
              <w:br/>
            </w:r>
            <w:r w:rsidRPr="001A60AF">
              <w:rPr>
                <w:rFonts w:ascii="PT Astra Serif" w:hAnsi="PT Astra Serif"/>
                <w:sz w:val="25"/>
                <w:szCs w:val="25"/>
              </w:rPr>
              <w:t>на военную службу</w:t>
            </w:r>
          </w:p>
          <w:p w:rsidR="00A171FD" w:rsidRPr="001A60AF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Буценко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Алексеевна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председатель Комитета по работе с родителями военнослужащих Колпашевского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Григоренко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Алексей Юрьевич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отдела развития образования Управления образования Администрации Колпашевского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Ируцкая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Ия Николаевна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города Колпашево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Маслова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Анастасия Олеговна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E96A54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начальника отдела – начальник отделения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</w:r>
            <w:r w:rsidRPr="00E96A54">
              <w:rPr>
                <w:rFonts w:ascii="PT Astra Serif" w:hAnsi="PT Astra Serif"/>
                <w:sz w:val="25"/>
                <w:szCs w:val="25"/>
              </w:rPr>
              <w:t>(по делам несовершеннолетних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отдела участковых уполномоченных полиции </w:t>
            </w:r>
            <w:r w:rsidR="00FB1C26" w:rsidRPr="00E96A54">
              <w:rPr>
                <w:rFonts w:ascii="PT Astra Serif" w:hAnsi="PT Astra Serif"/>
                <w:sz w:val="25"/>
                <w:szCs w:val="25"/>
              </w:rPr>
              <w:t>и по делам несовершеннолетних</w:t>
            </w:r>
            <w:r w:rsidR="00E96A54">
              <w:rPr>
                <w:rFonts w:ascii="PT Astra Serif" w:hAnsi="PT Astra Serif"/>
                <w:sz w:val="25"/>
                <w:szCs w:val="25"/>
              </w:rPr>
              <w:t>)</w:t>
            </w:r>
            <w:r w:rsidR="00FB1C26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отдела Министерства внутренних дел Российской Федерации по Колпашевскому району Управления Министерства внутренних дел Российской Федерации по Томской области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4"/>
        <w:gridCol w:w="6520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Ивченко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Иван Викторович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Главы Колпашевского района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строительству и инфраструктуре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Черепанов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Викторович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подготовки и призыва граждан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 военного комиссариата города Колпашево и Колпашевского района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Крюкович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Виктория Сергеевна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медицинская сестра участковая поликлиники № 1 областного государственного автономного учреждения здравоохранения «Колпашевская районная больница»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Пестова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Вера Ивановна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в</w:t>
            </w:r>
            <w:r w:rsidRPr="00F34449">
              <w:rPr>
                <w:rFonts w:ascii="PT Astra Serif" w:hAnsi="PT Astra Serif"/>
                <w:sz w:val="25"/>
                <w:szCs w:val="25"/>
              </w:rPr>
              <w:t>рач</w:t>
            </w:r>
            <w:r>
              <w:rPr>
                <w:rFonts w:ascii="PT Astra Serif" w:hAnsi="PT Astra Serif"/>
                <w:sz w:val="25"/>
                <w:szCs w:val="25"/>
              </w:rPr>
              <w:t>-</w:t>
            </w:r>
            <w:r w:rsidRPr="00F34449">
              <w:rPr>
                <w:rFonts w:ascii="PT Astra Serif" w:hAnsi="PT Astra Serif"/>
                <w:sz w:val="25"/>
                <w:szCs w:val="25"/>
              </w:rPr>
              <w:t>терапевт поликлиники №</w:t>
            </w:r>
            <w:r w:rsidRPr="00F34449">
              <w:rPr>
                <w:rFonts w:ascii="PT Astra Serif" w:hAnsi="PT Astra Serif"/>
                <w:sz w:val="25"/>
                <w:szCs w:val="25"/>
                <w:lang w:val="en-US"/>
              </w:rPr>
              <w:t>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2 областного государственного автономного учреждения здравоохранения «Колпашевская районная больница» – 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Есина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Дмитриевна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ведущий инспектор территориального отдела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города Колпашево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Мошкин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Геннадьевич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инспектор направления охраны общественного порядка отдела Министерства внутренних дел Российской Федерации по Колпашевскому району Управления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Сергачева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Кристина Александровна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Управления образования Администрации Колпашевского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widowControl w:val="0"/>
        <w:autoSpaceDE w:val="0"/>
        <w:autoSpaceDN w:val="0"/>
        <w:ind w:firstLine="0"/>
        <w:jc w:val="right"/>
        <w:rPr>
          <w:rFonts w:ascii="PT Astra Serif" w:hAnsi="PT Astra Serif"/>
          <w:szCs w:val="26"/>
        </w:rPr>
        <w:sectPr w:rsidR="00A171FD" w:rsidRPr="00F34449" w:rsidSect="004F7EE9">
          <w:pgSz w:w="11907" w:h="16840"/>
          <w:pgMar w:top="1134" w:right="851" w:bottom="1134" w:left="1701" w:header="568" w:footer="0" w:gutter="0"/>
          <w:cols w:space="720"/>
          <w:docGrid w:linePitch="354"/>
        </w:sect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Кривошеинского района Томской области (комиссия № 12)</w:t>
      </w:r>
    </w:p>
    <w:p w:rsidR="00A171FD" w:rsidRPr="00F34449" w:rsidRDefault="00A171FD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307"/>
        <w:gridCol w:w="238"/>
        <w:gridCol w:w="6378"/>
      </w:tblGrid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Архипов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Алексей Михайлович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Г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лава Кривошеинского района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Елизарьев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Андрей Николаевич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Молчановского и Кривошеинского районов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Такл</w:t>
            </w:r>
            <w:r w:rsidR="0009557D">
              <w:rPr>
                <w:rFonts w:ascii="PT Astra Serif" w:hAnsi="PT Astra Serif"/>
                <w:sz w:val="25"/>
                <w:szCs w:val="25"/>
              </w:rPr>
              <w:t>е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нок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Николаевна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Молчановского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Кривошеинского районов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Колегов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Андреевич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главного врача по лечебной работе областного государственного автономного учреждения здравоохранения «Кривошеинская районная больница» – 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Любовь Анатольевна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руководитель муниципального казенного учреждения «Управление образования Администрации Кривошеинского района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Деева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Мария Анатольевна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Кривошеинского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Шик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Петр Николаевич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участковых уполномоченных полиции и по делам несовершеннолетних отделения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Кривошеинскому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3C0138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307"/>
        <w:gridCol w:w="238"/>
        <w:gridCol w:w="6378"/>
      </w:tblGrid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Сущенко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Вячеслав Александрович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и.о. первого заместителя Главы Кривошеинского </w:t>
            </w:r>
            <w:r w:rsidR="00C204CC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района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Шпенглер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Анна Васильевна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подготовки и призыва граждан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 военного комиссариата Молчановского и Кривошеинского районов Томской области – заместитель председателя призывной комиссии</w:t>
            </w: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Романова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Викторовна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left="-142"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медицинская сестра детской консультации областного государственного автономного учреждения здравоохранения «Кривошеинская районная больница» 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Сидел</w:t>
            </w:r>
            <w:r w:rsidR="00364596">
              <w:rPr>
                <w:rFonts w:ascii="PT Astra Serif" w:hAnsi="PT Astra Serif"/>
                <w:sz w:val="25"/>
                <w:szCs w:val="25"/>
              </w:rPr>
              <w:t>е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Максим Юрьевич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главный врач областного государственного автономного учреждения здравоохранения «Кривошеинская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районная больница»</w:t>
            </w:r>
            <w:r w:rsidRPr="00F34449">
              <w:rPr>
                <w:rFonts w:ascii="PT Astra Serif" w:hAnsi="PT Astra Serif"/>
                <w:sz w:val="25"/>
                <w:szCs w:val="25"/>
                <w:lang w:val="en-US"/>
              </w:rPr>
              <w:t>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  <w:r w:rsidRPr="00F34449">
              <w:rPr>
                <w:rFonts w:ascii="PT Astra Serif" w:hAnsi="PT Astra Serif"/>
                <w:sz w:val="25"/>
                <w:szCs w:val="25"/>
                <w:lang w:val="en-US"/>
              </w:rPr>
              <w:t>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Бурдули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Гивиевич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методист муниципального казенного учреждения «Управление образования Администрации Кривошеинского района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Кузьминых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Николай Юрьевич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уголовного розыска отделения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по Кривошеинскому району Управления Министерства внутренних дел Российской Федерации по Томской области 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30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Ткачева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Надежда Анатольевна</w:t>
            </w:r>
          </w:p>
        </w:tc>
        <w:tc>
          <w:tcPr>
            <w:tcW w:w="23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8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Кривошеинского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rPr>
          <w:rFonts w:ascii="PT Astra Serif" w:hAnsi="PT Astra Serif"/>
          <w:vanish/>
        </w:rPr>
      </w:pPr>
    </w:p>
    <w:p w:rsidR="00A171FD" w:rsidRPr="00F34449" w:rsidRDefault="00A171FD" w:rsidP="00A171FD">
      <w:pPr>
        <w:widowControl w:val="0"/>
        <w:ind w:firstLine="0"/>
        <w:outlineLvl w:val="1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982F63" w:rsidRDefault="00982F63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982F63" w:rsidRDefault="00982F63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982F63" w:rsidRDefault="00982F63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982F63" w:rsidRPr="00F34449" w:rsidRDefault="00982F63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E932C9" w:rsidRDefault="00E932C9">
      <w:pPr>
        <w:ind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br w:type="page"/>
      </w: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</w:p>
    <w:p w:rsidR="00A171FD" w:rsidRPr="00F34449" w:rsidRDefault="003C0138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Молчановского района Томской области (комиссия № 13)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4"/>
        <w:gridCol w:w="6520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Сальков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Юрий Юрьевич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Молчановского района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Елизарьев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Андрей Николаевич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Молчановского и Кривошеинского районов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Такл</w:t>
            </w:r>
            <w:r w:rsidR="006F1725">
              <w:rPr>
                <w:rFonts w:ascii="PT Astra Serif" w:hAnsi="PT Astra Serif"/>
                <w:sz w:val="25"/>
                <w:szCs w:val="25"/>
              </w:rPr>
              <w:t>е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нок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Николаевна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Молчановского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Кривошеинского районов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Алистратова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Васильевна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заведующий поликлиникой, врач-терапевт областного государственного бюджетного учреждения здравоохранения «Молчановская районная больница» – 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Аразова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Екатерина Багаутдиновна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Молчановского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Вигуль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Викторовна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муниципального казенного учреждения «Управление образования Администрации Молчановского района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Габов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Павлович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отделения Министерства внутренних дел Российской Федерации по Молчановскому району Управления Министерства внутренних дел Российской Федерации по Томской области</w:t>
            </w:r>
          </w:p>
        </w:tc>
      </w:tr>
    </w:tbl>
    <w:p w:rsidR="00A171FD" w:rsidRPr="00F34449" w:rsidRDefault="00A171FD" w:rsidP="00A171FD">
      <w:pPr>
        <w:widowControl w:val="0"/>
        <w:ind w:firstLine="0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4"/>
        <w:gridCol w:w="6520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Протасов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Николай Александрович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Главы Молчановского района – начальник Управления по социальной политике Администрации Молчановского района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Шпенглер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Анна Васильевна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подготовки и призыва граждан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 военного комиссариата Молчановского и Кривошеинского районов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 xml:space="preserve">Филипчук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Васильевна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старшая медицинская сестра областного государственного бюджетного учреждения здравоохранения «Молчановская районная больница»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Нерлов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Айсен Васильевич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главного врача по организационно-методической работе областного государственного бюджетного учреждения здравоохранения «Молчановская районная больница» – 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pStyle w:val="a"/>
              <w:numPr>
                <w:ilvl w:val="0"/>
                <w:numId w:val="0"/>
              </w:numPr>
              <w:rPr>
                <w:rFonts w:ascii="PT Astra Serif" w:hAnsi="PT Astra Serif"/>
              </w:rPr>
            </w:pPr>
            <w:r w:rsidRPr="00F34449">
              <w:rPr>
                <w:rFonts w:ascii="PT Astra Serif" w:hAnsi="PT Astra Serif"/>
              </w:rPr>
              <w:t xml:space="preserve">Дырда </w:t>
            </w:r>
          </w:p>
          <w:p w:rsidR="00A171FD" w:rsidRPr="00F34449" w:rsidRDefault="003C0138" w:rsidP="00862F79">
            <w:pPr>
              <w:pStyle w:val="a"/>
              <w:numPr>
                <w:ilvl w:val="0"/>
                <w:numId w:val="0"/>
              </w:numPr>
              <w:rPr>
                <w:rFonts w:ascii="PT Astra Serif" w:hAnsi="PT Astra Serif"/>
              </w:rPr>
            </w:pPr>
            <w:r w:rsidRPr="00F34449">
              <w:rPr>
                <w:rFonts w:ascii="PT Astra Serif" w:hAnsi="PT Astra Serif"/>
              </w:rPr>
              <w:t>Остап Владимирович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начальника отделения Министерства внутренних дел Российской Федерации </w:t>
            </w:r>
            <w:r w:rsidR="00A851C6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по Молчановскому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Муминова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Полина Владимировна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Молчановского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Чугунова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Надежда Прокопьевна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главный специалист муниципального казенного учреждения «Управления образования Администрации Молчановского района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br w:type="page"/>
      </w: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</w:p>
    <w:p w:rsidR="00A171FD" w:rsidRPr="00F34449" w:rsidRDefault="003C0138" w:rsidP="00A171FD">
      <w:pPr>
        <w:widowControl w:val="0"/>
        <w:ind w:firstLine="0"/>
        <w:jc w:val="center"/>
        <w:rPr>
          <w:rFonts w:ascii="PT Astra Serif" w:hAnsi="PT Astra Serif"/>
          <w:sz w:val="23"/>
          <w:szCs w:val="25"/>
        </w:rPr>
      </w:pPr>
      <w:r w:rsidRPr="00F34449">
        <w:rPr>
          <w:rFonts w:ascii="PT Astra Serif" w:hAnsi="PT Astra Serif"/>
          <w:sz w:val="25"/>
          <w:szCs w:val="25"/>
        </w:rPr>
        <w:t xml:space="preserve">Парабельского района Томской области (комиссия № 14) 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6380"/>
      </w:tblGrid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Рязанова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Анатольевна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Парабельского района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Матсаков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Дмитрий Сагыналиевич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военный комиссар Парабельского района и города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Кедровый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Герасимова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Валентина Дмитриевна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фельдшер (военного комиссариата Парабельского района и города Кедровый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Медведева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Диана Олеговна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главного врача по амбулаторно-поликлинической работе областного государственного бюджетного учреждения здравоохранения «Парабельская районная больница» – врач, руководящий работой 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Гречушкина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Сергеевна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инспектор по делам несовершеннолетних отдела участковых уполномоченных полиции и по делам несовершеннолетних Межмуниципального отделения Министерства внутренних дел Российской Федерации «Парабельское»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Рязанов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Игорь Викторович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Парабельского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Ямангарина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Александра Александровна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руководителя муниципального казенного учреждения </w:t>
            </w:r>
            <w:r>
              <w:rPr>
                <w:rFonts w:ascii="PT Astra Serif" w:hAnsi="PT Astra Serif"/>
                <w:sz w:val="25"/>
                <w:szCs w:val="25"/>
              </w:rPr>
              <w:t>«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Отдел образования Администрации Парабельского района</w:t>
            </w:r>
            <w:r>
              <w:rPr>
                <w:rFonts w:ascii="PT Astra Serif" w:hAnsi="PT Astra Serif"/>
                <w:sz w:val="25"/>
                <w:szCs w:val="25"/>
              </w:rPr>
              <w:t>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</w:tbl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3"/>
          <w:szCs w:val="25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6379"/>
      </w:tblGrid>
      <w:tr w:rsidR="00D01D7A" w:rsidTr="00862F79">
        <w:trPr>
          <w:trHeight w:val="719"/>
        </w:trPr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Барсагаев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Дмитрий Александрович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первый заместитель Главы Парабельского района – Управляющий делами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Халиуллина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Владимировна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военного комиссара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(по профессиональному психологическому отбору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организации призыва граждан на военную службу) военного комиссариата Парабельского района и города Кедровый Томской области – заместитель председателя призывной комиссии</w:t>
            </w: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Федорова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Екатерина Ефимовна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фельдшер областного государственного бюджетного учреждения здравоохранения «Парабельская районная больница» – 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Ермакова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Юлия Георгиевна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9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главного врача по медицинской части областного государственного бюджетного учреждения здравоохранения «Парабельская районная больница» – 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Козлова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Анастасия Юрьевна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9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инспектор по делам несовершеннолетних отдела участковых уполномоченных полиции и по делам несовершеннолетних межмуниципального отделения Министерства внутренних дел Российской Федерации «Парабельское» Управления Министерства внутренних дел Российской Федерации по Томской области 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Чернова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Михайловна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9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отдела опеки и попечительства муниципального казенного учреждения </w:t>
            </w:r>
            <w:r>
              <w:rPr>
                <w:rFonts w:ascii="PT Astra Serif" w:hAnsi="PT Astra Serif"/>
                <w:sz w:val="25"/>
                <w:szCs w:val="25"/>
              </w:rPr>
              <w:t>«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Отдел образования Администрации Парабельского района</w:t>
            </w:r>
            <w:r>
              <w:rPr>
                <w:rFonts w:ascii="PT Astra Serif" w:hAnsi="PT Astra Serif"/>
                <w:sz w:val="25"/>
                <w:szCs w:val="25"/>
              </w:rPr>
              <w:t>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2124AD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2124AD">
              <w:rPr>
                <w:rFonts w:ascii="PT Astra Serif" w:hAnsi="PT Astra Serif"/>
                <w:sz w:val="25"/>
                <w:szCs w:val="25"/>
              </w:rPr>
              <w:t>Щетинина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2124AD">
              <w:rPr>
                <w:rFonts w:ascii="PT Astra Serif" w:hAnsi="PT Astra Serif"/>
                <w:sz w:val="25"/>
                <w:szCs w:val="25"/>
              </w:rPr>
              <w:t>Оксана Петровна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79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Парабельского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3C0138" w:rsidP="00A171FD">
      <w:pPr>
        <w:widowControl w:val="0"/>
        <w:ind w:firstLine="0"/>
        <w:jc w:val="center"/>
        <w:rPr>
          <w:rFonts w:ascii="PT Astra Serif" w:hAnsi="PT Astra Serif"/>
          <w:sz w:val="18"/>
          <w:szCs w:val="18"/>
        </w:rPr>
      </w:pPr>
      <w:r w:rsidRPr="00F34449">
        <w:rPr>
          <w:rFonts w:ascii="PT Astra Serif" w:hAnsi="PT Astra Serif"/>
          <w:sz w:val="25"/>
          <w:szCs w:val="25"/>
        </w:rPr>
        <w:br w:type="page"/>
      </w: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  <w:r w:rsidRPr="00F34449">
        <w:rPr>
          <w:rFonts w:ascii="PT Astra Serif" w:hAnsi="PT Astra Serif"/>
          <w:sz w:val="25"/>
          <w:szCs w:val="25"/>
        </w:rPr>
        <w:br/>
        <w:t xml:space="preserve">Первомайского района Томской области (комиссия № 15) 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2"/>
          <w:szCs w:val="22"/>
        </w:rPr>
      </w:pPr>
    </w:p>
    <w:tbl>
      <w:tblPr>
        <w:tblW w:w="990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06"/>
        <w:gridCol w:w="236"/>
        <w:gridCol w:w="6460"/>
      </w:tblGrid>
      <w:tr w:rsidR="00D01D7A" w:rsidTr="00862F79">
        <w:trPr>
          <w:trHeight w:val="846"/>
        </w:trPr>
        <w:tc>
          <w:tcPr>
            <w:tcW w:w="320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Сиберт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Ивановна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6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Первомайского района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1125"/>
        </w:trPr>
        <w:tc>
          <w:tcPr>
            <w:tcW w:w="320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Пономарев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Николаевич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6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военный комиссар города Асино и Асиновского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Первомайского районов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1679"/>
        </w:trPr>
        <w:tc>
          <w:tcPr>
            <w:tcW w:w="320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Пономарева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Лариса Николаевна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6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города Асино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Асиновского и Первомайского районов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1494"/>
        </w:trPr>
        <w:tc>
          <w:tcPr>
            <w:tcW w:w="320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Васютин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Павел Александрович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6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и.о. главного врача областного государственного бюджетного учреждения здравоохранения «Первомайская районная больница» – врач, руководящий работой 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340"/>
        </w:trPr>
        <w:tc>
          <w:tcPr>
            <w:tcW w:w="320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Горелова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Лариса Валерьевна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6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специалист Управления образования Администрации Первомайского района Томской области</w:t>
            </w:r>
          </w:p>
        </w:tc>
      </w:tr>
      <w:tr w:rsidR="00D01D7A" w:rsidTr="00862F79">
        <w:trPr>
          <w:trHeight w:val="340"/>
        </w:trPr>
        <w:tc>
          <w:tcPr>
            <w:tcW w:w="3206" w:type="dxa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6" w:type="dxa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6460" w:type="dxa"/>
          </w:tcPr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20"/>
        </w:trPr>
        <w:tc>
          <w:tcPr>
            <w:tcW w:w="320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Кокорин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Данила Алексеевич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6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участковый уполномоченный полиции отделения участковых уполномоченных полиции и по делам несовершеннолетних отделения полиции «Первомайское» Межмуниципального отдела Министерства внутренних дел Российской Федерации «Асиновский» Управления Министерства внутренних дел Российской Федерации по Томской области</w:t>
            </w:r>
          </w:p>
        </w:tc>
      </w:tr>
      <w:tr w:rsidR="00D01D7A" w:rsidTr="00862F79">
        <w:trPr>
          <w:trHeight w:val="20"/>
        </w:trPr>
        <w:tc>
          <w:tcPr>
            <w:tcW w:w="3206" w:type="dxa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6" w:type="dxa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6460" w:type="dxa"/>
          </w:tcPr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1487"/>
        </w:trPr>
        <w:tc>
          <w:tcPr>
            <w:tcW w:w="320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Мельникова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Романовна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6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Первомайского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2"/>
          <w:szCs w:val="22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61"/>
        <w:gridCol w:w="283"/>
        <w:gridCol w:w="6380"/>
      </w:tblGrid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Каравацкая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Анатольевна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Главы Первомайского района по социальной политике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Барков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Вячеслав Анатольевич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подготовки и призыва граждан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 военного комиссариата города Асино и Асиновского и Первомайского районов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Петрусева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Алексеевна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фельдшер поликлиники областного государственного бюджетного учреждения здравоохранения «Первомайская районная больница» – секретарь призывной комиссии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Якунина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Надежда Михайловна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главного врача по клинико-экспертной работе областного государственного бюджетного учреждения здравоохранения «Первомайская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районная больница» – 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Гладутис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Михайловна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Первомайского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Рогозников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Сергеевич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участковый уполномоченный полиции отделения участковых уполномоченных полиции </w:t>
            </w:r>
            <w:r w:rsidRPr="00237022">
              <w:rPr>
                <w:rFonts w:ascii="PT Astra Serif" w:hAnsi="PT Astra Serif"/>
                <w:sz w:val="25"/>
                <w:szCs w:val="25"/>
              </w:rPr>
              <w:t>и по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делам несовершеннолетних отделения полиции «Первомайское» Межмуниципального отдела Министерства внутренних дел Российской Федерации «Асиновский»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26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Юркова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Марина Прокопьевна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380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специалист Управления образования Администрации Первомайского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  <w:r w:rsidRPr="00F34449">
        <w:rPr>
          <w:rFonts w:ascii="PT Astra Serif" w:hAnsi="PT Astra Serif"/>
          <w:sz w:val="25"/>
          <w:szCs w:val="25"/>
        </w:rPr>
        <w:br/>
        <w:t>городского округа закрытого административно-территориального образования</w:t>
      </w: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Северск Томской области (комиссия № 16)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pPr w:leftFromText="180" w:rightFromText="180" w:vertAnchor="text" w:horzAnchor="margin" w:tblpXSpec="center" w:tblpY="84"/>
        <w:tblW w:w="9924" w:type="dxa"/>
        <w:tblLayout w:type="fixed"/>
        <w:tblLook w:val="0000" w:firstRow="0" w:lastRow="0" w:firstColumn="0" w:lastColumn="0" w:noHBand="0" w:noVBand="0"/>
      </w:tblPr>
      <w:tblGrid>
        <w:gridCol w:w="3120"/>
        <w:gridCol w:w="283"/>
        <w:gridCol w:w="6521"/>
      </w:tblGrid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center" w:pos="1452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Мазур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Роман Леонидович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Мэра ЗАТО Северск по общественной безопасности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Миков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Сергеевич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города Северск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Стародубец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Надежда Евгеньевна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фельдшер (военного комиссариата города Северск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Межаков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Владимирович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заведующий отделением медицинских осмотров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и профилактики, врач-терапевт консультативно-диагностического центра № 1 ФГБУ СибФНКЦ ФМБА России – 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Еремкин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Анатольевич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командир отдельной роты патрульно-постовой службы полиции Управления Министерства внутренних дел Российской Федерации по ЗАТО Северск Томской области 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Попова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Юлия Владимировна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юрисконсульт областного государственного казенного учреждения «Центр занятости населения ЗАТО город Северск»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Тупикин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Андрей Александрович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отдела развития и содержания инфраструктуры образования Управления образования Администрации ЗАТО Северск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2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Чучалов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Александрович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заместитель командира роты (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по службе)</w:t>
            </w:r>
            <w:r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отдельной роты патрульно-постовой службы полиции Управления Министерства внутренних дел Российской Федерации </w:t>
            </w:r>
            <w:r w:rsidR="00E04019">
              <w:rPr>
                <w:rFonts w:ascii="PT Astra Serif" w:hAnsi="PT Astra Serif"/>
                <w:sz w:val="25"/>
                <w:szCs w:val="25"/>
              </w:rPr>
              <w:br/>
            </w:r>
            <w:r w:rsidRPr="00F34449">
              <w:rPr>
                <w:rFonts w:ascii="PT Astra Serif" w:hAnsi="PT Astra Serif"/>
                <w:sz w:val="25"/>
                <w:szCs w:val="25"/>
              </w:rPr>
              <w:t>по ЗАТО Северск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3092"/>
        <w:gridCol w:w="341"/>
        <w:gridCol w:w="56"/>
        <w:gridCol w:w="6434"/>
      </w:tblGrid>
      <w:tr w:rsidR="00D01D7A" w:rsidTr="00862F79">
        <w:tc>
          <w:tcPr>
            <w:tcW w:w="3092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Кондинская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Юрьевна</w:t>
            </w:r>
          </w:p>
        </w:tc>
        <w:tc>
          <w:tcPr>
            <w:tcW w:w="397" w:type="dxa"/>
            <w:gridSpan w:val="2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34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Мэра ЗАТО Северск по социальной политике – председатель призывной комиссии 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92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Коваленко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Виктор Васильевич</w:t>
            </w:r>
          </w:p>
        </w:tc>
        <w:tc>
          <w:tcPr>
            <w:tcW w:w="397" w:type="dxa"/>
            <w:gridSpan w:val="2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34" w:type="dxa"/>
            <w:shd w:val="clear" w:color="auto" w:fill="auto"/>
          </w:tcPr>
          <w:p w:rsidR="00A171FD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Мэра ЗАТО Северск – Управляющий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делами Администрации ЗАТО Северск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92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Поминова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Евгеньевна</w:t>
            </w:r>
          </w:p>
        </w:tc>
        <w:tc>
          <w:tcPr>
            <w:tcW w:w="397" w:type="dxa"/>
            <w:gridSpan w:val="2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34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помощник начальника отделения подготовки и призыва граждан на военную службу (по воинскому учету) военного комиссариата города Северск Томской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92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Переверзева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Нина Васильевна</w:t>
            </w:r>
          </w:p>
        </w:tc>
        <w:tc>
          <w:tcPr>
            <w:tcW w:w="397" w:type="dxa"/>
            <w:gridSpan w:val="2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34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медицинская сестра консультативно-диагностического центра № 1 ФГБУ СибФНКЦ ФМБА России – 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92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Кулешова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Валентиновна</w:t>
            </w:r>
          </w:p>
        </w:tc>
        <w:tc>
          <w:tcPr>
            <w:tcW w:w="397" w:type="dxa"/>
            <w:gridSpan w:val="2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34" w:type="dxa"/>
            <w:shd w:val="clear" w:color="auto" w:fill="auto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врач-невролог консультативно-диагностического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центра № 1 ФГБУ СибФНКЦ ФМБА России – 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92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Синева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Николаевна</w:t>
            </w:r>
          </w:p>
        </w:tc>
        <w:tc>
          <w:tcPr>
            <w:tcW w:w="397" w:type="dxa"/>
            <w:gridSpan w:val="2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34" w:type="dxa"/>
            <w:shd w:val="clear" w:color="auto" w:fill="auto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врач-дерматовенеролог консультативно-диагностического центра № 1 ФГБУ СибФНКЦ ФМБА России – 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92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Байгулов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Михайлович</w:t>
            </w:r>
          </w:p>
        </w:tc>
        <w:tc>
          <w:tcPr>
            <w:tcW w:w="397" w:type="dxa"/>
            <w:gridSpan w:val="2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34" w:type="dxa"/>
            <w:shd w:val="clear" w:color="auto" w:fill="auto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отдела участковых уполномоченных полиции и подразделения по делам несовершеннолетних Управления Министерства внутренних дел Российской Федерации по ЗАТО Северск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92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Ильичев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Матвей Александрович</w:t>
            </w:r>
          </w:p>
        </w:tc>
        <w:tc>
          <w:tcPr>
            <w:tcW w:w="397" w:type="dxa"/>
            <w:gridSpan w:val="2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34" w:type="dxa"/>
            <w:shd w:val="clear" w:color="auto" w:fill="auto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отдела развития и содержания инфраструктуры образования Управления образования Администрации ЗАТО Северск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92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Калинин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Витальевич</w:t>
            </w:r>
          </w:p>
        </w:tc>
        <w:tc>
          <w:tcPr>
            <w:tcW w:w="397" w:type="dxa"/>
            <w:gridSpan w:val="2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34" w:type="dxa"/>
            <w:shd w:val="clear" w:color="auto" w:fill="auto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инспектор (по гражданской обороне) направления мобилизационной подготовки и мобилизации Управления Министерства внутренних дел Российской Федерации по ЗАТО Северск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92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Попова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Лариса Юрьевна</w:t>
            </w:r>
          </w:p>
        </w:tc>
        <w:tc>
          <w:tcPr>
            <w:tcW w:w="341" w:type="dxa"/>
            <w:shd w:val="clear" w:color="auto" w:fill="auto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490" w:type="dxa"/>
            <w:gridSpan w:val="2"/>
            <w:shd w:val="clear" w:color="auto" w:fill="auto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г. Северск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tabs>
          <w:tab w:val="left" w:pos="426"/>
        </w:tabs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</w:p>
    <w:p w:rsidR="00A171FD" w:rsidRPr="00F34449" w:rsidRDefault="003C0138" w:rsidP="00A171FD">
      <w:pPr>
        <w:tabs>
          <w:tab w:val="left" w:pos="426"/>
        </w:tabs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городского округа Стрежевой Томской области (комиссия № 17)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977"/>
        <w:gridCol w:w="284"/>
        <w:gridCol w:w="6663"/>
      </w:tblGrid>
      <w:tr w:rsidR="00D01D7A" w:rsidTr="00862F79">
        <w:tc>
          <w:tcPr>
            <w:tcW w:w="29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Дениченко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Валерий Валериевич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6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Мэр городского округа Стрежевой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29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Бойко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Сергей Евгеньевич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6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города Стрежевой и Александровского района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29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Поспелова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Владиславовна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6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города Стрежевой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Александровского района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29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Ли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Викторовна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63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врач-терапевт областного государственного автономного учреждения здравоохранения «Стрежевская городская больница» – 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29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Агалиев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Фархад Харипуллаевич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63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отдела участковых уполномоченных полиции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по делам несовершеннолетних Межмуниципального отдела Министерства внутренних дел Российской Федерации «Стрежевской»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29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Смирнов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right="-109"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Александрович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6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по административно-хозяйственной работе муниципального казенного учреждения Управление образования Администрации городского округа Стрежевой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297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Ткаченко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Дарья Викторовна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63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города Стрежевой областного государственного казенного учреждения «Центр занятости населения Томской области»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4"/>
        <w:gridCol w:w="6521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Салмин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Вениаминович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Мэра городского округа Стрежевой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социальной политике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Звягина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Александровна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военного комиссара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(по профессиональному психологическому отбору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и организации призыва граждан на военную службу) военного комиссариата города Стрежевой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Александровского района Томской области</w:t>
            </w:r>
            <w:r w:rsidRPr="00F34449">
              <w:rPr>
                <w:rFonts w:ascii="PT Astra Serif" w:hAnsi="PT Astra Serif"/>
                <w:sz w:val="25"/>
                <w:szCs w:val="25"/>
                <w:lang w:val="en-US"/>
              </w:rPr>
              <w:t>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>– заместитель председателя призывной комиссии</w:t>
            </w: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Шапран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Валентина Ивановна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медицинская сестра поликлиники областного государственного автономного учреждения здравоохранения «Стрежевская городская больница»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Бастрон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Яковлевна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врач-хирург областного государственного автономного учреждения здравоохранения «Стрежевская городская больница» – 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Парфенова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Викторовна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начальника отдела – начальник отделения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(по делам несовершеннолетних) отдела участковых уполномоченных полиции и по делам несовершеннолетних Межмуниципального отдела Министерства внутренних дел Российской Федерации «Стрежевской»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Рудик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Андрей Павлович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инженер по ремонту и материально-техническому обслуживанию муниципального казенного учреждения Управлени</w:t>
            </w:r>
            <w:r w:rsidR="002B5A6A">
              <w:rPr>
                <w:rFonts w:ascii="PT Astra Serif" w:hAnsi="PT Astra Serif"/>
                <w:sz w:val="25"/>
                <w:szCs w:val="25"/>
              </w:rPr>
              <w:t>е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образования Администрации городского округа Стрежевой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Труфанова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Александровна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города Стрежевой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Юдина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Владимировна</w:t>
            </w:r>
          </w:p>
        </w:tc>
        <w:tc>
          <w:tcPr>
            <w:tcW w:w="284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1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начальника отдела Министерства внутренних дел Российской Федерации – начальник полиции Межмуниципального отдела Министерства внутренних дел Российской Федерации «Стрежевской» Управления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Томской области</w:t>
            </w:r>
          </w:p>
        </w:tc>
      </w:tr>
    </w:tbl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br w:type="page"/>
      </w: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  <w:r w:rsidRPr="00F34449">
        <w:rPr>
          <w:rFonts w:ascii="PT Astra Serif" w:hAnsi="PT Astra Serif"/>
          <w:sz w:val="25"/>
          <w:szCs w:val="25"/>
        </w:rPr>
        <w:br/>
        <w:t>Тегульдетского района Томской области (комиссия № 18)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3"/>
        <w:gridCol w:w="6522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Клишин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Игорь Александрович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Тегульдетского района – 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Каратаев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Олег Александрович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Зырянского и Тегульдетского районов Томской области 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Бакчанина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Андреевна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Зырянского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Тегульдетского районов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Чуриков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Виталий Викторович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главный врач областного государственного бюджетного учреждения здравоохранения «Тегульдетская районная больница» – 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Галанова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Александровна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Тегульдетского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trHeight w:val="874"/>
        </w:trPr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Гераймович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Денис Викторович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участковых уполномоченных полиции </w:t>
            </w:r>
            <w:r w:rsidRPr="00237022">
              <w:rPr>
                <w:rFonts w:ascii="PT Astra Serif" w:hAnsi="PT Astra Serif"/>
                <w:sz w:val="25"/>
                <w:szCs w:val="25"/>
              </w:rPr>
              <w:t>и по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 делам несовершеннолетних отделения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Тегульдетскому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Чигрин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Юлия Владимировна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муниципального учреждения «Районный отдел образования Администрации Тегульдетского района»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widowControl w:val="0"/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83"/>
        <w:gridCol w:w="6522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Салутин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Олег Владимирович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первый заместитель Главы Тегульдетского района – председатель призывной комиссии</w:t>
            </w:r>
          </w:p>
          <w:p w:rsidR="00A171FD" w:rsidRPr="00F34449" w:rsidRDefault="00A171FD" w:rsidP="00862F79">
            <w:pPr>
              <w:widowControl w:val="0"/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Татаренко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Валентиновна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военного комиссара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(по профессиональному психологическому отбору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организации призыва граждан на военную службу) военного комиссариата Зырянского и Тегульдетского районов Томской области – 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Быстрова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Юлия Николаевна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медицинская сестра-антропометристка областного государственного бюджетного учреждения здравоохранения «Тегульдетская районная больница»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Брежнев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Евгений Дмитриевич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заведующий педиатрическим отделением, врач-педиатр областного государственного бюджетного учреждения здравоохранения «Тегульдетская районная больница» – 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Климова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Тамара Александровна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Тегульдетского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Шайкина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Фаина Геннадьевна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муниципального учреждения «Районный отдел образования Администрации Тегульдетского района»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Шофеева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Инна Валерьевна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522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заместитель начальника отделения Министерства внутренних дел Российской Федерации – руководитель группы (по работе с личным составом)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отделения Министерства внутренних дел Российской Федерации по Тегульдетскому району Управления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widowControl w:val="0"/>
        <w:autoSpaceDE w:val="0"/>
        <w:autoSpaceDN w:val="0"/>
        <w:ind w:firstLine="0"/>
        <w:jc w:val="right"/>
        <w:rPr>
          <w:rFonts w:ascii="PT Astra Serif" w:hAnsi="PT Astra Serif"/>
          <w:szCs w:val="26"/>
        </w:rPr>
        <w:sectPr w:rsidR="00A171FD" w:rsidRPr="00F34449" w:rsidSect="006C2775">
          <w:pgSz w:w="11907" w:h="16840"/>
          <w:pgMar w:top="426" w:right="851" w:bottom="993" w:left="1701" w:header="568" w:footer="0" w:gutter="0"/>
          <w:cols w:space="720"/>
          <w:docGrid w:linePitch="354"/>
        </w:sect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  <w:r w:rsidRPr="00F34449">
        <w:rPr>
          <w:rFonts w:ascii="PT Astra Serif" w:hAnsi="PT Astra Serif"/>
          <w:sz w:val="25"/>
          <w:szCs w:val="25"/>
        </w:rPr>
        <w:br/>
        <w:t xml:space="preserve">Томского района Томской области (комиссия № 19) </w:t>
      </w:r>
      <w:r w:rsidRPr="00F34449">
        <w:rPr>
          <w:rFonts w:ascii="PT Astra Serif" w:hAnsi="PT Astra Serif"/>
          <w:sz w:val="25"/>
          <w:szCs w:val="25"/>
        </w:rPr>
        <w:br/>
      </w:r>
    </w:p>
    <w:p w:rsidR="00A171FD" w:rsidRPr="00F34449" w:rsidRDefault="003C0138" w:rsidP="00A171FD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8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119"/>
        <w:gridCol w:w="236"/>
        <w:gridCol w:w="6628"/>
      </w:tblGrid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Хрячков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Павел Петрович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Томского района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Аксенов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Дмитрий Михайлович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Томского района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Невядомская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Анна Викторовна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фельдшер (военного комиссариата Томского района Томской области) центра (военно-врачебной экспертизы) военного комиссариата Томской 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Кузнецова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Гаянэ Гарегиновна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врач-дерматовенеролог областного государственного автономного учреждения здравоохранения «Томская районная больница»</w:t>
            </w:r>
            <w:r w:rsidRPr="00F34449">
              <w:rPr>
                <w:rFonts w:ascii="PT Astra Serif" w:hAnsi="PT Astra Serif"/>
                <w:sz w:val="25"/>
                <w:szCs w:val="25"/>
                <w:lang w:val="en-US"/>
              </w:rPr>
              <w:t>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  <w:r w:rsidRPr="00F34449">
              <w:rPr>
                <w:rFonts w:ascii="PT Astra Serif" w:hAnsi="PT Astra Serif"/>
                <w:sz w:val="25"/>
                <w:szCs w:val="25"/>
                <w:lang w:val="en-US"/>
              </w:rPr>
              <w:t> </w:t>
            </w: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Каиров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Александрович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полиции (по охране общественного порядка) отдела Министерства внутренних дел Российской Федерации по Томскому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Лесина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Эвелина Николаевна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отдела молодежной политики, воспитания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социализации Управления образования, культуры, молодежной политики, туризма и спорта Администрации Томского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Перевозчикова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Леонидовна</w:t>
            </w:r>
          </w:p>
        </w:tc>
        <w:tc>
          <w:tcPr>
            <w:tcW w:w="23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директора – начальник отдела содействия занятости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8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060"/>
        <w:gridCol w:w="59"/>
        <w:gridCol w:w="177"/>
        <w:gridCol w:w="59"/>
        <w:gridCol w:w="6569"/>
        <w:gridCol w:w="59"/>
      </w:tblGrid>
      <w:tr w:rsidR="00D01D7A" w:rsidTr="00862F79">
        <w:trPr>
          <w:gridAfter w:val="1"/>
          <w:wAfter w:w="59" w:type="dxa"/>
        </w:trPr>
        <w:tc>
          <w:tcPr>
            <w:tcW w:w="306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Невиницына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Людмила Николаевна</w:t>
            </w:r>
          </w:p>
        </w:tc>
        <w:tc>
          <w:tcPr>
            <w:tcW w:w="236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Главы Томского района по социальной политике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gridAfter w:val="1"/>
          <w:wAfter w:w="59" w:type="dxa"/>
        </w:trPr>
        <w:tc>
          <w:tcPr>
            <w:tcW w:w="306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Сорокожердев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Игоревич</w:t>
            </w:r>
          </w:p>
        </w:tc>
        <w:tc>
          <w:tcPr>
            <w:tcW w:w="236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Главы Томского района по общим вопросам – начальник Управления делами Администрации Томского района</w:t>
            </w:r>
            <w:r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F34449">
              <w:rPr>
                <w:rFonts w:ascii="PT Astra Serif" w:hAnsi="PT Astra Serif"/>
                <w:sz w:val="25"/>
                <w:szCs w:val="25"/>
              </w:rPr>
              <w:t>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gridAfter w:val="1"/>
          <w:wAfter w:w="59" w:type="dxa"/>
        </w:trPr>
        <w:tc>
          <w:tcPr>
            <w:tcW w:w="306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Кабышев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Дмитрий Владимирович</w:t>
            </w:r>
          </w:p>
        </w:tc>
        <w:tc>
          <w:tcPr>
            <w:tcW w:w="236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начальник отделения подготовки и призыва граждан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 военного комиссариата Томского района Томской области – заместитель председателя призывной комиссии</w:t>
            </w:r>
          </w:p>
        </w:tc>
      </w:tr>
      <w:tr w:rsidR="00D01D7A" w:rsidTr="00862F79">
        <w:trPr>
          <w:gridAfter w:val="1"/>
          <w:wAfter w:w="59" w:type="dxa"/>
        </w:trPr>
        <w:tc>
          <w:tcPr>
            <w:tcW w:w="306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>Насырова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Мария Григорьевна</w:t>
            </w:r>
          </w:p>
        </w:tc>
        <w:tc>
          <w:tcPr>
            <w:tcW w:w="236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  <w:gridSpan w:val="2"/>
          </w:tcPr>
          <w:p w:rsidR="00A171FD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врач-стоматолог областного государственного автономного учреждения здравоохранения «Томская районная больница» – секретарь призывной комиссии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gridAfter w:val="1"/>
          <w:wAfter w:w="59" w:type="dxa"/>
        </w:trPr>
        <w:tc>
          <w:tcPr>
            <w:tcW w:w="306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Рощепко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Евгений Игоревич</w:t>
            </w:r>
          </w:p>
        </w:tc>
        <w:tc>
          <w:tcPr>
            <w:tcW w:w="236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врач-терапевт областного государственного автономного учреждения здравоохранения «Томская районная больница» – 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gridAfter w:val="1"/>
          <w:wAfter w:w="59" w:type="dxa"/>
        </w:trPr>
        <w:tc>
          <w:tcPr>
            <w:tcW w:w="306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Володин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Святослав Владимирович</w:t>
            </w:r>
          </w:p>
        </w:tc>
        <w:tc>
          <w:tcPr>
            <w:tcW w:w="236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старший инспектор направления охраны общественного порядка отдела Министерства внутренних дел Российской Федерации по Томскому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rPr>
          <w:gridAfter w:val="1"/>
          <w:wAfter w:w="59" w:type="dxa"/>
        </w:trPr>
        <w:tc>
          <w:tcPr>
            <w:tcW w:w="3060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Головко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Николай Александрович</w:t>
            </w:r>
          </w:p>
        </w:tc>
        <w:tc>
          <w:tcPr>
            <w:tcW w:w="236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инженер Управления образования, культуры, молодежной политики, туризма и спорта Администрации Томского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119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Долгодворов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Валерий Юрьевич</w:t>
            </w:r>
          </w:p>
        </w:tc>
        <w:tc>
          <w:tcPr>
            <w:tcW w:w="236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правового отдела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F34449" w:rsidRDefault="00A171FD" w:rsidP="00A171FD">
      <w:pPr>
        <w:widowControl w:val="0"/>
        <w:autoSpaceDE w:val="0"/>
        <w:autoSpaceDN w:val="0"/>
        <w:ind w:firstLine="0"/>
        <w:jc w:val="right"/>
        <w:rPr>
          <w:rFonts w:ascii="PT Astra Serif" w:hAnsi="PT Astra Serif"/>
          <w:szCs w:val="26"/>
        </w:rPr>
        <w:sectPr w:rsidR="00A171FD" w:rsidRPr="00F34449" w:rsidSect="004F7EE9">
          <w:pgSz w:w="11907" w:h="16840"/>
          <w:pgMar w:top="1134" w:right="851" w:bottom="1134" w:left="1701" w:header="568" w:footer="0" w:gutter="0"/>
          <w:cols w:space="720"/>
          <w:docGrid w:linePitch="354"/>
        </w:sectPr>
      </w:pPr>
    </w:p>
    <w:p w:rsidR="00A171FD" w:rsidRPr="00977FA1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977FA1">
        <w:rPr>
          <w:rFonts w:ascii="PT Astra Serif" w:hAnsi="PT Astra Serif"/>
          <w:sz w:val="25"/>
          <w:szCs w:val="25"/>
        </w:rPr>
        <w:lastRenderedPageBreak/>
        <w:t>Призывная комиссия</w:t>
      </w: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977FA1">
        <w:rPr>
          <w:rFonts w:ascii="PT Astra Serif" w:hAnsi="PT Astra Serif"/>
          <w:sz w:val="25"/>
          <w:szCs w:val="25"/>
        </w:rPr>
        <w:t>Чаинского района Томской области (комиссия № 20)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A171FD" w:rsidRPr="00F34449" w:rsidRDefault="003C0138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546"/>
        <w:gridCol w:w="282"/>
        <w:gridCol w:w="6095"/>
      </w:tblGrid>
      <w:tr w:rsidR="00D01D7A" w:rsidTr="00862F79">
        <w:tc>
          <w:tcPr>
            <w:tcW w:w="354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Костарев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Александрович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Чаинского района – председатель призывной комиссии</w:t>
            </w:r>
          </w:p>
          <w:p w:rsidR="00A171FD" w:rsidRPr="00EF0A35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Чуйко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Андрей Николаевич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врио военного комиссара Чаинского района Томской области – заместитель 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Шпет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Галина Михайловна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фельдшер (военного комиссариата Чаинского района Томской области) центра (военно-врачебной экспертизы) военного комиссариата Томской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области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Ким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Максим Петрович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главного врача по медицинской части областного государственного бюджетного учреждения здравоохранения «Чаинская районная больница» – врач, руководящий работой 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Викторовна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главный специалист Управления образования Администрации Чаинского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Полынянкина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Михайловна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директор территориального отдела Чаинского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6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237022">
              <w:rPr>
                <w:rFonts w:ascii="PT Astra Serif" w:hAnsi="PT Astra Serif"/>
                <w:sz w:val="25"/>
                <w:szCs w:val="25"/>
              </w:rPr>
              <w:t>Перевозчивов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Вадим Евгеньевич</w:t>
            </w:r>
          </w:p>
        </w:tc>
        <w:tc>
          <w:tcPr>
            <w:tcW w:w="282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начальника отделения Министерства внутренних дел Российской Федерации по Чаинскому району Управления Министерства внутренних дел Российской Федерации по Томской области</w:t>
            </w:r>
          </w:p>
        </w:tc>
      </w:tr>
    </w:tbl>
    <w:p w:rsidR="00A171FD" w:rsidRPr="00F34449" w:rsidRDefault="00A171FD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A171FD" w:rsidRPr="00F34449" w:rsidRDefault="003C0138" w:rsidP="00A171FD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A171FD" w:rsidRPr="00F34449" w:rsidRDefault="00A171FD" w:rsidP="00A171FD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545"/>
        <w:gridCol w:w="283"/>
        <w:gridCol w:w="8"/>
        <w:gridCol w:w="6087"/>
      </w:tblGrid>
      <w:tr w:rsidR="00D01D7A" w:rsidTr="00862F79">
        <w:tc>
          <w:tcPr>
            <w:tcW w:w="354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Чуйко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Татьяна Васильевна</w:t>
            </w:r>
          </w:p>
        </w:tc>
        <w:tc>
          <w:tcPr>
            <w:tcW w:w="291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8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заместитель Главы Чаинского района по социально-экономическим вопросам – председатель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Смотрин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Владимир Васильевич</w:t>
            </w:r>
          </w:p>
        </w:tc>
        <w:tc>
          <w:tcPr>
            <w:tcW w:w="291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8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военного комиссара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(по профессиональному психологическому отбору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организации призыва граждан на военную службу) военного комиссариата Чаинского района Томской области –</w:t>
            </w:r>
            <w:r w:rsidRPr="00EE0BB0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заместитель</w:t>
            </w:r>
            <w:r w:rsidRPr="00F34449">
              <w:rPr>
                <w:rFonts w:ascii="PT Astra Serif" w:hAnsi="PT Astra Serif"/>
                <w:b/>
                <w:sz w:val="25"/>
                <w:szCs w:val="25"/>
              </w:rPr>
              <w:t xml:space="preserve"> </w:t>
            </w:r>
            <w:r w:rsidRPr="00F34449">
              <w:rPr>
                <w:rFonts w:ascii="PT Astra Serif" w:hAnsi="PT Astra Serif"/>
                <w:sz w:val="25"/>
                <w:szCs w:val="25"/>
              </w:rPr>
              <w:t>председателя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 xml:space="preserve">Рязанова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Александровна</w:t>
            </w:r>
          </w:p>
        </w:tc>
        <w:tc>
          <w:tcPr>
            <w:tcW w:w="291" w:type="dxa"/>
            <w:gridSpan w:val="2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87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медицинская сестра областного государственного бюджетного учреждения здравоохранения «Чаинская районная больница» – секретарь призывной комиссии</w:t>
            </w:r>
          </w:p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Килина 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Нина Николаевна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врач-методист областного государственного бюджетного учреждения здравоохранения «Чаинская районная больница» – 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подлежащий призыву на военную службу</w:t>
            </w:r>
          </w:p>
        </w:tc>
      </w:tr>
      <w:tr w:rsidR="00D01D7A" w:rsidTr="00862F79">
        <w:tc>
          <w:tcPr>
            <w:tcW w:w="3545" w:type="dxa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3" w:type="dxa"/>
          </w:tcPr>
          <w:p w:rsidR="00A171FD" w:rsidRPr="00F34449" w:rsidRDefault="00A171FD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6095" w:type="dxa"/>
            <w:gridSpan w:val="2"/>
          </w:tcPr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Шегай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Робертовна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заведующий поликлиникой областного государственного бюджетного учреждения здравоохранения «Чаинская районная больница» – врач, руководящий работой по медицинскому освидетельствованию граждан, подлежащих призыву на военную службу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Лебедева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Любовь Борисовна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главный специалист Управления образования Администрации Чаинского района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Сабанин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Тимур Юсифович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инспектор по делам несовершеннолетних отделения участковых уполномоченных полиции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по делам несовершеннолетних отделения Министерства внутренних дел Российской Федерации по Чаинскому району Управления Министерства внутренних дел Российской Федерации по Томской области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545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Цыплугина</w:t>
            </w:r>
          </w:p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Николаевна</w:t>
            </w:r>
          </w:p>
        </w:tc>
        <w:tc>
          <w:tcPr>
            <w:tcW w:w="283" w:type="dxa"/>
          </w:tcPr>
          <w:p w:rsidR="00A171FD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095" w:type="dxa"/>
            <w:gridSpan w:val="2"/>
          </w:tcPr>
          <w:p w:rsidR="00A171FD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Чаинского района областного государственного казенного учреждения «Центр занятости населения Томской области»</w:t>
            </w:r>
          </w:p>
          <w:p w:rsidR="00A171FD" w:rsidRPr="00F34449" w:rsidRDefault="00A171FD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Pr="00F34449" w:rsidRDefault="003C013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lastRenderedPageBreak/>
        <w:t>Призывная комиссия</w:t>
      </w:r>
      <w:r w:rsidRPr="00F34449">
        <w:rPr>
          <w:rFonts w:ascii="PT Astra Serif" w:hAnsi="PT Astra Serif"/>
          <w:sz w:val="25"/>
          <w:szCs w:val="25"/>
        </w:rPr>
        <w:br/>
        <w:t xml:space="preserve">Шегарского района Томской области (комиссия № 21) </w:t>
      </w:r>
    </w:p>
    <w:p w:rsidR="006A0CA8" w:rsidRPr="00F34449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p w:rsidR="006A0CA8" w:rsidRPr="00F34449" w:rsidRDefault="003C0138" w:rsidP="006A0CA8">
      <w:pPr>
        <w:widowControl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  <w:r w:rsidRPr="00F34449">
        <w:rPr>
          <w:rFonts w:ascii="PT Astra Serif" w:hAnsi="PT Astra Serif"/>
          <w:sz w:val="25"/>
          <w:szCs w:val="25"/>
        </w:rPr>
        <w:t>Основной состав (по согласованию)</w:t>
      </w:r>
    </w:p>
    <w:p w:rsidR="006A0CA8" w:rsidRPr="00F34449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628"/>
      </w:tblGrid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Михкельсон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Карлович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Глава Шегарского района – председатель призывной комиссии</w:t>
            </w:r>
          </w:p>
          <w:p w:rsidR="006A0CA8" w:rsidRPr="00F34449" w:rsidRDefault="006A0CA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Афанасьев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Валентин Владимирович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военный комиссар Шегарского и Кожевниковского районов Томской области – заместитель председателя призывной комиссии</w:t>
            </w:r>
          </w:p>
          <w:p w:rsidR="006A0CA8" w:rsidRPr="00F34449" w:rsidRDefault="006A0CA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Щелканова 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Ивановна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врио фельдшера (военного комиссариата Шегарского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и Кожевниковского районов Томской области) центра (военно-врачебной экспертизы) Томской области – секретарь призывной комиссии</w:t>
            </w:r>
          </w:p>
          <w:p w:rsidR="006A0CA8" w:rsidRPr="00F34449" w:rsidRDefault="006A0CA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Бирюкова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Сергеевна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заведующий поликлиникой областного государственного автономного учреждения здравоохранения «Шегарская районная больница» – врач, руководящий работой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медицинскому освидетельствованию граждан, подлежащих призыву на военную службу</w:t>
            </w:r>
          </w:p>
          <w:p w:rsidR="006A0CA8" w:rsidRPr="00F34449" w:rsidRDefault="006A0CA8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Екимов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Александр Сергеевич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врио начальника отделения участковых уполномоченных полиции и по делам несовершеннолетних отделения Министерства внутренних дел Российской Федерации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по Шегарскому району Управления Министерства внутренних дел Российской Федерации по Томской области</w:t>
            </w:r>
          </w:p>
          <w:p w:rsidR="006A0CA8" w:rsidRPr="00F34449" w:rsidRDefault="006A0CA8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Ткачева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Елена Викторовна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главный специалист Управления образования Администрации Шегарского района</w:t>
            </w:r>
          </w:p>
          <w:p w:rsidR="006A0CA8" w:rsidRPr="00F34449" w:rsidRDefault="006A0CA8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Тулинская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Светлана Леонидовна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начальник территориального отдела Шегарского района областного государственного казенного учреждения «Центр занятости населения Томской области»</w:t>
            </w:r>
          </w:p>
        </w:tc>
      </w:tr>
    </w:tbl>
    <w:p w:rsidR="006A0CA8" w:rsidRPr="00F34449" w:rsidRDefault="006A0CA8" w:rsidP="006A0CA8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</w:p>
    <w:p w:rsidR="006A0CA8" w:rsidRPr="00F34449" w:rsidRDefault="003C0138" w:rsidP="006A0CA8">
      <w:pPr>
        <w:widowControl w:val="0"/>
        <w:ind w:firstLine="0"/>
        <w:jc w:val="center"/>
        <w:outlineLvl w:val="0"/>
        <w:rPr>
          <w:rFonts w:ascii="PT Astra Serif" w:hAnsi="PT Astra Serif"/>
          <w:bCs/>
          <w:sz w:val="25"/>
          <w:szCs w:val="25"/>
        </w:rPr>
      </w:pPr>
      <w:r w:rsidRPr="00F34449">
        <w:rPr>
          <w:rFonts w:ascii="PT Astra Serif" w:hAnsi="PT Astra Serif"/>
          <w:bCs/>
          <w:sz w:val="25"/>
          <w:szCs w:val="25"/>
        </w:rPr>
        <w:t>Резервный состав (по согласованию)</w:t>
      </w:r>
    </w:p>
    <w:p w:rsidR="006A0CA8" w:rsidRPr="00F34449" w:rsidRDefault="006A0CA8" w:rsidP="006A0CA8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628"/>
      </w:tblGrid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Богданов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Евгений Борисович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первый заместитель Главы Шегарского района – председатель призывной комиссии</w:t>
            </w:r>
          </w:p>
          <w:p w:rsidR="006A0CA8" w:rsidRPr="00F34449" w:rsidRDefault="006A0CA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Замятина 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Ирина Алексеевна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старший помощник начальника отделения подготовки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 xml:space="preserve">и призыва граждан на военную службу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(по профессиональному психологическому отбору) военного комиссариата Шегарского и Кожевниковского районов Томской области – заместитель председателя призывной комиссии</w:t>
            </w:r>
          </w:p>
          <w:p w:rsidR="006A0CA8" w:rsidRPr="00F34449" w:rsidRDefault="006A0CA8" w:rsidP="00862F79">
            <w:pPr>
              <w:ind w:firstLine="0"/>
              <w:jc w:val="both"/>
              <w:rPr>
                <w:rFonts w:ascii="PT Astra Serif" w:hAnsi="PT Astra Serif"/>
                <w:sz w:val="23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Базарова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Константиновна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 xml:space="preserve">заведующий отделом по клинико-экспертной работе областного государственного автономного учреждения </w:t>
            </w: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здравоохранения «Шегарская районная больница» – врач, руководящий работой по медицинскому освидетельствованию граждан, подлежащих призыву </w:t>
            </w:r>
            <w:r w:rsidRPr="00F34449">
              <w:rPr>
                <w:rFonts w:ascii="PT Astra Serif" w:hAnsi="PT Astra Serif"/>
                <w:sz w:val="25"/>
                <w:szCs w:val="25"/>
              </w:rPr>
              <w:br/>
              <w:t>на военную службу</w:t>
            </w:r>
          </w:p>
          <w:p w:rsidR="006A0CA8" w:rsidRPr="00F34449" w:rsidRDefault="006A0CA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Виноградова 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Наталья Николаевна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инспектор по делам несовершеннолетних отделения участковых уполномоченных полиции и по делам несовершеннолетних отделения Министерства внутренних дел Российской Федерации по Шегарскому району Управления Министерства внутренних дел Российской Федерации по Томской области</w:t>
            </w:r>
          </w:p>
          <w:p w:rsidR="006A0CA8" w:rsidRPr="00F34449" w:rsidRDefault="006A0CA8" w:rsidP="00862F79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Романова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Ольга Ивановна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документовед Управления образования Администрации Шегарского района</w:t>
            </w:r>
          </w:p>
          <w:p w:rsidR="006A0CA8" w:rsidRPr="00F34449" w:rsidRDefault="006A0CA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D01D7A" w:rsidTr="00862F79">
        <w:tc>
          <w:tcPr>
            <w:tcW w:w="3060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Шадрина</w:t>
            </w:r>
          </w:p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Лидия Владимировна</w:t>
            </w:r>
          </w:p>
        </w:tc>
        <w:tc>
          <w:tcPr>
            <w:tcW w:w="236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28" w:type="dxa"/>
          </w:tcPr>
          <w:p w:rsidR="006A0CA8" w:rsidRPr="00F34449" w:rsidRDefault="003C013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F34449">
              <w:rPr>
                <w:rFonts w:ascii="PT Astra Serif" w:hAnsi="PT Astra Serif"/>
                <w:sz w:val="25"/>
                <w:szCs w:val="25"/>
              </w:rPr>
              <w:t>ведущий инспектор территориального отдела Шегарского района областного государственного казенного учреждения «Центр занятости населения Томской области»</w:t>
            </w:r>
          </w:p>
          <w:p w:rsidR="006A0CA8" w:rsidRPr="00F34449" w:rsidRDefault="006A0CA8" w:rsidP="00862F7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171FD" w:rsidRPr="002B7E95" w:rsidRDefault="00A171FD" w:rsidP="00B43C19">
      <w:pPr>
        <w:tabs>
          <w:tab w:val="left" w:pos="3727"/>
        </w:tabs>
        <w:ind w:firstLine="0"/>
        <w:rPr>
          <w:rFonts w:ascii="PT Astra Serif" w:hAnsi="PT Astra Serif"/>
          <w:bCs/>
          <w:sz w:val="25"/>
          <w:szCs w:val="25"/>
        </w:rPr>
      </w:pPr>
      <w:bookmarkStart w:id="0" w:name="_GoBack"/>
      <w:bookmarkEnd w:id="0"/>
    </w:p>
    <w:sectPr w:rsidR="00A171FD" w:rsidRPr="002B7E95" w:rsidSect="00977FA1">
      <w:headerReference w:type="default" r:id="rId14"/>
      <w:headerReference w:type="first" r:id="rId15"/>
      <w:pgSz w:w="11907" w:h="16840"/>
      <w:pgMar w:top="709" w:right="851" w:bottom="1134" w:left="1701" w:header="567" w:footer="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699" w:rsidRDefault="002D1699">
      <w:r>
        <w:separator/>
      </w:r>
    </w:p>
  </w:endnote>
  <w:endnote w:type="continuationSeparator" w:id="0">
    <w:p w:rsidR="002D1699" w:rsidRDefault="002D1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262" w:rsidRDefault="00272262" w:rsidP="00B77E69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699" w:rsidRDefault="002D1699">
      <w:r>
        <w:separator/>
      </w:r>
    </w:p>
  </w:footnote>
  <w:footnote w:type="continuationSeparator" w:id="0">
    <w:p w:rsidR="002D1699" w:rsidRDefault="002D1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262" w:rsidRDefault="00272262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72262" w:rsidRDefault="0027226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262" w:rsidRPr="004E126F" w:rsidRDefault="00272262" w:rsidP="004E126F">
    <w:pPr>
      <w:pStyle w:val="a5"/>
      <w:spacing w:after="0"/>
      <w:ind w:firstLine="0"/>
      <w:rPr>
        <w:rFonts w:ascii="PT Astra Serif" w:hAnsi="PT Astra Serif"/>
        <w:b w:val="0"/>
        <w:sz w:val="24"/>
        <w:szCs w:val="24"/>
      </w:rPr>
    </w:pPr>
    <w:r w:rsidRPr="004E126F">
      <w:rPr>
        <w:rFonts w:ascii="PT Astra Serif" w:hAnsi="PT Astra Serif"/>
        <w:b w:val="0"/>
        <w:sz w:val="24"/>
        <w:szCs w:val="24"/>
      </w:rPr>
      <w:fldChar w:fldCharType="begin"/>
    </w:r>
    <w:r w:rsidRPr="004E126F">
      <w:rPr>
        <w:rFonts w:ascii="PT Astra Serif" w:hAnsi="PT Astra Serif"/>
        <w:b w:val="0"/>
        <w:sz w:val="24"/>
        <w:szCs w:val="24"/>
      </w:rPr>
      <w:instrText>PAGE   \* MERGEFORMAT</w:instrText>
    </w:r>
    <w:r w:rsidRPr="004E126F">
      <w:rPr>
        <w:rFonts w:ascii="PT Astra Serif" w:hAnsi="PT Astra Serif"/>
        <w:b w:val="0"/>
        <w:sz w:val="24"/>
        <w:szCs w:val="24"/>
      </w:rPr>
      <w:fldChar w:fldCharType="separate"/>
    </w:r>
    <w:r w:rsidR="004A487E">
      <w:rPr>
        <w:rFonts w:ascii="PT Astra Serif" w:hAnsi="PT Astra Serif"/>
        <w:b w:val="0"/>
        <w:noProof/>
        <w:sz w:val="24"/>
        <w:szCs w:val="24"/>
      </w:rPr>
      <w:t>2</w:t>
    </w:r>
    <w:r w:rsidRPr="004E126F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262" w:rsidRPr="002B7BEA" w:rsidRDefault="00272262" w:rsidP="00DA10E4">
    <w:pPr>
      <w:spacing w:after="120"/>
      <w:ind w:firstLine="0"/>
      <w:jc w:val="center"/>
      <w:rPr>
        <w:rFonts w:ascii="PT Astra Serif" w:hAnsi="PT Astra Serif"/>
        <w:b/>
        <w:sz w:val="28"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19455" cy="655955"/>
          <wp:effectExtent l="0" t="0" r="444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2262" w:rsidRPr="002B7BEA" w:rsidRDefault="00272262" w:rsidP="00DA10E4">
    <w:pPr>
      <w:pStyle w:val="a5"/>
      <w:spacing w:before="0" w:after="0" w:line="360" w:lineRule="exact"/>
      <w:ind w:firstLine="0"/>
      <w:rPr>
        <w:rFonts w:ascii="PT Astra Serif" w:hAnsi="PT Astra Serif"/>
        <w:sz w:val="30"/>
      </w:rPr>
    </w:pPr>
    <w:r w:rsidRPr="002B7BEA">
      <w:rPr>
        <w:rFonts w:ascii="PT Astra Serif" w:hAnsi="PT Astra Serif"/>
        <w:sz w:val="30"/>
      </w:rPr>
      <w:t>Губернатор  ТОМСКОЙ  ОБЛАСТИ</w:t>
    </w:r>
  </w:p>
  <w:p w:rsidR="00272262" w:rsidRPr="002B7BEA" w:rsidRDefault="00272262" w:rsidP="00DA10E4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2B7BEA">
      <w:rPr>
        <w:rFonts w:ascii="PT Astra Serif" w:hAnsi="PT Astra Serif"/>
        <w:spacing w:val="20"/>
        <w:szCs w:val="28"/>
      </w:rPr>
      <w:t>распоряжение</w:t>
    </w:r>
  </w:p>
  <w:p w:rsidR="00272262" w:rsidRDefault="00272262" w:rsidP="002B7E95">
    <w:pPr>
      <w:pStyle w:val="a5"/>
      <w:spacing w:before="0" w:after="0"/>
      <w:ind w:firstLine="0"/>
      <w:rPr>
        <w:rFonts w:ascii="PT Astra Serif" w:hAnsi="PT Astra Serif"/>
        <w:b w:val="0"/>
        <w:sz w:val="24"/>
        <w:szCs w:val="24"/>
        <w:lang w:val="ru-RU"/>
      </w:rPr>
    </w:pPr>
  </w:p>
  <w:p w:rsidR="00272262" w:rsidRPr="002B7E95" w:rsidRDefault="00272262" w:rsidP="002B7E95">
    <w:pPr>
      <w:pStyle w:val="a5"/>
      <w:spacing w:before="0" w:after="0"/>
      <w:ind w:firstLine="0"/>
      <w:rPr>
        <w:rFonts w:ascii="PT Astra Serif" w:hAnsi="PT Astra Serif"/>
        <w:b w:val="0"/>
        <w:sz w:val="24"/>
        <w:szCs w:val="24"/>
        <w:lang w:val="ru-RU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262" w:rsidRPr="00AA13D1" w:rsidRDefault="00272262" w:rsidP="00AA13D1">
    <w:pPr>
      <w:pStyle w:val="a5"/>
      <w:ind w:firstLine="0"/>
      <w:rPr>
        <w:rFonts w:ascii="PT Astra Serif" w:hAnsi="PT Astra Serif"/>
        <w:b w:val="0"/>
        <w:sz w:val="24"/>
        <w:szCs w:val="24"/>
      </w:rPr>
    </w:pPr>
    <w:r w:rsidRPr="00AA13D1">
      <w:rPr>
        <w:rFonts w:ascii="PT Astra Serif" w:hAnsi="PT Astra Serif"/>
        <w:b w:val="0"/>
        <w:sz w:val="24"/>
        <w:szCs w:val="24"/>
      </w:rPr>
      <w:fldChar w:fldCharType="begin"/>
    </w:r>
    <w:r w:rsidRPr="00AA13D1">
      <w:rPr>
        <w:rFonts w:ascii="PT Astra Serif" w:hAnsi="PT Astra Serif"/>
        <w:b w:val="0"/>
        <w:sz w:val="24"/>
        <w:szCs w:val="24"/>
      </w:rPr>
      <w:instrText>PAGE   \* MERGEFORMAT</w:instrText>
    </w:r>
    <w:r w:rsidRPr="00AA13D1">
      <w:rPr>
        <w:rFonts w:ascii="PT Astra Serif" w:hAnsi="PT Astra Serif"/>
        <w:b w:val="0"/>
        <w:sz w:val="24"/>
        <w:szCs w:val="24"/>
      </w:rPr>
      <w:fldChar w:fldCharType="separate"/>
    </w:r>
    <w:r w:rsidR="004A487E">
      <w:rPr>
        <w:rFonts w:ascii="PT Astra Serif" w:hAnsi="PT Astra Serif"/>
        <w:b w:val="0"/>
        <w:noProof/>
        <w:sz w:val="24"/>
        <w:szCs w:val="24"/>
      </w:rPr>
      <w:t>5</w:t>
    </w:r>
    <w:r w:rsidRPr="00AA13D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262" w:rsidRPr="00E979B7" w:rsidRDefault="00272262" w:rsidP="004E126F">
    <w:pPr>
      <w:pStyle w:val="a5"/>
      <w:spacing w:before="0" w:after="0"/>
      <w:rPr>
        <w:lang w:val="ru-RU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262" w:rsidRPr="00AA13D1" w:rsidRDefault="00272262" w:rsidP="00AA13D1">
    <w:pPr>
      <w:pStyle w:val="a5"/>
      <w:ind w:firstLine="0"/>
      <w:rPr>
        <w:rFonts w:ascii="PT Astra Serif" w:hAnsi="PT Astra Serif"/>
        <w:b w:val="0"/>
        <w:sz w:val="24"/>
        <w:szCs w:val="24"/>
      </w:rPr>
    </w:pPr>
    <w:r w:rsidRPr="00AA13D1">
      <w:rPr>
        <w:rFonts w:ascii="PT Astra Serif" w:hAnsi="PT Astra Serif"/>
        <w:b w:val="0"/>
        <w:sz w:val="24"/>
        <w:szCs w:val="24"/>
      </w:rPr>
      <w:fldChar w:fldCharType="begin"/>
    </w:r>
    <w:r w:rsidRPr="00AA13D1">
      <w:rPr>
        <w:rFonts w:ascii="PT Astra Serif" w:hAnsi="PT Astra Serif"/>
        <w:b w:val="0"/>
        <w:sz w:val="24"/>
        <w:szCs w:val="24"/>
      </w:rPr>
      <w:instrText>PAGE   \* MERGEFORMAT</w:instrText>
    </w:r>
    <w:r w:rsidRPr="00AA13D1">
      <w:rPr>
        <w:rFonts w:ascii="PT Astra Serif" w:hAnsi="PT Astra Serif"/>
        <w:b w:val="0"/>
        <w:sz w:val="24"/>
        <w:szCs w:val="24"/>
      </w:rPr>
      <w:fldChar w:fldCharType="separate"/>
    </w:r>
    <w:r w:rsidR="004A487E">
      <w:rPr>
        <w:rFonts w:ascii="PT Astra Serif" w:hAnsi="PT Astra Serif"/>
        <w:b w:val="0"/>
        <w:noProof/>
        <w:sz w:val="24"/>
        <w:szCs w:val="24"/>
      </w:rPr>
      <w:t>43</w:t>
    </w:r>
    <w:r w:rsidRPr="00AA13D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6107695"/>
      <w:docPartObj>
        <w:docPartGallery w:val="Page Numbers (Top of Page)"/>
        <w:docPartUnique/>
      </w:docPartObj>
    </w:sdtPr>
    <w:sdtEndPr/>
    <w:sdtContent>
      <w:p w:rsidR="00272262" w:rsidRDefault="00272262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77FA1">
          <w:rPr>
            <w:noProof/>
            <w:lang w:val="ru-RU"/>
          </w:rPr>
          <w:t>1</w:t>
        </w:r>
        <w:r>
          <w:fldChar w:fldCharType="end"/>
        </w:r>
      </w:p>
    </w:sdtContent>
  </w:sdt>
  <w:p w:rsidR="00272262" w:rsidRPr="00AA13D1" w:rsidRDefault="00272262" w:rsidP="00AA13D1">
    <w:pPr>
      <w:pStyle w:val="a5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047A0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AF2394"/>
    <w:multiLevelType w:val="hybridMultilevel"/>
    <w:tmpl w:val="3D4CFAA4"/>
    <w:lvl w:ilvl="0" w:tplc="47AC23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E124A30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D826B42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FA0A66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EC40F5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BBEA9DE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87A5F8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3D648C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85EC27C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A140D0"/>
    <w:multiLevelType w:val="hybridMultilevel"/>
    <w:tmpl w:val="475C1108"/>
    <w:lvl w:ilvl="0" w:tplc="5F98A5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D8807E8" w:tentative="1">
      <w:start w:val="1"/>
      <w:numFmt w:val="lowerLetter"/>
      <w:lvlText w:val="%2."/>
      <w:lvlJc w:val="left"/>
      <w:pPr>
        <w:ind w:left="1647" w:hanging="360"/>
      </w:pPr>
    </w:lvl>
    <w:lvl w:ilvl="2" w:tplc="AD229B3C" w:tentative="1">
      <w:start w:val="1"/>
      <w:numFmt w:val="lowerRoman"/>
      <w:lvlText w:val="%3."/>
      <w:lvlJc w:val="right"/>
      <w:pPr>
        <w:ind w:left="2367" w:hanging="180"/>
      </w:pPr>
    </w:lvl>
    <w:lvl w:ilvl="3" w:tplc="DAAA2F90" w:tentative="1">
      <w:start w:val="1"/>
      <w:numFmt w:val="decimal"/>
      <w:lvlText w:val="%4."/>
      <w:lvlJc w:val="left"/>
      <w:pPr>
        <w:ind w:left="3087" w:hanging="360"/>
      </w:pPr>
    </w:lvl>
    <w:lvl w:ilvl="4" w:tplc="1984570E" w:tentative="1">
      <w:start w:val="1"/>
      <w:numFmt w:val="lowerLetter"/>
      <w:lvlText w:val="%5."/>
      <w:lvlJc w:val="left"/>
      <w:pPr>
        <w:ind w:left="3807" w:hanging="360"/>
      </w:pPr>
    </w:lvl>
    <w:lvl w:ilvl="5" w:tplc="10A28B12" w:tentative="1">
      <w:start w:val="1"/>
      <w:numFmt w:val="lowerRoman"/>
      <w:lvlText w:val="%6."/>
      <w:lvlJc w:val="right"/>
      <w:pPr>
        <w:ind w:left="4527" w:hanging="180"/>
      </w:pPr>
    </w:lvl>
    <w:lvl w:ilvl="6" w:tplc="A844ED04" w:tentative="1">
      <w:start w:val="1"/>
      <w:numFmt w:val="decimal"/>
      <w:lvlText w:val="%7."/>
      <w:lvlJc w:val="left"/>
      <w:pPr>
        <w:ind w:left="5247" w:hanging="360"/>
      </w:pPr>
    </w:lvl>
    <w:lvl w:ilvl="7" w:tplc="4F62BCC8" w:tentative="1">
      <w:start w:val="1"/>
      <w:numFmt w:val="lowerLetter"/>
      <w:lvlText w:val="%8."/>
      <w:lvlJc w:val="left"/>
      <w:pPr>
        <w:ind w:left="5967" w:hanging="360"/>
      </w:pPr>
    </w:lvl>
    <w:lvl w:ilvl="8" w:tplc="C78E3AE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4E5516C"/>
    <w:multiLevelType w:val="hybridMultilevel"/>
    <w:tmpl w:val="D8A827A0"/>
    <w:lvl w:ilvl="0" w:tplc="90D00B16">
      <w:start w:val="1"/>
      <w:numFmt w:val="decimal"/>
      <w:lvlText w:val="%1)"/>
      <w:lvlJc w:val="left"/>
      <w:pPr>
        <w:ind w:left="1069" w:hanging="360"/>
      </w:pPr>
    </w:lvl>
    <w:lvl w:ilvl="1" w:tplc="A0263B72" w:tentative="1">
      <w:start w:val="1"/>
      <w:numFmt w:val="lowerLetter"/>
      <w:lvlText w:val="%2."/>
      <w:lvlJc w:val="left"/>
      <w:pPr>
        <w:ind w:left="1789" w:hanging="360"/>
      </w:pPr>
    </w:lvl>
    <w:lvl w:ilvl="2" w:tplc="F3D2501C" w:tentative="1">
      <w:start w:val="1"/>
      <w:numFmt w:val="lowerRoman"/>
      <w:lvlText w:val="%3."/>
      <w:lvlJc w:val="right"/>
      <w:pPr>
        <w:ind w:left="2509" w:hanging="180"/>
      </w:pPr>
    </w:lvl>
    <w:lvl w:ilvl="3" w:tplc="D9CE430A" w:tentative="1">
      <w:start w:val="1"/>
      <w:numFmt w:val="decimal"/>
      <w:lvlText w:val="%4."/>
      <w:lvlJc w:val="left"/>
      <w:pPr>
        <w:ind w:left="3229" w:hanging="360"/>
      </w:pPr>
    </w:lvl>
    <w:lvl w:ilvl="4" w:tplc="48CC0FB8" w:tentative="1">
      <w:start w:val="1"/>
      <w:numFmt w:val="lowerLetter"/>
      <w:lvlText w:val="%5."/>
      <w:lvlJc w:val="left"/>
      <w:pPr>
        <w:ind w:left="3949" w:hanging="360"/>
      </w:pPr>
    </w:lvl>
    <w:lvl w:ilvl="5" w:tplc="5EA07E02" w:tentative="1">
      <w:start w:val="1"/>
      <w:numFmt w:val="lowerRoman"/>
      <w:lvlText w:val="%6."/>
      <w:lvlJc w:val="right"/>
      <w:pPr>
        <w:ind w:left="4669" w:hanging="180"/>
      </w:pPr>
    </w:lvl>
    <w:lvl w:ilvl="6" w:tplc="844251CC" w:tentative="1">
      <w:start w:val="1"/>
      <w:numFmt w:val="decimal"/>
      <w:lvlText w:val="%7."/>
      <w:lvlJc w:val="left"/>
      <w:pPr>
        <w:ind w:left="5389" w:hanging="360"/>
      </w:pPr>
    </w:lvl>
    <w:lvl w:ilvl="7" w:tplc="7D8E4170" w:tentative="1">
      <w:start w:val="1"/>
      <w:numFmt w:val="lowerLetter"/>
      <w:lvlText w:val="%8."/>
      <w:lvlJc w:val="left"/>
      <w:pPr>
        <w:ind w:left="6109" w:hanging="360"/>
      </w:pPr>
    </w:lvl>
    <w:lvl w:ilvl="8" w:tplc="F088347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CC0C92"/>
    <w:multiLevelType w:val="hybridMultilevel"/>
    <w:tmpl w:val="40542E12"/>
    <w:lvl w:ilvl="0" w:tplc="7424EE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D0587AFA" w:tentative="1">
      <w:start w:val="1"/>
      <w:numFmt w:val="lowerLetter"/>
      <w:lvlText w:val="%2."/>
      <w:lvlJc w:val="left"/>
      <w:pPr>
        <w:ind w:left="1647" w:hanging="360"/>
      </w:pPr>
    </w:lvl>
    <w:lvl w:ilvl="2" w:tplc="695A17F4" w:tentative="1">
      <w:start w:val="1"/>
      <w:numFmt w:val="lowerRoman"/>
      <w:lvlText w:val="%3."/>
      <w:lvlJc w:val="right"/>
      <w:pPr>
        <w:ind w:left="2367" w:hanging="180"/>
      </w:pPr>
    </w:lvl>
    <w:lvl w:ilvl="3" w:tplc="5FE8E43E" w:tentative="1">
      <w:start w:val="1"/>
      <w:numFmt w:val="decimal"/>
      <w:lvlText w:val="%4."/>
      <w:lvlJc w:val="left"/>
      <w:pPr>
        <w:ind w:left="3087" w:hanging="360"/>
      </w:pPr>
    </w:lvl>
    <w:lvl w:ilvl="4" w:tplc="AF16581A" w:tentative="1">
      <w:start w:val="1"/>
      <w:numFmt w:val="lowerLetter"/>
      <w:lvlText w:val="%5."/>
      <w:lvlJc w:val="left"/>
      <w:pPr>
        <w:ind w:left="3807" w:hanging="360"/>
      </w:pPr>
    </w:lvl>
    <w:lvl w:ilvl="5" w:tplc="6E1E081A" w:tentative="1">
      <w:start w:val="1"/>
      <w:numFmt w:val="lowerRoman"/>
      <w:lvlText w:val="%6."/>
      <w:lvlJc w:val="right"/>
      <w:pPr>
        <w:ind w:left="4527" w:hanging="180"/>
      </w:pPr>
    </w:lvl>
    <w:lvl w:ilvl="6" w:tplc="115688D0" w:tentative="1">
      <w:start w:val="1"/>
      <w:numFmt w:val="decimal"/>
      <w:lvlText w:val="%7."/>
      <w:lvlJc w:val="left"/>
      <w:pPr>
        <w:ind w:left="5247" w:hanging="360"/>
      </w:pPr>
    </w:lvl>
    <w:lvl w:ilvl="7" w:tplc="F8849F6C" w:tentative="1">
      <w:start w:val="1"/>
      <w:numFmt w:val="lowerLetter"/>
      <w:lvlText w:val="%8."/>
      <w:lvlJc w:val="left"/>
      <w:pPr>
        <w:ind w:left="5967" w:hanging="360"/>
      </w:pPr>
    </w:lvl>
    <w:lvl w:ilvl="8" w:tplc="9030F8D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A672549"/>
    <w:multiLevelType w:val="hybridMultilevel"/>
    <w:tmpl w:val="5BA06376"/>
    <w:lvl w:ilvl="0" w:tplc="0AD843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6D01FA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5666EE2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5B6239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59C706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6D96ACA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B4422A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1445DB6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A516DA1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56553B4"/>
    <w:multiLevelType w:val="hybridMultilevel"/>
    <w:tmpl w:val="7EF28454"/>
    <w:lvl w:ilvl="0" w:tplc="A09AB69A">
      <w:start w:val="1"/>
      <w:numFmt w:val="decimal"/>
      <w:lvlText w:val="%1."/>
      <w:lvlJc w:val="left"/>
      <w:pPr>
        <w:ind w:left="1490" w:hanging="360"/>
      </w:pPr>
      <w:rPr>
        <w:rFonts w:cs="Times New Roman"/>
      </w:rPr>
    </w:lvl>
    <w:lvl w:ilvl="1" w:tplc="ABF2EA1E" w:tentative="1">
      <w:start w:val="1"/>
      <w:numFmt w:val="lowerLetter"/>
      <w:lvlText w:val="%2."/>
      <w:lvlJc w:val="left"/>
      <w:pPr>
        <w:ind w:left="2210" w:hanging="360"/>
      </w:pPr>
      <w:rPr>
        <w:rFonts w:cs="Times New Roman"/>
      </w:rPr>
    </w:lvl>
    <w:lvl w:ilvl="2" w:tplc="402C454C" w:tentative="1">
      <w:start w:val="1"/>
      <w:numFmt w:val="lowerRoman"/>
      <w:lvlText w:val="%3."/>
      <w:lvlJc w:val="right"/>
      <w:pPr>
        <w:ind w:left="2930" w:hanging="180"/>
      </w:pPr>
      <w:rPr>
        <w:rFonts w:cs="Times New Roman"/>
      </w:rPr>
    </w:lvl>
    <w:lvl w:ilvl="3" w:tplc="E1F297C8">
      <w:start w:val="1"/>
      <w:numFmt w:val="decimal"/>
      <w:lvlText w:val="%4."/>
      <w:lvlJc w:val="left"/>
      <w:pPr>
        <w:ind w:left="3650" w:hanging="360"/>
      </w:pPr>
      <w:rPr>
        <w:rFonts w:cs="Times New Roman"/>
      </w:rPr>
    </w:lvl>
    <w:lvl w:ilvl="4" w:tplc="452613B0" w:tentative="1">
      <w:start w:val="1"/>
      <w:numFmt w:val="lowerLetter"/>
      <w:lvlText w:val="%5."/>
      <w:lvlJc w:val="left"/>
      <w:pPr>
        <w:ind w:left="4370" w:hanging="360"/>
      </w:pPr>
      <w:rPr>
        <w:rFonts w:cs="Times New Roman"/>
      </w:rPr>
    </w:lvl>
    <w:lvl w:ilvl="5" w:tplc="B61CD260" w:tentative="1">
      <w:start w:val="1"/>
      <w:numFmt w:val="lowerRoman"/>
      <w:lvlText w:val="%6."/>
      <w:lvlJc w:val="right"/>
      <w:pPr>
        <w:ind w:left="5090" w:hanging="180"/>
      </w:pPr>
      <w:rPr>
        <w:rFonts w:cs="Times New Roman"/>
      </w:rPr>
    </w:lvl>
    <w:lvl w:ilvl="6" w:tplc="3014F872" w:tentative="1">
      <w:start w:val="1"/>
      <w:numFmt w:val="decimal"/>
      <w:lvlText w:val="%7."/>
      <w:lvlJc w:val="left"/>
      <w:pPr>
        <w:ind w:left="5810" w:hanging="360"/>
      </w:pPr>
      <w:rPr>
        <w:rFonts w:cs="Times New Roman"/>
      </w:rPr>
    </w:lvl>
    <w:lvl w:ilvl="7" w:tplc="BB704FA8" w:tentative="1">
      <w:start w:val="1"/>
      <w:numFmt w:val="lowerLetter"/>
      <w:lvlText w:val="%8."/>
      <w:lvlJc w:val="left"/>
      <w:pPr>
        <w:ind w:left="6530" w:hanging="360"/>
      </w:pPr>
      <w:rPr>
        <w:rFonts w:cs="Times New Roman"/>
      </w:rPr>
    </w:lvl>
    <w:lvl w:ilvl="8" w:tplc="6778D572" w:tentative="1">
      <w:start w:val="1"/>
      <w:numFmt w:val="lowerRoman"/>
      <w:lvlText w:val="%9."/>
      <w:lvlJc w:val="right"/>
      <w:pPr>
        <w:ind w:left="7250" w:hanging="180"/>
      </w:pPr>
      <w:rPr>
        <w:rFonts w:cs="Times New Roman"/>
      </w:rPr>
    </w:lvl>
  </w:abstractNum>
  <w:abstractNum w:abstractNumId="7">
    <w:nsid w:val="26CB66DD"/>
    <w:multiLevelType w:val="hybridMultilevel"/>
    <w:tmpl w:val="08A86914"/>
    <w:lvl w:ilvl="0" w:tplc="13AAA460">
      <w:start w:val="1"/>
      <w:numFmt w:val="decimal"/>
      <w:lvlText w:val="%1)"/>
      <w:lvlJc w:val="left"/>
      <w:pPr>
        <w:ind w:left="1418" w:hanging="360"/>
      </w:pPr>
      <w:rPr>
        <w:rFonts w:cs="Times New Roman"/>
      </w:rPr>
    </w:lvl>
    <w:lvl w:ilvl="1" w:tplc="60DEAF06" w:tentative="1">
      <w:start w:val="1"/>
      <w:numFmt w:val="lowerLetter"/>
      <w:lvlText w:val="%2."/>
      <w:lvlJc w:val="left"/>
      <w:pPr>
        <w:ind w:left="2138" w:hanging="360"/>
      </w:pPr>
      <w:rPr>
        <w:rFonts w:cs="Times New Roman"/>
      </w:rPr>
    </w:lvl>
    <w:lvl w:ilvl="2" w:tplc="1B2816CA" w:tentative="1">
      <w:start w:val="1"/>
      <w:numFmt w:val="lowerRoman"/>
      <w:lvlText w:val="%3."/>
      <w:lvlJc w:val="right"/>
      <w:pPr>
        <w:ind w:left="2858" w:hanging="180"/>
      </w:pPr>
      <w:rPr>
        <w:rFonts w:cs="Times New Roman"/>
      </w:rPr>
    </w:lvl>
    <w:lvl w:ilvl="3" w:tplc="841CC478" w:tentative="1">
      <w:start w:val="1"/>
      <w:numFmt w:val="decimal"/>
      <w:lvlText w:val="%4."/>
      <w:lvlJc w:val="left"/>
      <w:pPr>
        <w:ind w:left="3578" w:hanging="360"/>
      </w:pPr>
      <w:rPr>
        <w:rFonts w:cs="Times New Roman"/>
      </w:rPr>
    </w:lvl>
    <w:lvl w:ilvl="4" w:tplc="BF162868" w:tentative="1">
      <w:start w:val="1"/>
      <w:numFmt w:val="lowerLetter"/>
      <w:lvlText w:val="%5."/>
      <w:lvlJc w:val="left"/>
      <w:pPr>
        <w:ind w:left="4298" w:hanging="360"/>
      </w:pPr>
      <w:rPr>
        <w:rFonts w:cs="Times New Roman"/>
      </w:rPr>
    </w:lvl>
    <w:lvl w:ilvl="5" w:tplc="67D82E9C" w:tentative="1">
      <w:start w:val="1"/>
      <w:numFmt w:val="lowerRoman"/>
      <w:lvlText w:val="%6."/>
      <w:lvlJc w:val="right"/>
      <w:pPr>
        <w:ind w:left="5018" w:hanging="180"/>
      </w:pPr>
      <w:rPr>
        <w:rFonts w:cs="Times New Roman"/>
      </w:rPr>
    </w:lvl>
    <w:lvl w:ilvl="6" w:tplc="6A6E88AA" w:tentative="1">
      <w:start w:val="1"/>
      <w:numFmt w:val="decimal"/>
      <w:lvlText w:val="%7."/>
      <w:lvlJc w:val="left"/>
      <w:pPr>
        <w:ind w:left="5738" w:hanging="360"/>
      </w:pPr>
      <w:rPr>
        <w:rFonts w:cs="Times New Roman"/>
      </w:rPr>
    </w:lvl>
    <w:lvl w:ilvl="7" w:tplc="7E002CF4" w:tentative="1">
      <w:start w:val="1"/>
      <w:numFmt w:val="lowerLetter"/>
      <w:lvlText w:val="%8."/>
      <w:lvlJc w:val="left"/>
      <w:pPr>
        <w:ind w:left="6458" w:hanging="360"/>
      </w:pPr>
      <w:rPr>
        <w:rFonts w:cs="Times New Roman"/>
      </w:rPr>
    </w:lvl>
    <w:lvl w:ilvl="8" w:tplc="1736F0BE" w:tentative="1">
      <w:start w:val="1"/>
      <w:numFmt w:val="lowerRoman"/>
      <w:lvlText w:val="%9."/>
      <w:lvlJc w:val="right"/>
      <w:pPr>
        <w:ind w:left="7178" w:hanging="180"/>
      </w:pPr>
      <w:rPr>
        <w:rFonts w:cs="Times New Roman"/>
      </w:rPr>
    </w:lvl>
  </w:abstractNum>
  <w:abstractNum w:abstractNumId="8">
    <w:nsid w:val="2C514B18"/>
    <w:multiLevelType w:val="hybridMultilevel"/>
    <w:tmpl w:val="22CA205A"/>
    <w:lvl w:ilvl="0" w:tplc="4D842E32">
      <w:start w:val="1"/>
      <w:numFmt w:val="decimal"/>
      <w:lvlText w:val="%1."/>
      <w:lvlJc w:val="left"/>
      <w:pPr>
        <w:ind w:left="720" w:hanging="360"/>
      </w:pPr>
    </w:lvl>
    <w:lvl w:ilvl="1" w:tplc="9D0A29CE">
      <w:start w:val="1"/>
      <w:numFmt w:val="lowerLetter"/>
      <w:lvlText w:val="%2."/>
      <w:lvlJc w:val="left"/>
      <w:pPr>
        <w:ind w:left="1440" w:hanging="360"/>
      </w:pPr>
    </w:lvl>
    <w:lvl w:ilvl="2" w:tplc="26DE75BA" w:tentative="1">
      <w:start w:val="1"/>
      <w:numFmt w:val="lowerRoman"/>
      <w:lvlText w:val="%3."/>
      <w:lvlJc w:val="right"/>
      <w:pPr>
        <w:ind w:left="2160" w:hanging="180"/>
      </w:pPr>
    </w:lvl>
    <w:lvl w:ilvl="3" w:tplc="D2465AE4" w:tentative="1">
      <w:start w:val="1"/>
      <w:numFmt w:val="decimal"/>
      <w:lvlText w:val="%4."/>
      <w:lvlJc w:val="left"/>
      <w:pPr>
        <w:ind w:left="2880" w:hanging="360"/>
      </w:pPr>
    </w:lvl>
    <w:lvl w:ilvl="4" w:tplc="6122AEB4" w:tentative="1">
      <w:start w:val="1"/>
      <w:numFmt w:val="lowerLetter"/>
      <w:lvlText w:val="%5."/>
      <w:lvlJc w:val="left"/>
      <w:pPr>
        <w:ind w:left="3600" w:hanging="360"/>
      </w:pPr>
    </w:lvl>
    <w:lvl w:ilvl="5" w:tplc="D728B858" w:tentative="1">
      <w:start w:val="1"/>
      <w:numFmt w:val="lowerRoman"/>
      <w:lvlText w:val="%6."/>
      <w:lvlJc w:val="right"/>
      <w:pPr>
        <w:ind w:left="4320" w:hanging="180"/>
      </w:pPr>
    </w:lvl>
    <w:lvl w:ilvl="6" w:tplc="A7A87F1A" w:tentative="1">
      <w:start w:val="1"/>
      <w:numFmt w:val="decimal"/>
      <w:lvlText w:val="%7."/>
      <w:lvlJc w:val="left"/>
      <w:pPr>
        <w:ind w:left="5040" w:hanging="360"/>
      </w:pPr>
    </w:lvl>
    <w:lvl w:ilvl="7" w:tplc="B1383562" w:tentative="1">
      <w:start w:val="1"/>
      <w:numFmt w:val="lowerLetter"/>
      <w:lvlText w:val="%8."/>
      <w:lvlJc w:val="left"/>
      <w:pPr>
        <w:ind w:left="5760" w:hanging="360"/>
      </w:pPr>
    </w:lvl>
    <w:lvl w:ilvl="8" w:tplc="5C6E44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A8172C"/>
    <w:multiLevelType w:val="hybridMultilevel"/>
    <w:tmpl w:val="741E01EC"/>
    <w:lvl w:ilvl="0" w:tplc="58A057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84AB7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5E8A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3443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D2C6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B6BD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A801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700D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80E9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B36852"/>
    <w:multiLevelType w:val="hybridMultilevel"/>
    <w:tmpl w:val="E29878F2"/>
    <w:lvl w:ilvl="0" w:tplc="90882F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A2BE26" w:tentative="1">
      <w:start w:val="1"/>
      <w:numFmt w:val="lowerLetter"/>
      <w:lvlText w:val="%2."/>
      <w:lvlJc w:val="left"/>
      <w:pPr>
        <w:ind w:left="1440" w:hanging="360"/>
      </w:pPr>
    </w:lvl>
    <w:lvl w:ilvl="2" w:tplc="29EC867A" w:tentative="1">
      <w:start w:val="1"/>
      <w:numFmt w:val="lowerRoman"/>
      <w:lvlText w:val="%3."/>
      <w:lvlJc w:val="right"/>
      <w:pPr>
        <w:ind w:left="2160" w:hanging="180"/>
      </w:pPr>
    </w:lvl>
    <w:lvl w:ilvl="3" w:tplc="7FA691D6" w:tentative="1">
      <w:start w:val="1"/>
      <w:numFmt w:val="decimal"/>
      <w:lvlText w:val="%4."/>
      <w:lvlJc w:val="left"/>
      <w:pPr>
        <w:ind w:left="2880" w:hanging="360"/>
      </w:pPr>
    </w:lvl>
    <w:lvl w:ilvl="4" w:tplc="5278329A" w:tentative="1">
      <w:start w:val="1"/>
      <w:numFmt w:val="lowerLetter"/>
      <w:lvlText w:val="%5."/>
      <w:lvlJc w:val="left"/>
      <w:pPr>
        <w:ind w:left="3600" w:hanging="360"/>
      </w:pPr>
    </w:lvl>
    <w:lvl w:ilvl="5" w:tplc="94A2942A" w:tentative="1">
      <w:start w:val="1"/>
      <w:numFmt w:val="lowerRoman"/>
      <w:lvlText w:val="%6."/>
      <w:lvlJc w:val="right"/>
      <w:pPr>
        <w:ind w:left="4320" w:hanging="180"/>
      </w:pPr>
    </w:lvl>
    <w:lvl w:ilvl="6" w:tplc="7E16959E" w:tentative="1">
      <w:start w:val="1"/>
      <w:numFmt w:val="decimal"/>
      <w:lvlText w:val="%7."/>
      <w:lvlJc w:val="left"/>
      <w:pPr>
        <w:ind w:left="5040" w:hanging="360"/>
      </w:pPr>
    </w:lvl>
    <w:lvl w:ilvl="7" w:tplc="679A1B3A" w:tentative="1">
      <w:start w:val="1"/>
      <w:numFmt w:val="lowerLetter"/>
      <w:lvlText w:val="%8."/>
      <w:lvlJc w:val="left"/>
      <w:pPr>
        <w:ind w:left="5760" w:hanging="360"/>
      </w:pPr>
    </w:lvl>
    <w:lvl w:ilvl="8" w:tplc="EAFED8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7D533E"/>
    <w:multiLevelType w:val="hybridMultilevel"/>
    <w:tmpl w:val="2C68D61A"/>
    <w:lvl w:ilvl="0" w:tplc="F212406A">
      <w:start w:val="1"/>
      <w:numFmt w:val="decimal"/>
      <w:lvlText w:val="%1)"/>
      <w:lvlJc w:val="left"/>
      <w:pPr>
        <w:ind w:left="2149" w:hanging="360"/>
      </w:pPr>
      <w:rPr>
        <w:rFonts w:cs="Times New Roman"/>
      </w:rPr>
    </w:lvl>
    <w:lvl w:ilvl="1" w:tplc="A42CBE60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EFC258C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F09E607C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E94C958A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6E16D1AC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5DC6ED24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1D8859B2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99F23E76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12">
    <w:nsid w:val="5970727B"/>
    <w:multiLevelType w:val="hybridMultilevel"/>
    <w:tmpl w:val="78746510"/>
    <w:lvl w:ilvl="0" w:tplc="46C6A1B4">
      <w:start w:val="1"/>
      <w:numFmt w:val="decimal"/>
      <w:lvlText w:val="%1)"/>
      <w:lvlJc w:val="left"/>
      <w:pPr>
        <w:ind w:left="2149" w:hanging="360"/>
      </w:pPr>
      <w:rPr>
        <w:rFonts w:cs="Times New Roman"/>
      </w:rPr>
    </w:lvl>
    <w:lvl w:ilvl="1" w:tplc="16529EA8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F92C024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A40021F2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9E18661A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5F4C48D6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C7DCFC4C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A9C6932E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F8B613B4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13">
    <w:nsid w:val="687C1A2E"/>
    <w:multiLevelType w:val="hybridMultilevel"/>
    <w:tmpl w:val="292028EE"/>
    <w:lvl w:ilvl="0" w:tplc="082E217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8FBE01F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B90A21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4E8E35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C0D0E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0BEDF2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A34D4E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0784AE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2D62DF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36B228D"/>
    <w:multiLevelType w:val="hybridMultilevel"/>
    <w:tmpl w:val="862019CC"/>
    <w:lvl w:ilvl="0" w:tplc="751C2492">
      <w:start w:val="1"/>
      <w:numFmt w:val="decimal"/>
      <w:lvlText w:val="%1."/>
      <w:lvlJc w:val="left"/>
      <w:pPr>
        <w:ind w:left="720" w:hanging="360"/>
      </w:pPr>
    </w:lvl>
    <w:lvl w:ilvl="1" w:tplc="6666CE62" w:tentative="1">
      <w:start w:val="1"/>
      <w:numFmt w:val="lowerLetter"/>
      <w:lvlText w:val="%2."/>
      <w:lvlJc w:val="left"/>
      <w:pPr>
        <w:ind w:left="1440" w:hanging="360"/>
      </w:pPr>
    </w:lvl>
    <w:lvl w:ilvl="2" w:tplc="2C8E95A2" w:tentative="1">
      <w:start w:val="1"/>
      <w:numFmt w:val="lowerRoman"/>
      <w:lvlText w:val="%3."/>
      <w:lvlJc w:val="right"/>
      <w:pPr>
        <w:ind w:left="2160" w:hanging="180"/>
      </w:pPr>
    </w:lvl>
    <w:lvl w:ilvl="3" w:tplc="D618CD3A" w:tentative="1">
      <w:start w:val="1"/>
      <w:numFmt w:val="decimal"/>
      <w:lvlText w:val="%4."/>
      <w:lvlJc w:val="left"/>
      <w:pPr>
        <w:ind w:left="2880" w:hanging="360"/>
      </w:pPr>
    </w:lvl>
    <w:lvl w:ilvl="4" w:tplc="DFA20768" w:tentative="1">
      <w:start w:val="1"/>
      <w:numFmt w:val="lowerLetter"/>
      <w:lvlText w:val="%5."/>
      <w:lvlJc w:val="left"/>
      <w:pPr>
        <w:ind w:left="3600" w:hanging="360"/>
      </w:pPr>
    </w:lvl>
    <w:lvl w:ilvl="5" w:tplc="9FECB9AE" w:tentative="1">
      <w:start w:val="1"/>
      <w:numFmt w:val="lowerRoman"/>
      <w:lvlText w:val="%6."/>
      <w:lvlJc w:val="right"/>
      <w:pPr>
        <w:ind w:left="4320" w:hanging="180"/>
      </w:pPr>
    </w:lvl>
    <w:lvl w:ilvl="6" w:tplc="F5E881FE" w:tentative="1">
      <w:start w:val="1"/>
      <w:numFmt w:val="decimal"/>
      <w:lvlText w:val="%7."/>
      <w:lvlJc w:val="left"/>
      <w:pPr>
        <w:ind w:left="5040" w:hanging="360"/>
      </w:pPr>
    </w:lvl>
    <w:lvl w:ilvl="7" w:tplc="86FAC252" w:tentative="1">
      <w:start w:val="1"/>
      <w:numFmt w:val="lowerLetter"/>
      <w:lvlText w:val="%8."/>
      <w:lvlJc w:val="left"/>
      <w:pPr>
        <w:ind w:left="5760" w:hanging="360"/>
      </w:pPr>
    </w:lvl>
    <w:lvl w:ilvl="8" w:tplc="7286FF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79521F"/>
    <w:multiLevelType w:val="multilevel"/>
    <w:tmpl w:val="FE70CB7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Arial Unicode MS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782D2549"/>
    <w:multiLevelType w:val="hybridMultilevel"/>
    <w:tmpl w:val="1EAAE274"/>
    <w:lvl w:ilvl="0" w:tplc="8278C6E2">
      <w:start w:val="1"/>
      <w:numFmt w:val="decimal"/>
      <w:lvlText w:val="%1)"/>
      <w:lvlJc w:val="left"/>
      <w:pPr>
        <w:ind w:left="1069" w:hanging="360"/>
      </w:pPr>
    </w:lvl>
    <w:lvl w:ilvl="1" w:tplc="73D667C2" w:tentative="1">
      <w:start w:val="1"/>
      <w:numFmt w:val="lowerLetter"/>
      <w:lvlText w:val="%2."/>
      <w:lvlJc w:val="left"/>
      <w:pPr>
        <w:ind w:left="1789" w:hanging="360"/>
      </w:pPr>
    </w:lvl>
    <w:lvl w:ilvl="2" w:tplc="F7867B48" w:tentative="1">
      <w:start w:val="1"/>
      <w:numFmt w:val="lowerRoman"/>
      <w:lvlText w:val="%3."/>
      <w:lvlJc w:val="right"/>
      <w:pPr>
        <w:ind w:left="2509" w:hanging="180"/>
      </w:pPr>
    </w:lvl>
    <w:lvl w:ilvl="3" w:tplc="DE4EF2DC" w:tentative="1">
      <w:start w:val="1"/>
      <w:numFmt w:val="decimal"/>
      <w:lvlText w:val="%4."/>
      <w:lvlJc w:val="left"/>
      <w:pPr>
        <w:ind w:left="3229" w:hanging="360"/>
      </w:pPr>
    </w:lvl>
    <w:lvl w:ilvl="4" w:tplc="93EAF352" w:tentative="1">
      <w:start w:val="1"/>
      <w:numFmt w:val="lowerLetter"/>
      <w:lvlText w:val="%5."/>
      <w:lvlJc w:val="left"/>
      <w:pPr>
        <w:ind w:left="3949" w:hanging="360"/>
      </w:pPr>
    </w:lvl>
    <w:lvl w:ilvl="5" w:tplc="24AC3016" w:tentative="1">
      <w:start w:val="1"/>
      <w:numFmt w:val="lowerRoman"/>
      <w:lvlText w:val="%6."/>
      <w:lvlJc w:val="right"/>
      <w:pPr>
        <w:ind w:left="4669" w:hanging="180"/>
      </w:pPr>
    </w:lvl>
    <w:lvl w:ilvl="6" w:tplc="4CC699A2" w:tentative="1">
      <w:start w:val="1"/>
      <w:numFmt w:val="decimal"/>
      <w:lvlText w:val="%7."/>
      <w:lvlJc w:val="left"/>
      <w:pPr>
        <w:ind w:left="5389" w:hanging="360"/>
      </w:pPr>
    </w:lvl>
    <w:lvl w:ilvl="7" w:tplc="5DD8945A" w:tentative="1">
      <w:start w:val="1"/>
      <w:numFmt w:val="lowerLetter"/>
      <w:lvlText w:val="%8."/>
      <w:lvlJc w:val="left"/>
      <w:pPr>
        <w:ind w:left="6109" w:hanging="360"/>
      </w:pPr>
    </w:lvl>
    <w:lvl w:ilvl="8" w:tplc="E508E32E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6"/>
  </w:num>
  <w:num w:numId="3">
    <w:abstractNumId w:val="13"/>
  </w:num>
  <w:num w:numId="4">
    <w:abstractNumId w:val="14"/>
  </w:num>
  <w:num w:numId="5">
    <w:abstractNumId w:val="2"/>
  </w:num>
  <w:num w:numId="6">
    <w:abstractNumId w:val="4"/>
  </w:num>
  <w:num w:numId="7">
    <w:abstractNumId w:val="10"/>
  </w:num>
  <w:num w:numId="8">
    <w:abstractNumId w:val="6"/>
  </w:num>
  <w:num w:numId="9">
    <w:abstractNumId w:val="15"/>
  </w:num>
  <w:num w:numId="10">
    <w:abstractNumId w:val="9"/>
  </w:num>
  <w:num w:numId="11">
    <w:abstractNumId w:val="1"/>
  </w:num>
  <w:num w:numId="12">
    <w:abstractNumId w:val="5"/>
  </w:num>
  <w:num w:numId="13">
    <w:abstractNumId w:val="7"/>
  </w:num>
  <w:num w:numId="14">
    <w:abstractNumId w:val="11"/>
  </w:num>
  <w:num w:numId="15">
    <w:abstractNumId w:val="12"/>
  </w:num>
  <w:num w:numId="16">
    <w:abstractNumId w:val="8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330"/>
    <w:rsid w:val="00001040"/>
    <w:rsid w:val="000014E8"/>
    <w:rsid w:val="0000308B"/>
    <w:rsid w:val="00003218"/>
    <w:rsid w:val="00004000"/>
    <w:rsid w:val="00004504"/>
    <w:rsid w:val="0000486C"/>
    <w:rsid w:val="00005809"/>
    <w:rsid w:val="00005C2F"/>
    <w:rsid w:val="000062F0"/>
    <w:rsid w:val="00006DFF"/>
    <w:rsid w:val="00006EDE"/>
    <w:rsid w:val="0000729F"/>
    <w:rsid w:val="00007CF2"/>
    <w:rsid w:val="00007E01"/>
    <w:rsid w:val="00011458"/>
    <w:rsid w:val="000115DB"/>
    <w:rsid w:val="000129DF"/>
    <w:rsid w:val="00013768"/>
    <w:rsid w:val="00015307"/>
    <w:rsid w:val="000160C6"/>
    <w:rsid w:val="00016C4D"/>
    <w:rsid w:val="0002047A"/>
    <w:rsid w:val="000204A4"/>
    <w:rsid w:val="00020EFD"/>
    <w:rsid w:val="00020FDC"/>
    <w:rsid w:val="00021701"/>
    <w:rsid w:val="00021D89"/>
    <w:rsid w:val="00022636"/>
    <w:rsid w:val="00022997"/>
    <w:rsid w:val="00022C38"/>
    <w:rsid w:val="000232C5"/>
    <w:rsid w:val="0002521C"/>
    <w:rsid w:val="00025242"/>
    <w:rsid w:val="000261AD"/>
    <w:rsid w:val="000264B3"/>
    <w:rsid w:val="000304F8"/>
    <w:rsid w:val="00030B0F"/>
    <w:rsid w:val="000330B1"/>
    <w:rsid w:val="0003483B"/>
    <w:rsid w:val="00034F75"/>
    <w:rsid w:val="00035118"/>
    <w:rsid w:val="00036522"/>
    <w:rsid w:val="0003665C"/>
    <w:rsid w:val="00037CC6"/>
    <w:rsid w:val="0004012B"/>
    <w:rsid w:val="00040615"/>
    <w:rsid w:val="00042448"/>
    <w:rsid w:val="000428E9"/>
    <w:rsid w:val="00042FC6"/>
    <w:rsid w:val="00043B1A"/>
    <w:rsid w:val="00044865"/>
    <w:rsid w:val="00044B90"/>
    <w:rsid w:val="00044F4F"/>
    <w:rsid w:val="00046218"/>
    <w:rsid w:val="00046BD0"/>
    <w:rsid w:val="00046E7D"/>
    <w:rsid w:val="00047744"/>
    <w:rsid w:val="00047C1B"/>
    <w:rsid w:val="000509DB"/>
    <w:rsid w:val="00052BC2"/>
    <w:rsid w:val="00053E16"/>
    <w:rsid w:val="000542E4"/>
    <w:rsid w:val="00054A4E"/>
    <w:rsid w:val="00055829"/>
    <w:rsid w:val="00056598"/>
    <w:rsid w:val="0005768A"/>
    <w:rsid w:val="00057E7E"/>
    <w:rsid w:val="00060FAD"/>
    <w:rsid w:val="0006195E"/>
    <w:rsid w:val="00061DB8"/>
    <w:rsid w:val="00061EAA"/>
    <w:rsid w:val="00063698"/>
    <w:rsid w:val="000647E9"/>
    <w:rsid w:val="00064843"/>
    <w:rsid w:val="000648D1"/>
    <w:rsid w:val="00064B5D"/>
    <w:rsid w:val="00064CE5"/>
    <w:rsid w:val="00065084"/>
    <w:rsid w:val="000653ED"/>
    <w:rsid w:val="000655EB"/>
    <w:rsid w:val="00065636"/>
    <w:rsid w:val="00065D6B"/>
    <w:rsid w:val="00066E5A"/>
    <w:rsid w:val="00067BB8"/>
    <w:rsid w:val="00067CB1"/>
    <w:rsid w:val="00070E5F"/>
    <w:rsid w:val="00071308"/>
    <w:rsid w:val="00072646"/>
    <w:rsid w:val="0007291D"/>
    <w:rsid w:val="00072A66"/>
    <w:rsid w:val="0007322A"/>
    <w:rsid w:val="00073460"/>
    <w:rsid w:val="000736CD"/>
    <w:rsid w:val="000744D5"/>
    <w:rsid w:val="00074D83"/>
    <w:rsid w:val="00074FA6"/>
    <w:rsid w:val="000763B4"/>
    <w:rsid w:val="00077484"/>
    <w:rsid w:val="000779B9"/>
    <w:rsid w:val="000805D6"/>
    <w:rsid w:val="000813AB"/>
    <w:rsid w:val="00083391"/>
    <w:rsid w:val="000843E8"/>
    <w:rsid w:val="00085330"/>
    <w:rsid w:val="000861E2"/>
    <w:rsid w:val="000867CE"/>
    <w:rsid w:val="00087168"/>
    <w:rsid w:val="000877C2"/>
    <w:rsid w:val="00087C2D"/>
    <w:rsid w:val="00087D13"/>
    <w:rsid w:val="00090E8D"/>
    <w:rsid w:val="00090FCE"/>
    <w:rsid w:val="000928DA"/>
    <w:rsid w:val="0009339E"/>
    <w:rsid w:val="000936AD"/>
    <w:rsid w:val="00094B7E"/>
    <w:rsid w:val="000950C6"/>
    <w:rsid w:val="0009557D"/>
    <w:rsid w:val="00095B20"/>
    <w:rsid w:val="00096349"/>
    <w:rsid w:val="00096E88"/>
    <w:rsid w:val="00097132"/>
    <w:rsid w:val="000972F5"/>
    <w:rsid w:val="0009736C"/>
    <w:rsid w:val="00097412"/>
    <w:rsid w:val="000976D0"/>
    <w:rsid w:val="00097959"/>
    <w:rsid w:val="00097FF2"/>
    <w:rsid w:val="000A0849"/>
    <w:rsid w:val="000A13BB"/>
    <w:rsid w:val="000A1C57"/>
    <w:rsid w:val="000A1F9D"/>
    <w:rsid w:val="000A232E"/>
    <w:rsid w:val="000A235A"/>
    <w:rsid w:val="000A255F"/>
    <w:rsid w:val="000A2DF9"/>
    <w:rsid w:val="000A2EC1"/>
    <w:rsid w:val="000A3A2B"/>
    <w:rsid w:val="000A3AEE"/>
    <w:rsid w:val="000A3B20"/>
    <w:rsid w:val="000A4F3E"/>
    <w:rsid w:val="000A5D6A"/>
    <w:rsid w:val="000A5FD1"/>
    <w:rsid w:val="000A6907"/>
    <w:rsid w:val="000A6B2E"/>
    <w:rsid w:val="000A7573"/>
    <w:rsid w:val="000B1B0C"/>
    <w:rsid w:val="000B1B70"/>
    <w:rsid w:val="000B2C0E"/>
    <w:rsid w:val="000B4813"/>
    <w:rsid w:val="000B4A2C"/>
    <w:rsid w:val="000B6049"/>
    <w:rsid w:val="000B6148"/>
    <w:rsid w:val="000B651E"/>
    <w:rsid w:val="000B70B9"/>
    <w:rsid w:val="000B7866"/>
    <w:rsid w:val="000C033A"/>
    <w:rsid w:val="000C0FD8"/>
    <w:rsid w:val="000C32AC"/>
    <w:rsid w:val="000C33E4"/>
    <w:rsid w:val="000C3DC9"/>
    <w:rsid w:val="000C7C38"/>
    <w:rsid w:val="000D03F1"/>
    <w:rsid w:val="000D0E88"/>
    <w:rsid w:val="000D11B3"/>
    <w:rsid w:val="000D15DC"/>
    <w:rsid w:val="000D24C3"/>
    <w:rsid w:val="000D314C"/>
    <w:rsid w:val="000D3152"/>
    <w:rsid w:val="000D3315"/>
    <w:rsid w:val="000D331F"/>
    <w:rsid w:val="000D3CB9"/>
    <w:rsid w:val="000D41AA"/>
    <w:rsid w:val="000D547A"/>
    <w:rsid w:val="000D5858"/>
    <w:rsid w:val="000D70A5"/>
    <w:rsid w:val="000D74A3"/>
    <w:rsid w:val="000E07BD"/>
    <w:rsid w:val="000E2190"/>
    <w:rsid w:val="000E29B0"/>
    <w:rsid w:val="000E34E6"/>
    <w:rsid w:val="000E478E"/>
    <w:rsid w:val="000E50FB"/>
    <w:rsid w:val="000E5323"/>
    <w:rsid w:val="000E6535"/>
    <w:rsid w:val="000E6A8F"/>
    <w:rsid w:val="000E6F5D"/>
    <w:rsid w:val="000E719E"/>
    <w:rsid w:val="000E7798"/>
    <w:rsid w:val="000F0568"/>
    <w:rsid w:val="000F2700"/>
    <w:rsid w:val="000F32C2"/>
    <w:rsid w:val="000F35C9"/>
    <w:rsid w:val="000F3FF6"/>
    <w:rsid w:val="000F5A55"/>
    <w:rsid w:val="000F7202"/>
    <w:rsid w:val="000F790C"/>
    <w:rsid w:val="001012EB"/>
    <w:rsid w:val="0010178B"/>
    <w:rsid w:val="0010183C"/>
    <w:rsid w:val="001038DF"/>
    <w:rsid w:val="00104609"/>
    <w:rsid w:val="00104877"/>
    <w:rsid w:val="00105590"/>
    <w:rsid w:val="0010791C"/>
    <w:rsid w:val="0011061A"/>
    <w:rsid w:val="001122B4"/>
    <w:rsid w:val="001128E8"/>
    <w:rsid w:val="00112D13"/>
    <w:rsid w:val="001132C4"/>
    <w:rsid w:val="00114435"/>
    <w:rsid w:val="00114E5C"/>
    <w:rsid w:val="001151EE"/>
    <w:rsid w:val="0011532F"/>
    <w:rsid w:val="00115AA7"/>
    <w:rsid w:val="001172DB"/>
    <w:rsid w:val="00120090"/>
    <w:rsid w:val="001208B1"/>
    <w:rsid w:val="00120C99"/>
    <w:rsid w:val="00120DD1"/>
    <w:rsid w:val="00120E35"/>
    <w:rsid w:val="001213B9"/>
    <w:rsid w:val="00121725"/>
    <w:rsid w:val="00122253"/>
    <w:rsid w:val="001247D6"/>
    <w:rsid w:val="0012498E"/>
    <w:rsid w:val="00124B11"/>
    <w:rsid w:val="0012528E"/>
    <w:rsid w:val="00125C6E"/>
    <w:rsid w:val="00126E3C"/>
    <w:rsid w:val="001277AD"/>
    <w:rsid w:val="001300FC"/>
    <w:rsid w:val="00130727"/>
    <w:rsid w:val="001339F2"/>
    <w:rsid w:val="00133D91"/>
    <w:rsid w:val="001346B3"/>
    <w:rsid w:val="00134996"/>
    <w:rsid w:val="001351B5"/>
    <w:rsid w:val="00135D8E"/>
    <w:rsid w:val="00136CEC"/>
    <w:rsid w:val="001375E8"/>
    <w:rsid w:val="00137887"/>
    <w:rsid w:val="001403DF"/>
    <w:rsid w:val="0014085B"/>
    <w:rsid w:val="00140A89"/>
    <w:rsid w:val="0014121B"/>
    <w:rsid w:val="00141D74"/>
    <w:rsid w:val="001423FD"/>
    <w:rsid w:val="00142920"/>
    <w:rsid w:val="00142D5F"/>
    <w:rsid w:val="0014325F"/>
    <w:rsid w:val="001432EE"/>
    <w:rsid w:val="0014335B"/>
    <w:rsid w:val="00143BD8"/>
    <w:rsid w:val="0014405C"/>
    <w:rsid w:val="00146A0E"/>
    <w:rsid w:val="00146EF1"/>
    <w:rsid w:val="00147054"/>
    <w:rsid w:val="001474D6"/>
    <w:rsid w:val="00147779"/>
    <w:rsid w:val="00147F83"/>
    <w:rsid w:val="00151424"/>
    <w:rsid w:val="00152629"/>
    <w:rsid w:val="00153071"/>
    <w:rsid w:val="001531F6"/>
    <w:rsid w:val="001532D0"/>
    <w:rsid w:val="00153FBD"/>
    <w:rsid w:val="001554C2"/>
    <w:rsid w:val="0015640D"/>
    <w:rsid w:val="0015660D"/>
    <w:rsid w:val="0016071F"/>
    <w:rsid w:val="00160736"/>
    <w:rsid w:val="001610ED"/>
    <w:rsid w:val="001613EC"/>
    <w:rsid w:val="00161521"/>
    <w:rsid w:val="00162A1D"/>
    <w:rsid w:val="001644D9"/>
    <w:rsid w:val="001658BD"/>
    <w:rsid w:val="00165968"/>
    <w:rsid w:val="00167C5C"/>
    <w:rsid w:val="0017077B"/>
    <w:rsid w:val="00170D22"/>
    <w:rsid w:val="001711C0"/>
    <w:rsid w:val="0017168E"/>
    <w:rsid w:val="00172056"/>
    <w:rsid w:val="0017223F"/>
    <w:rsid w:val="001724EA"/>
    <w:rsid w:val="0017359E"/>
    <w:rsid w:val="00173612"/>
    <w:rsid w:val="0017436C"/>
    <w:rsid w:val="001747FD"/>
    <w:rsid w:val="001763B8"/>
    <w:rsid w:val="001768EF"/>
    <w:rsid w:val="00176FF2"/>
    <w:rsid w:val="0017742A"/>
    <w:rsid w:val="0017750F"/>
    <w:rsid w:val="001804B5"/>
    <w:rsid w:val="00180F7F"/>
    <w:rsid w:val="00181F7E"/>
    <w:rsid w:val="00181FFB"/>
    <w:rsid w:val="00182BBD"/>
    <w:rsid w:val="00182F8B"/>
    <w:rsid w:val="001838D6"/>
    <w:rsid w:val="00184925"/>
    <w:rsid w:val="0018523B"/>
    <w:rsid w:val="00185405"/>
    <w:rsid w:val="00185A0E"/>
    <w:rsid w:val="00185B4B"/>
    <w:rsid w:val="00190B91"/>
    <w:rsid w:val="001916FD"/>
    <w:rsid w:val="00191AA9"/>
    <w:rsid w:val="001924CC"/>
    <w:rsid w:val="00193186"/>
    <w:rsid w:val="00193697"/>
    <w:rsid w:val="0019411D"/>
    <w:rsid w:val="001950FF"/>
    <w:rsid w:val="001A0E9F"/>
    <w:rsid w:val="001A0FE8"/>
    <w:rsid w:val="001A100B"/>
    <w:rsid w:val="001A36E1"/>
    <w:rsid w:val="001A3F7B"/>
    <w:rsid w:val="001A4C65"/>
    <w:rsid w:val="001A53DF"/>
    <w:rsid w:val="001A60AF"/>
    <w:rsid w:val="001A6812"/>
    <w:rsid w:val="001A6D63"/>
    <w:rsid w:val="001A75B7"/>
    <w:rsid w:val="001A79B9"/>
    <w:rsid w:val="001A7CB8"/>
    <w:rsid w:val="001A7E76"/>
    <w:rsid w:val="001B0AD8"/>
    <w:rsid w:val="001B141A"/>
    <w:rsid w:val="001B2018"/>
    <w:rsid w:val="001B4D5F"/>
    <w:rsid w:val="001B5016"/>
    <w:rsid w:val="001B53CD"/>
    <w:rsid w:val="001B5DD4"/>
    <w:rsid w:val="001B6A80"/>
    <w:rsid w:val="001B6B69"/>
    <w:rsid w:val="001B6DCF"/>
    <w:rsid w:val="001B7254"/>
    <w:rsid w:val="001B76E6"/>
    <w:rsid w:val="001B7BF3"/>
    <w:rsid w:val="001B7EB0"/>
    <w:rsid w:val="001C1464"/>
    <w:rsid w:val="001C3AB6"/>
    <w:rsid w:val="001C3F4D"/>
    <w:rsid w:val="001C4580"/>
    <w:rsid w:val="001C492F"/>
    <w:rsid w:val="001C5185"/>
    <w:rsid w:val="001C5BA5"/>
    <w:rsid w:val="001C5CD0"/>
    <w:rsid w:val="001C6BAC"/>
    <w:rsid w:val="001C7448"/>
    <w:rsid w:val="001C79B7"/>
    <w:rsid w:val="001D09BA"/>
    <w:rsid w:val="001D1B19"/>
    <w:rsid w:val="001D1F92"/>
    <w:rsid w:val="001D282C"/>
    <w:rsid w:val="001D3113"/>
    <w:rsid w:val="001D35A3"/>
    <w:rsid w:val="001D3D65"/>
    <w:rsid w:val="001D4526"/>
    <w:rsid w:val="001D45B9"/>
    <w:rsid w:val="001D5BF5"/>
    <w:rsid w:val="001D62E8"/>
    <w:rsid w:val="001D67B3"/>
    <w:rsid w:val="001D6C38"/>
    <w:rsid w:val="001D711F"/>
    <w:rsid w:val="001E157E"/>
    <w:rsid w:val="001E2466"/>
    <w:rsid w:val="001E297F"/>
    <w:rsid w:val="001E2AD1"/>
    <w:rsid w:val="001E30CF"/>
    <w:rsid w:val="001E4643"/>
    <w:rsid w:val="001E4F81"/>
    <w:rsid w:val="001E5A97"/>
    <w:rsid w:val="001E5C8C"/>
    <w:rsid w:val="001E68C3"/>
    <w:rsid w:val="001E6EDE"/>
    <w:rsid w:val="001E78AE"/>
    <w:rsid w:val="001F1272"/>
    <w:rsid w:val="001F1546"/>
    <w:rsid w:val="001F3C74"/>
    <w:rsid w:val="001F40EE"/>
    <w:rsid w:val="001F4808"/>
    <w:rsid w:val="001F57F9"/>
    <w:rsid w:val="001F5899"/>
    <w:rsid w:val="001F64DB"/>
    <w:rsid w:val="001F7C05"/>
    <w:rsid w:val="00203098"/>
    <w:rsid w:val="0020357F"/>
    <w:rsid w:val="0020369D"/>
    <w:rsid w:val="00203F34"/>
    <w:rsid w:val="00204311"/>
    <w:rsid w:val="00204D1B"/>
    <w:rsid w:val="00204D9B"/>
    <w:rsid w:val="00205C69"/>
    <w:rsid w:val="0020626F"/>
    <w:rsid w:val="002062D9"/>
    <w:rsid w:val="00206ED2"/>
    <w:rsid w:val="00207C49"/>
    <w:rsid w:val="00207D65"/>
    <w:rsid w:val="00207F02"/>
    <w:rsid w:val="00207FF6"/>
    <w:rsid w:val="002108B0"/>
    <w:rsid w:val="002114CD"/>
    <w:rsid w:val="002121DD"/>
    <w:rsid w:val="0021233B"/>
    <w:rsid w:val="002124AD"/>
    <w:rsid w:val="0021389C"/>
    <w:rsid w:val="00214324"/>
    <w:rsid w:val="002145D7"/>
    <w:rsid w:val="00214961"/>
    <w:rsid w:val="00215140"/>
    <w:rsid w:val="00215857"/>
    <w:rsid w:val="0021623C"/>
    <w:rsid w:val="00216F1E"/>
    <w:rsid w:val="0022041B"/>
    <w:rsid w:val="0022140C"/>
    <w:rsid w:val="00222002"/>
    <w:rsid w:val="002226D9"/>
    <w:rsid w:val="002239A1"/>
    <w:rsid w:val="00223F99"/>
    <w:rsid w:val="002240B9"/>
    <w:rsid w:val="00224702"/>
    <w:rsid w:val="00224993"/>
    <w:rsid w:val="00224A5F"/>
    <w:rsid w:val="00224E8B"/>
    <w:rsid w:val="00224F28"/>
    <w:rsid w:val="002256A1"/>
    <w:rsid w:val="00227338"/>
    <w:rsid w:val="00227424"/>
    <w:rsid w:val="00230894"/>
    <w:rsid w:val="002309D1"/>
    <w:rsid w:val="002316FF"/>
    <w:rsid w:val="002317AD"/>
    <w:rsid w:val="0023229A"/>
    <w:rsid w:val="00232346"/>
    <w:rsid w:val="0023257B"/>
    <w:rsid w:val="002326CD"/>
    <w:rsid w:val="00233C92"/>
    <w:rsid w:val="00233EE7"/>
    <w:rsid w:val="00234376"/>
    <w:rsid w:val="00234DAE"/>
    <w:rsid w:val="0023504E"/>
    <w:rsid w:val="00235DAD"/>
    <w:rsid w:val="00236571"/>
    <w:rsid w:val="002368A0"/>
    <w:rsid w:val="00237022"/>
    <w:rsid w:val="00237491"/>
    <w:rsid w:val="00237FC3"/>
    <w:rsid w:val="002401E3"/>
    <w:rsid w:val="002405B9"/>
    <w:rsid w:val="0024064E"/>
    <w:rsid w:val="00240E71"/>
    <w:rsid w:val="00241CCD"/>
    <w:rsid w:val="00242346"/>
    <w:rsid w:val="0024256D"/>
    <w:rsid w:val="002428E0"/>
    <w:rsid w:val="00242E86"/>
    <w:rsid w:val="00243164"/>
    <w:rsid w:val="002431D8"/>
    <w:rsid w:val="00243C09"/>
    <w:rsid w:val="002444AF"/>
    <w:rsid w:val="00244F74"/>
    <w:rsid w:val="00245992"/>
    <w:rsid w:val="00245D93"/>
    <w:rsid w:val="002461BC"/>
    <w:rsid w:val="00246452"/>
    <w:rsid w:val="00246DB0"/>
    <w:rsid w:val="002472FA"/>
    <w:rsid w:val="00247678"/>
    <w:rsid w:val="002478F4"/>
    <w:rsid w:val="00247EB6"/>
    <w:rsid w:val="002508B8"/>
    <w:rsid w:val="00251855"/>
    <w:rsid w:val="00252226"/>
    <w:rsid w:val="002522A2"/>
    <w:rsid w:val="00254393"/>
    <w:rsid w:val="00254A28"/>
    <w:rsid w:val="00254E31"/>
    <w:rsid w:val="0025614C"/>
    <w:rsid w:val="00256AF4"/>
    <w:rsid w:val="00256CD2"/>
    <w:rsid w:val="00257803"/>
    <w:rsid w:val="0026036F"/>
    <w:rsid w:val="002608F2"/>
    <w:rsid w:val="00261B40"/>
    <w:rsid w:val="002623B8"/>
    <w:rsid w:val="002626B5"/>
    <w:rsid w:val="0026313C"/>
    <w:rsid w:val="00263187"/>
    <w:rsid w:val="002637A9"/>
    <w:rsid w:val="002639CA"/>
    <w:rsid w:val="00263A4B"/>
    <w:rsid w:val="002650C4"/>
    <w:rsid w:val="00265490"/>
    <w:rsid w:val="00266572"/>
    <w:rsid w:val="00266886"/>
    <w:rsid w:val="002674AE"/>
    <w:rsid w:val="00267696"/>
    <w:rsid w:val="00270BFD"/>
    <w:rsid w:val="002718B6"/>
    <w:rsid w:val="002719E9"/>
    <w:rsid w:val="00271B35"/>
    <w:rsid w:val="00272188"/>
    <w:rsid w:val="00272262"/>
    <w:rsid w:val="00272835"/>
    <w:rsid w:val="002740D3"/>
    <w:rsid w:val="00275144"/>
    <w:rsid w:val="00275302"/>
    <w:rsid w:val="0027537A"/>
    <w:rsid w:val="0027551A"/>
    <w:rsid w:val="002762E2"/>
    <w:rsid w:val="00276C54"/>
    <w:rsid w:val="00276F3E"/>
    <w:rsid w:val="00276F61"/>
    <w:rsid w:val="00277560"/>
    <w:rsid w:val="00277563"/>
    <w:rsid w:val="00277D27"/>
    <w:rsid w:val="0028138F"/>
    <w:rsid w:val="00281CB9"/>
    <w:rsid w:val="00282AD7"/>
    <w:rsid w:val="00282ECB"/>
    <w:rsid w:val="0028320F"/>
    <w:rsid w:val="00284116"/>
    <w:rsid w:val="00284204"/>
    <w:rsid w:val="002844B2"/>
    <w:rsid w:val="002848A4"/>
    <w:rsid w:val="00284A65"/>
    <w:rsid w:val="00285323"/>
    <w:rsid w:val="00285E2F"/>
    <w:rsid w:val="00286096"/>
    <w:rsid w:val="002866C1"/>
    <w:rsid w:val="00286F39"/>
    <w:rsid w:val="0028767B"/>
    <w:rsid w:val="00290455"/>
    <w:rsid w:val="00290610"/>
    <w:rsid w:val="00290632"/>
    <w:rsid w:val="00290D6F"/>
    <w:rsid w:val="00291196"/>
    <w:rsid w:val="00291200"/>
    <w:rsid w:val="00291405"/>
    <w:rsid w:val="002918C3"/>
    <w:rsid w:val="00293F7B"/>
    <w:rsid w:val="0029454D"/>
    <w:rsid w:val="00294B37"/>
    <w:rsid w:val="002956AB"/>
    <w:rsid w:val="002960B5"/>
    <w:rsid w:val="0029650D"/>
    <w:rsid w:val="00297339"/>
    <w:rsid w:val="002A016A"/>
    <w:rsid w:val="002A0AC9"/>
    <w:rsid w:val="002A0C14"/>
    <w:rsid w:val="002A1824"/>
    <w:rsid w:val="002A188A"/>
    <w:rsid w:val="002A190C"/>
    <w:rsid w:val="002A2295"/>
    <w:rsid w:val="002A2357"/>
    <w:rsid w:val="002A25FC"/>
    <w:rsid w:val="002A3A4A"/>
    <w:rsid w:val="002A3CDE"/>
    <w:rsid w:val="002A5C03"/>
    <w:rsid w:val="002A5CBA"/>
    <w:rsid w:val="002A5E66"/>
    <w:rsid w:val="002A6A6E"/>
    <w:rsid w:val="002A6E90"/>
    <w:rsid w:val="002A7182"/>
    <w:rsid w:val="002A788C"/>
    <w:rsid w:val="002A7942"/>
    <w:rsid w:val="002A7D4D"/>
    <w:rsid w:val="002B085E"/>
    <w:rsid w:val="002B0B8F"/>
    <w:rsid w:val="002B20A0"/>
    <w:rsid w:val="002B23C2"/>
    <w:rsid w:val="002B27F2"/>
    <w:rsid w:val="002B2B10"/>
    <w:rsid w:val="002B303D"/>
    <w:rsid w:val="002B3ECE"/>
    <w:rsid w:val="002B47C7"/>
    <w:rsid w:val="002B5A6A"/>
    <w:rsid w:val="002B602D"/>
    <w:rsid w:val="002B79F5"/>
    <w:rsid w:val="002B7BEA"/>
    <w:rsid w:val="002B7E95"/>
    <w:rsid w:val="002B7FAB"/>
    <w:rsid w:val="002C0144"/>
    <w:rsid w:val="002C0156"/>
    <w:rsid w:val="002C1E71"/>
    <w:rsid w:val="002C216D"/>
    <w:rsid w:val="002C27E5"/>
    <w:rsid w:val="002C298A"/>
    <w:rsid w:val="002C31CD"/>
    <w:rsid w:val="002C3761"/>
    <w:rsid w:val="002C39BE"/>
    <w:rsid w:val="002C3EF2"/>
    <w:rsid w:val="002C453F"/>
    <w:rsid w:val="002C488D"/>
    <w:rsid w:val="002C4D42"/>
    <w:rsid w:val="002C524A"/>
    <w:rsid w:val="002C5BF4"/>
    <w:rsid w:val="002C71BA"/>
    <w:rsid w:val="002C7A27"/>
    <w:rsid w:val="002C7CAD"/>
    <w:rsid w:val="002C7DA1"/>
    <w:rsid w:val="002C7EB7"/>
    <w:rsid w:val="002D0C45"/>
    <w:rsid w:val="002D0EF5"/>
    <w:rsid w:val="002D1699"/>
    <w:rsid w:val="002D2148"/>
    <w:rsid w:val="002D2724"/>
    <w:rsid w:val="002D2755"/>
    <w:rsid w:val="002D3061"/>
    <w:rsid w:val="002D36D5"/>
    <w:rsid w:val="002D40B3"/>
    <w:rsid w:val="002D446B"/>
    <w:rsid w:val="002D4FE7"/>
    <w:rsid w:val="002D5526"/>
    <w:rsid w:val="002D61CA"/>
    <w:rsid w:val="002D75E0"/>
    <w:rsid w:val="002E0054"/>
    <w:rsid w:val="002E324D"/>
    <w:rsid w:val="002E3428"/>
    <w:rsid w:val="002E38F2"/>
    <w:rsid w:val="002E484C"/>
    <w:rsid w:val="002E5A86"/>
    <w:rsid w:val="002E62E7"/>
    <w:rsid w:val="002E6427"/>
    <w:rsid w:val="002E69E4"/>
    <w:rsid w:val="002E6B72"/>
    <w:rsid w:val="002E6C2E"/>
    <w:rsid w:val="002E6E41"/>
    <w:rsid w:val="002E7450"/>
    <w:rsid w:val="002E75AA"/>
    <w:rsid w:val="002E7F4D"/>
    <w:rsid w:val="002F00C3"/>
    <w:rsid w:val="002F01EA"/>
    <w:rsid w:val="002F0A52"/>
    <w:rsid w:val="002F0B26"/>
    <w:rsid w:val="002F2116"/>
    <w:rsid w:val="002F212B"/>
    <w:rsid w:val="002F21AB"/>
    <w:rsid w:val="002F28AF"/>
    <w:rsid w:val="002F525A"/>
    <w:rsid w:val="002F5C3E"/>
    <w:rsid w:val="002F5F75"/>
    <w:rsid w:val="002F62D9"/>
    <w:rsid w:val="002F7973"/>
    <w:rsid w:val="00300131"/>
    <w:rsid w:val="00300596"/>
    <w:rsid w:val="00300BD8"/>
    <w:rsid w:val="00302D19"/>
    <w:rsid w:val="0030308A"/>
    <w:rsid w:val="00303750"/>
    <w:rsid w:val="00303B6A"/>
    <w:rsid w:val="00305741"/>
    <w:rsid w:val="00306352"/>
    <w:rsid w:val="00306A59"/>
    <w:rsid w:val="00306CCB"/>
    <w:rsid w:val="003072E2"/>
    <w:rsid w:val="003101A5"/>
    <w:rsid w:val="003103E4"/>
    <w:rsid w:val="003110EE"/>
    <w:rsid w:val="00311473"/>
    <w:rsid w:val="00311D2F"/>
    <w:rsid w:val="003121FB"/>
    <w:rsid w:val="00312202"/>
    <w:rsid w:val="00312D5A"/>
    <w:rsid w:val="00312DC3"/>
    <w:rsid w:val="00312E0C"/>
    <w:rsid w:val="00313E11"/>
    <w:rsid w:val="00313E82"/>
    <w:rsid w:val="00315BF9"/>
    <w:rsid w:val="0031614C"/>
    <w:rsid w:val="0031616C"/>
    <w:rsid w:val="00316205"/>
    <w:rsid w:val="003163E1"/>
    <w:rsid w:val="00316A02"/>
    <w:rsid w:val="003203EA"/>
    <w:rsid w:val="00320CC4"/>
    <w:rsid w:val="00321CB7"/>
    <w:rsid w:val="00322449"/>
    <w:rsid w:val="00322C55"/>
    <w:rsid w:val="00322F9A"/>
    <w:rsid w:val="0032302C"/>
    <w:rsid w:val="00323748"/>
    <w:rsid w:val="003252C0"/>
    <w:rsid w:val="00325334"/>
    <w:rsid w:val="00326D85"/>
    <w:rsid w:val="003301BE"/>
    <w:rsid w:val="00330CC4"/>
    <w:rsid w:val="0033142C"/>
    <w:rsid w:val="0033166C"/>
    <w:rsid w:val="0033302A"/>
    <w:rsid w:val="00334C14"/>
    <w:rsid w:val="00336F51"/>
    <w:rsid w:val="00340BAF"/>
    <w:rsid w:val="00340C9A"/>
    <w:rsid w:val="003415C6"/>
    <w:rsid w:val="00341C41"/>
    <w:rsid w:val="00341F09"/>
    <w:rsid w:val="003430C7"/>
    <w:rsid w:val="00343668"/>
    <w:rsid w:val="0034385B"/>
    <w:rsid w:val="00343F33"/>
    <w:rsid w:val="0034458F"/>
    <w:rsid w:val="00344703"/>
    <w:rsid w:val="00344DDF"/>
    <w:rsid w:val="00346F8D"/>
    <w:rsid w:val="003470D0"/>
    <w:rsid w:val="00347AD6"/>
    <w:rsid w:val="00350996"/>
    <w:rsid w:val="0035232C"/>
    <w:rsid w:val="00352447"/>
    <w:rsid w:val="00352BA5"/>
    <w:rsid w:val="00353A57"/>
    <w:rsid w:val="00354887"/>
    <w:rsid w:val="003548BC"/>
    <w:rsid w:val="00355C3B"/>
    <w:rsid w:val="0035607A"/>
    <w:rsid w:val="003566E4"/>
    <w:rsid w:val="003573A9"/>
    <w:rsid w:val="00361254"/>
    <w:rsid w:val="00361745"/>
    <w:rsid w:val="003624D6"/>
    <w:rsid w:val="00362CB0"/>
    <w:rsid w:val="00362F5A"/>
    <w:rsid w:val="0036378F"/>
    <w:rsid w:val="0036451E"/>
    <w:rsid w:val="00364596"/>
    <w:rsid w:val="00364870"/>
    <w:rsid w:val="00364DA7"/>
    <w:rsid w:val="00365300"/>
    <w:rsid w:val="00365D22"/>
    <w:rsid w:val="00367B48"/>
    <w:rsid w:val="0037043E"/>
    <w:rsid w:val="00370A80"/>
    <w:rsid w:val="00370B2D"/>
    <w:rsid w:val="00371203"/>
    <w:rsid w:val="00371379"/>
    <w:rsid w:val="00371952"/>
    <w:rsid w:val="00371A29"/>
    <w:rsid w:val="00371E08"/>
    <w:rsid w:val="0037266E"/>
    <w:rsid w:val="00372BF9"/>
    <w:rsid w:val="00373BFE"/>
    <w:rsid w:val="00374422"/>
    <w:rsid w:val="0037479F"/>
    <w:rsid w:val="00375346"/>
    <w:rsid w:val="00375A87"/>
    <w:rsid w:val="00375C09"/>
    <w:rsid w:val="0037724C"/>
    <w:rsid w:val="00377321"/>
    <w:rsid w:val="003801B4"/>
    <w:rsid w:val="00380754"/>
    <w:rsid w:val="00380F94"/>
    <w:rsid w:val="00380FD1"/>
    <w:rsid w:val="003822BD"/>
    <w:rsid w:val="00382D30"/>
    <w:rsid w:val="00383826"/>
    <w:rsid w:val="00383DDD"/>
    <w:rsid w:val="00384095"/>
    <w:rsid w:val="0038519A"/>
    <w:rsid w:val="00385A50"/>
    <w:rsid w:val="00385EE2"/>
    <w:rsid w:val="00386771"/>
    <w:rsid w:val="00387EEC"/>
    <w:rsid w:val="00390266"/>
    <w:rsid w:val="0039039E"/>
    <w:rsid w:val="00392622"/>
    <w:rsid w:val="00392746"/>
    <w:rsid w:val="00393415"/>
    <w:rsid w:val="003937F2"/>
    <w:rsid w:val="00393ED4"/>
    <w:rsid w:val="003944CD"/>
    <w:rsid w:val="00394A99"/>
    <w:rsid w:val="003956EF"/>
    <w:rsid w:val="003964D2"/>
    <w:rsid w:val="00396B2F"/>
    <w:rsid w:val="003A0458"/>
    <w:rsid w:val="003A0F30"/>
    <w:rsid w:val="003A0FCE"/>
    <w:rsid w:val="003A1AA1"/>
    <w:rsid w:val="003A1DA8"/>
    <w:rsid w:val="003A29B1"/>
    <w:rsid w:val="003A2C4F"/>
    <w:rsid w:val="003A332A"/>
    <w:rsid w:val="003A3644"/>
    <w:rsid w:val="003A376C"/>
    <w:rsid w:val="003A387A"/>
    <w:rsid w:val="003A387B"/>
    <w:rsid w:val="003A4D99"/>
    <w:rsid w:val="003A4F48"/>
    <w:rsid w:val="003A5B65"/>
    <w:rsid w:val="003A5C64"/>
    <w:rsid w:val="003A6988"/>
    <w:rsid w:val="003B04DF"/>
    <w:rsid w:val="003B084A"/>
    <w:rsid w:val="003B2640"/>
    <w:rsid w:val="003B43E4"/>
    <w:rsid w:val="003B47B3"/>
    <w:rsid w:val="003B4EEF"/>
    <w:rsid w:val="003B5088"/>
    <w:rsid w:val="003B5CDD"/>
    <w:rsid w:val="003B6668"/>
    <w:rsid w:val="003C0138"/>
    <w:rsid w:val="003C0B39"/>
    <w:rsid w:val="003C227C"/>
    <w:rsid w:val="003C29A2"/>
    <w:rsid w:val="003C2ABA"/>
    <w:rsid w:val="003C2D32"/>
    <w:rsid w:val="003C3E62"/>
    <w:rsid w:val="003C4E56"/>
    <w:rsid w:val="003C52E3"/>
    <w:rsid w:val="003C57EF"/>
    <w:rsid w:val="003C5A05"/>
    <w:rsid w:val="003C7A7F"/>
    <w:rsid w:val="003C7A87"/>
    <w:rsid w:val="003D31FA"/>
    <w:rsid w:val="003D3336"/>
    <w:rsid w:val="003D3D25"/>
    <w:rsid w:val="003D6B8E"/>
    <w:rsid w:val="003E0F07"/>
    <w:rsid w:val="003E14A3"/>
    <w:rsid w:val="003E19E5"/>
    <w:rsid w:val="003E36CE"/>
    <w:rsid w:val="003E40A6"/>
    <w:rsid w:val="003E444C"/>
    <w:rsid w:val="003E50FA"/>
    <w:rsid w:val="003E52F9"/>
    <w:rsid w:val="003E5FA1"/>
    <w:rsid w:val="003E6636"/>
    <w:rsid w:val="003F1607"/>
    <w:rsid w:val="003F1CFC"/>
    <w:rsid w:val="003F222F"/>
    <w:rsid w:val="003F455F"/>
    <w:rsid w:val="003F4F0B"/>
    <w:rsid w:val="003F55A9"/>
    <w:rsid w:val="003F586C"/>
    <w:rsid w:val="003F5F01"/>
    <w:rsid w:val="003F6456"/>
    <w:rsid w:val="003F650A"/>
    <w:rsid w:val="003F7190"/>
    <w:rsid w:val="003F759A"/>
    <w:rsid w:val="00400798"/>
    <w:rsid w:val="004022BA"/>
    <w:rsid w:val="004028DD"/>
    <w:rsid w:val="004032BD"/>
    <w:rsid w:val="00403549"/>
    <w:rsid w:val="00403A07"/>
    <w:rsid w:val="00403C01"/>
    <w:rsid w:val="00403E40"/>
    <w:rsid w:val="00403F9E"/>
    <w:rsid w:val="0040477D"/>
    <w:rsid w:val="00404A09"/>
    <w:rsid w:val="0040545C"/>
    <w:rsid w:val="004057E6"/>
    <w:rsid w:val="004061D9"/>
    <w:rsid w:val="00406A11"/>
    <w:rsid w:val="00406BF8"/>
    <w:rsid w:val="004074FF"/>
    <w:rsid w:val="00410B18"/>
    <w:rsid w:val="00410CF6"/>
    <w:rsid w:val="00410D13"/>
    <w:rsid w:val="0041258C"/>
    <w:rsid w:val="00413249"/>
    <w:rsid w:val="0041348A"/>
    <w:rsid w:val="00413705"/>
    <w:rsid w:val="0041523C"/>
    <w:rsid w:val="00415337"/>
    <w:rsid w:val="00416A7E"/>
    <w:rsid w:val="00417EFF"/>
    <w:rsid w:val="00417F4D"/>
    <w:rsid w:val="00420132"/>
    <w:rsid w:val="0042019B"/>
    <w:rsid w:val="0042094D"/>
    <w:rsid w:val="004218BA"/>
    <w:rsid w:val="00422BE1"/>
    <w:rsid w:val="004244A8"/>
    <w:rsid w:val="00425F55"/>
    <w:rsid w:val="00426A30"/>
    <w:rsid w:val="0042791C"/>
    <w:rsid w:val="00430227"/>
    <w:rsid w:val="004316E3"/>
    <w:rsid w:val="00431E3C"/>
    <w:rsid w:val="00432990"/>
    <w:rsid w:val="00432AD6"/>
    <w:rsid w:val="004337C7"/>
    <w:rsid w:val="0043384A"/>
    <w:rsid w:val="004345C8"/>
    <w:rsid w:val="00434D56"/>
    <w:rsid w:val="0043512B"/>
    <w:rsid w:val="00435158"/>
    <w:rsid w:val="00435DCE"/>
    <w:rsid w:val="004362CF"/>
    <w:rsid w:val="00436376"/>
    <w:rsid w:val="004363C2"/>
    <w:rsid w:val="004370E2"/>
    <w:rsid w:val="00437134"/>
    <w:rsid w:val="0043758D"/>
    <w:rsid w:val="00437C3F"/>
    <w:rsid w:val="004406E1"/>
    <w:rsid w:val="00440E99"/>
    <w:rsid w:val="00443FC1"/>
    <w:rsid w:val="00444425"/>
    <w:rsid w:val="004451E8"/>
    <w:rsid w:val="00445433"/>
    <w:rsid w:val="00445560"/>
    <w:rsid w:val="00445AF2"/>
    <w:rsid w:val="00445CF2"/>
    <w:rsid w:val="00446779"/>
    <w:rsid w:val="00450506"/>
    <w:rsid w:val="00451093"/>
    <w:rsid w:val="004512BD"/>
    <w:rsid w:val="004529A6"/>
    <w:rsid w:val="0045360F"/>
    <w:rsid w:val="004538B5"/>
    <w:rsid w:val="004538FE"/>
    <w:rsid w:val="004554FB"/>
    <w:rsid w:val="0045745E"/>
    <w:rsid w:val="00457685"/>
    <w:rsid w:val="004579DE"/>
    <w:rsid w:val="00460640"/>
    <w:rsid w:val="00460932"/>
    <w:rsid w:val="00460E68"/>
    <w:rsid w:val="004613CD"/>
    <w:rsid w:val="00461B11"/>
    <w:rsid w:val="00461BA9"/>
    <w:rsid w:val="0046286D"/>
    <w:rsid w:val="00462BB9"/>
    <w:rsid w:val="00463B91"/>
    <w:rsid w:val="00465395"/>
    <w:rsid w:val="004656DC"/>
    <w:rsid w:val="00465FCE"/>
    <w:rsid w:val="00467B0F"/>
    <w:rsid w:val="00470418"/>
    <w:rsid w:val="00470852"/>
    <w:rsid w:val="004723CD"/>
    <w:rsid w:val="004728FA"/>
    <w:rsid w:val="00473280"/>
    <w:rsid w:val="004733C0"/>
    <w:rsid w:val="0047362D"/>
    <w:rsid w:val="0047372B"/>
    <w:rsid w:val="00473737"/>
    <w:rsid w:val="004746B3"/>
    <w:rsid w:val="00474B74"/>
    <w:rsid w:val="00474FF7"/>
    <w:rsid w:val="00475629"/>
    <w:rsid w:val="004756CE"/>
    <w:rsid w:val="00476206"/>
    <w:rsid w:val="00476646"/>
    <w:rsid w:val="0047682D"/>
    <w:rsid w:val="00477176"/>
    <w:rsid w:val="00477492"/>
    <w:rsid w:val="00477AE3"/>
    <w:rsid w:val="00481042"/>
    <w:rsid w:val="00482C33"/>
    <w:rsid w:val="00483FE5"/>
    <w:rsid w:val="00484591"/>
    <w:rsid w:val="0048492E"/>
    <w:rsid w:val="0048493D"/>
    <w:rsid w:val="00485339"/>
    <w:rsid w:val="004872E1"/>
    <w:rsid w:val="0048797A"/>
    <w:rsid w:val="00487BF2"/>
    <w:rsid w:val="00487CB3"/>
    <w:rsid w:val="00490A05"/>
    <w:rsid w:val="0049177C"/>
    <w:rsid w:val="00491C38"/>
    <w:rsid w:val="00492898"/>
    <w:rsid w:val="004935F2"/>
    <w:rsid w:val="00493E49"/>
    <w:rsid w:val="00493EA1"/>
    <w:rsid w:val="00493EED"/>
    <w:rsid w:val="004943BD"/>
    <w:rsid w:val="00495098"/>
    <w:rsid w:val="00495376"/>
    <w:rsid w:val="004966B3"/>
    <w:rsid w:val="00496EC1"/>
    <w:rsid w:val="00496ECB"/>
    <w:rsid w:val="00497DCC"/>
    <w:rsid w:val="004A0D7B"/>
    <w:rsid w:val="004A1C6D"/>
    <w:rsid w:val="004A1DCD"/>
    <w:rsid w:val="004A2747"/>
    <w:rsid w:val="004A31D5"/>
    <w:rsid w:val="004A3888"/>
    <w:rsid w:val="004A3983"/>
    <w:rsid w:val="004A3B66"/>
    <w:rsid w:val="004A487E"/>
    <w:rsid w:val="004A49BE"/>
    <w:rsid w:val="004A4D26"/>
    <w:rsid w:val="004A5254"/>
    <w:rsid w:val="004A5392"/>
    <w:rsid w:val="004A602D"/>
    <w:rsid w:val="004A7D90"/>
    <w:rsid w:val="004B0E56"/>
    <w:rsid w:val="004B1051"/>
    <w:rsid w:val="004B130C"/>
    <w:rsid w:val="004B13C9"/>
    <w:rsid w:val="004B3045"/>
    <w:rsid w:val="004B48C5"/>
    <w:rsid w:val="004B4E04"/>
    <w:rsid w:val="004B52F6"/>
    <w:rsid w:val="004B59CD"/>
    <w:rsid w:val="004B5CA0"/>
    <w:rsid w:val="004B65D9"/>
    <w:rsid w:val="004B688B"/>
    <w:rsid w:val="004B6ED6"/>
    <w:rsid w:val="004C028C"/>
    <w:rsid w:val="004C0A3C"/>
    <w:rsid w:val="004C17B5"/>
    <w:rsid w:val="004C1D6C"/>
    <w:rsid w:val="004C22FE"/>
    <w:rsid w:val="004C24DB"/>
    <w:rsid w:val="004C2588"/>
    <w:rsid w:val="004C3FB0"/>
    <w:rsid w:val="004C3FCD"/>
    <w:rsid w:val="004C5B69"/>
    <w:rsid w:val="004C5E12"/>
    <w:rsid w:val="004C5F98"/>
    <w:rsid w:val="004C64E2"/>
    <w:rsid w:val="004C71FA"/>
    <w:rsid w:val="004C7AC9"/>
    <w:rsid w:val="004D036A"/>
    <w:rsid w:val="004D05C6"/>
    <w:rsid w:val="004D0B17"/>
    <w:rsid w:val="004D0C22"/>
    <w:rsid w:val="004D0D7C"/>
    <w:rsid w:val="004D1F2D"/>
    <w:rsid w:val="004D207B"/>
    <w:rsid w:val="004D3024"/>
    <w:rsid w:val="004D37E7"/>
    <w:rsid w:val="004D39D1"/>
    <w:rsid w:val="004D3C42"/>
    <w:rsid w:val="004D76E4"/>
    <w:rsid w:val="004D7997"/>
    <w:rsid w:val="004E0FF0"/>
    <w:rsid w:val="004E1173"/>
    <w:rsid w:val="004E126F"/>
    <w:rsid w:val="004E12F1"/>
    <w:rsid w:val="004E18C3"/>
    <w:rsid w:val="004E2212"/>
    <w:rsid w:val="004E2730"/>
    <w:rsid w:val="004E275C"/>
    <w:rsid w:val="004E2A87"/>
    <w:rsid w:val="004E37C6"/>
    <w:rsid w:val="004E5B8F"/>
    <w:rsid w:val="004E5FD7"/>
    <w:rsid w:val="004E620F"/>
    <w:rsid w:val="004E770A"/>
    <w:rsid w:val="004E7E19"/>
    <w:rsid w:val="004F109F"/>
    <w:rsid w:val="004F12B1"/>
    <w:rsid w:val="004F158D"/>
    <w:rsid w:val="004F274B"/>
    <w:rsid w:val="004F2777"/>
    <w:rsid w:val="004F27B9"/>
    <w:rsid w:val="004F3025"/>
    <w:rsid w:val="004F3074"/>
    <w:rsid w:val="004F3D8A"/>
    <w:rsid w:val="004F46FF"/>
    <w:rsid w:val="004F4BA3"/>
    <w:rsid w:val="004F5A67"/>
    <w:rsid w:val="004F5C8B"/>
    <w:rsid w:val="004F612F"/>
    <w:rsid w:val="004F68E9"/>
    <w:rsid w:val="004F6A76"/>
    <w:rsid w:val="004F6BCF"/>
    <w:rsid w:val="004F7E66"/>
    <w:rsid w:val="004F7EE9"/>
    <w:rsid w:val="00500063"/>
    <w:rsid w:val="005009A7"/>
    <w:rsid w:val="00500B89"/>
    <w:rsid w:val="00501AB9"/>
    <w:rsid w:val="00501C3E"/>
    <w:rsid w:val="005021EB"/>
    <w:rsid w:val="00502309"/>
    <w:rsid w:val="00502F77"/>
    <w:rsid w:val="00503722"/>
    <w:rsid w:val="0050399F"/>
    <w:rsid w:val="00503B18"/>
    <w:rsid w:val="00503CA4"/>
    <w:rsid w:val="00504314"/>
    <w:rsid w:val="00504A34"/>
    <w:rsid w:val="00504E0B"/>
    <w:rsid w:val="00504F5B"/>
    <w:rsid w:val="00505FE8"/>
    <w:rsid w:val="005062CA"/>
    <w:rsid w:val="00506FB8"/>
    <w:rsid w:val="005075F6"/>
    <w:rsid w:val="00507ACB"/>
    <w:rsid w:val="00507F1D"/>
    <w:rsid w:val="00507FEC"/>
    <w:rsid w:val="0051001B"/>
    <w:rsid w:val="00510BB4"/>
    <w:rsid w:val="00510D17"/>
    <w:rsid w:val="00510FB1"/>
    <w:rsid w:val="005112E0"/>
    <w:rsid w:val="00511741"/>
    <w:rsid w:val="00511BAA"/>
    <w:rsid w:val="00512242"/>
    <w:rsid w:val="00512BEA"/>
    <w:rsid w:val="005158FE"/>
    <w:rsid w:val="005161BD"/>
    <w:rsid w:val="00516596"/>
    <w:rsid w:val="00516C16"/>
    <w:rsid w:val="00516FD1"/>
    <w:rsid w:val="005175D3"/>
    <w:rsid w:val="00517600"/>
    <w:rsid w:val="005178DC"/>
    <w:rsid w:val="00517AF2"/>
    <w:rsid w:val="0052175B"/>
    <w:rsid w:val="00521A59"/>
    <w:rsid w:val="0052228D"/>
    <w:rsid w:val="00522514"/>
    <w:rsid w:val="005226E4"/>
    <w:rsid w:val="00522EBA"/>
    <w:rsid w:val="00523431"/>
    <w:rsid w:val="00523C0D"/>
    <w:rsid w:val="00524485"/>
    <w:rsid w:val="00525B95"/>
    <w:rsid w:val="005269E2"/>
    <w:rsid w:val="00526E5D"/>
    <w:rsid w:val="0052710D"/>
    <w:rsid w:val="00527480"/>
    <w:rsid w:val="005277AB"/>
    <w:rsid w:val="005277D2"/>
    <w:rsid w:val="005302E7"/>
    <w:rsid w:val="00530D34"/>
    <w:rsid w:val="005322C5"/>
    <w:rsid w:val="005328ED"/>
    <w:rsid w:val="005333DF"/>
    <w:rsid w:val="00533C33"/>
    <w:rsid w:val="005340A5"/>
    <w:rsid w:val="005340B4"/>
    <w:rsid w:val="00534C10"/>
    <w:rsid w:val="00535271"/>
    <w:rsid w:val="00535403"/>
    <w:rsid w:val="00535A1F"/>
    <w:rsid w:val="0053675B"/>
    <w:rsid w:val="0053675D"/>
    <w:rsid w:val="005369D8"/>
    <w:rsid w:val="00536CA2"/>
    <w:rsid w:val="00536DD8"/>
    <w:rsid w:val="00537B50"/>
    <w:rsid w:val="00537C62"/>
    <w:rsid w:val="00540B78"/>
    <w:rsid w:val="005411BB"/>
    <w:rsid w:val="00541BEC"/>
    <w:rsid w:val="005423AD"/>
    <w:rsid w:val="00542A2F"/>
    <w:rsid w:val="00543DE8"/>
    <w:rsid w:val="00544090"/>
    <w:rsid w:val="005443D7"/>
    <w:rsid w:val="00544A7D"/>
    <w:rsid w:val="00545564"/>
    <w:rsid w:val="0054566E"/>
    <w:rsid w:val="0054652A"/>
    <w:rsid w:val="00547585"/>
    <w:rsid w:val="0055037D"/>
    <w:rsid w:val="005503D1"/>
    <w:rsid w:val="00550DA7"/>
    <w:rsid w:val="005511AD"/>
    <w:rsid w:val="0055134B"/>
    <w:rsid w:val="00551546"/>
    <w:rsid w:val="00551E10"/>
    <w:rsid w:val="00552621"/>
    <w:rsid w:val="0055299A"/>
    <w:rsid w:val="0055488E"/>
    <w:rsid w:val="00554E6D"/>
    <w:rsid w:val="00555859"/>
    <w:rsid w:val="00555CC6"/>
    <w:rsid w:val="0055626F"/>
    <w:rsid w:val="0056010A"/>
    <w:rsid w:val="00560B40"/>
    <w:rsid w:val="00560C20"/>
    <w:rsid w:val="005613ED"/>
    <w:rsid w:val="005619E7"/>
    <w:rsid w:val="00562C86"/>
    <w:rsid w:val="00563062"/>
    <w:rsid w:val="005631C3"/>
    <w:rsid w:val="00564EBB"/>
    <w:rsid w:val="0056510B"/>
    <w:rsid w:val="00566049"/>
    <w:rsid w:val="005660FB"/>
    <w:rsid w:val="0056653E"/>
    <w:rsid w:val="005671CA"/>
    <w:rsid w:val="005675B8"/>
    <w:rsid w:val="00567889"/>
    <w:rsid w:val="00573D1C"/>
    <w:rsid w:val="00573EE8"/>
    <w:rsid w:val="0057430F"/>
    <w:rsid w:val="00575BEF"/>
    <w:rsid w:val="005767FE"/>
    <w:rsid w:val="00576A59"/>
    <w:rsid w:val="005773D4"/>
    <w:rsid w:val="005776AE"/>
    <w:rsid w:val="0057782E"/>
    <w:rsid w:val="00577B36"/>
    <w:rsid w:val="00577CB9"/>
    <w:rsid w:val="00581E65"/>
    <w:rsid w:val="0058329A"/>
    <w:rsid w:val="00584AE6"/>
    <w:rsid w:val="0058690F"/>
    <w:rsid w:val="00586C77"/>
    <w:rsid w:val="00586CAC"/>
    <w:rsid w:val="00587684"/>
    <w:rsid w:val="0058782A"/>
    <w:rsid w:val="00587D38"/>
    <w:rsid w:val="005910E3"/>
    <w:rsid w:val="0059149D"/>
    <w:rsid w:val="00592849"/>
    <w:rsid w:val="00592DC1"/>
    <w:rsid w:val="00593B64"/>
    <w:rsid w:val="00593EDA"/>
    <w:rsid w:val="0059432D"/>
    <w:rsid w:val="00594DC7"/>
    <w:rsid w:val="00594F51"/>
    <w:rsid w:val="005962BF"/>
    <w:rsid w:val="005962E9"/>
    <w:rsid w:val="00597164"/>
    <w:rsid w:val="005977C6"/>
    <w:rsid w:val="005A0722"/>
    <w:rsid w:val="005A0836"/>
    <w:rsid w:val="005A0E1D"/>
    <w:rsid w:val="005A2001"/>
    <w:rsid w:val="005A256B"/>
    <w:rsid w:val="005A324A"/>
    <w:rsid w:val="005A3BE6"/>
    <w:rsid w:val="005A43E9"/>
    <w:rsid w:val="005A46F9"/>
    <w:rsid w:val="005A5038"/>
    <w:rsid w:val="005A50F0"/>
    <w:rsid w:val="005A55BF"/>
    <w:rsid w:val="005B09E2"/>
    <w:rsid w:val="005B0B9A"/>
    <w:rsid w:val="005B1435"/>
    <w:rsid w:val="005B1F65"/>
    <w:rsid w:val="005B3AEA"/>
    <w:rsid w:val="005B43D9"/>
    <w:rsid w:val="005B4616"/>
    <w:rsid w:val="005B4B7D"/>
    <w:rsid w:val="005B5481"/>
    <w:rsid w:val="005B5940"/>
    <w:rsid w:val="005B5B36"/>
    <w:rsid w:val="005B795D"/>
    <w:rsid w:val="005B7C55"/>
    <w:rsid w:val="005C00C9"/>
    <w:rsid w:val="005C02F9"/>
    <w:rsid w:val="005C2383"/>
    <w:rsid w:val="005C24F0"/>
    <w:rsid w:val="005C2773"/>
    <w:rsid w:val="005C2A87"/>
    <w:rsid w:val="005C3E2C"/>
    <w:rsid w:val="005C4855"/>
    <w:rsid w:val="005C4EA2"/>
    <w:rsid w:val="005C6907"/>
    <w:rsid w:val="005C6C92"/>
    <w:rsid w:val="005D025C"/>
    <w:rsid w:val="005D0285"/>
    <w:rsid w:val="005D05E5"/>
    <w:rsid w:val="005D10B4"/>
    <w:rsid w:val="005D1105"/>
    <w:rsid w:val="005D1495"/>
    <w:rsid w:val="005D182C"/>
    <w:rsid w:val="005D1A08"/>
    <w:rsid w:val="005D3A12"/>
    <w:rsid w:val="005D41F4"/>
    <w:rsid w:val="005D42FF"/>
    <w:rsid w:val="005D4F1F"/>
    <w:rsid w:val="005D6141"/>
    <w:rsid w:val="005D6FBE"/>
    <w:rsid w:val="005D799C"/>
    <w:rsid w:val="005D7DD5"/>
    <w:rsid w:val="005E1CA4"/>
    <w:rsid w:val="005E1E0A"/>
    <w:rsid w:val="005E2983"/>
    <w:rsid w:val="005E3E31"/>
    <w:rsid w:val="005E41FB"/>
    <w:rsid w:val="005E42F9"/>
    <w:rsid w:val="005E4614"/>
    <w:rsid w:val="005E51BB"/>
    <w:rsid w:val="005E5916"/>
    <w:rsid w:val="005E620A"/>
    <w:rsid w:val="005E6FE3"/>
    <w:rsid w:val="005E720E"/>
    <w:rsid w:val="005F064D"/>
    <w:rsid w:val="005F0DFA"/>
    <w:rsid w:val="005F188B"/>
    <w:rsid w:val="005F22E3"/>
    <w:rsid w:val="005F3202"/>
    <w:rsid w:val="005F3381"/>
    <w:rsid w:val="005F3505"/>
    <w:rsid w:val="005F356C"/>
    <w:rsid w:val="005F4979"/>
    <w:rsid w:val="005F623E"/>
    <w:rsid w:val="005F77BD"/>
    <w:rsid w:val="006002D6"/>
    <w:rsid w:val="00600483"/>
    <w:rsid w:val="00601912"/>
    <w:rsid w:val="0060207A"/>
    <w:rsid w:val="006032DA"/>
    <w:rsid w:val="00603476"/>
    <w:rsid w:val="0060372C"/>
    <w:rsid w:val="00603B5F"/>
    <w:rsid w:val="00604047"/>
    <w:rsid w:val="006041A0"/>
    <w:rsid w:val="00604202"/>
    <w:rsid w:val="0060435B"/>
    <w:rsid w:val="00604625"/>
    <w:rsid w:val="00604DD9"/>
    <w:rsid w:val="00604E43"/>
    <w:rsid w:val="00605444"/>
    <w:rsid w:val="00605525"/>
    <w:rsid w:val="00607461"/>
    <w:rsid w:val="00607FA3"/>
    <w:rsid w:val="00610495"/>
    <w:rsid w:val="00610798"/>
    <w:rsid w:val="00610ACB"/>
    <w:rsid w:val="00611073"/>
    <w:rsid w:val="0061107A"/>
    <w:rsid w:val="00611190"/>
    <w:rsid w:val="00611310"/>
    <w:rsid w:val="00611517"/>
    <w:rsid w:val="00611BCF"/>
    <w:rsid w:val="00611F71"/>
    <w:rsid w:val="00612C11"/>
    <w:rsid w:val="00613D39"/>
    <w:rsid w:val="00613DC1"/>
    <w:rsid w:val="00614187"/>
    <w:rsid w:val="00614663"/>
    <w:rsid w:val="00617265"/>
    <w:rsid w:val="0061783B"/>
    <w:rsid w:val="00620AC8"/>
    <w:rsid w:val="006222EE"/>
    <w:rsid w:val="00622876"/>
    <w:rsid w:val="00623141"/>
    <w:rsid w:val="0062362A"/>
    <w:rsid w:val="00624065"/>
    <w:rsid w:val="00624182"/>
    <w:rsid w:val="0062439A"/>
    <w:rsid w:val="006243A4"/>
    <w:rsid w:val="00624F71"/>
    <w:rsid w:val="0062544D"/>
    <w:rsid w:val="006256FF"/>
    <w:rsid w:val="00625E45"/>
    <w:rsid w:val="00625FFE"/>
    <w:rsid w:val="00626649"/>
    <w:rsid w:val="00626C21"/>
    <w:rsid w:val="00630229"/>
    <w:rsid w:val="006308DA"/>
    <w:rsid w:val="00630A0F"/>
    <w:rsid w:val="006313FD"/>
    <w:rsid w:val="00631C02"/>
    <w:rsid w:val="00631D87"/>
    <w:rsid w:val="00632032"/>
    <w:rsid w:val="00632547"/>
    <w:rsid w:val="00632643"/>
    <w:rsid w:val="00632B3F"/>
    <w:rsid w:val="00632E2B"/>
    <w:rsid w:val="00633FE8"/>
    <w:rsid w:val="00634E09"/>
    <w:rsid w:val="006350B1"/>
    <w:rsid w:val="00636D39"/>
    <w:rsid w:val="00636DB2"/>
    <w:rsid w:val="00636F38"/>
    <w:rsid w:val="00637046"/>
    <w:rsid w:val="0063739B"/>
    <w:rsid w:val="00637AEB"/>
    <w:rsid w:val="00637BB8"/>
    <w:rsid w:val="00637E00"/>
    <w:rsid w:val="0064029F"/>
    <w:rsid w:val="0064060C"/>
    <w:rsid w:val="006408EF"/>
    <w:rsid w:val="00640C12"/>
    <w:rsid w:val="0064118F"/>
    <w:rsid w:val="006421AC"/>
    <w:rsid w:val="00642F51"/>
    <w:rsid w:val="00643CC6"/>
    <w:rsid w:val="0064407D"/>
    <w:rsid w:val="00644375"/>
    <w:rsid w:val="0064447C"/>
    <w:rsid w:val="0064528F"/>
    <w:rsid w:val="006452C8"/>
    <w:rsid w:val="00645581"/>
    <w:rsid w:val="00645860"/>
    <w:rsid w:val="0064592D"/>
    <w:rsid w:val="00645D53"/>
    <w:rsid w:val="00645D56"/>
    <w:rsid w:val="00646128"/>
    <w:rsid w:val="006464B1"/>
    <w:rsid w:val="00646B65"/>
    <w:rsid w:val="006474BE"/>
    <w:rsid w:val="00647674"/>
    <w:rsid w:val="00650BD1"/>
    <w:rsid w:val="00650CF8"/>
    <w:rsid w:val="00650DF1"/>
    <w:rsid w:val="00650EBA"/>
    <w:rsid w:val="0065185F"/>
    <w:rsid w:val="00652DF7"/>
    <w:rsid w:val="0065329F"/>
    <w:rsid w:val="0065367E"/>
    <w:rsid w:val="0065383A"/>
    <w:rsid w:val="0065394B"/>
    <w:rsid w:val="00655410"/>
    <w:rsid w:val="0065616C"/>
    <w:rsid w:val="0066000C"/>
    <w:rsid w:val="00660573"/>
    <w:rsid w:val="00661298"/>
    <w:rsid w:val="00661D03"/>
    <w:rsid w:val="0066209B"/>
    <w:rsid w:val="0066246D"/>
    <w:rsid w:val="0066258A"/>
    <w:rsid w:val="00662856"/>
    <w:rsid w:val="00662BEE"/>
    <w:rsid w:val="0066406C"/>
    <w:rsid w:val="006643E3"/>
    <w:rsid w:val="00665797"/>
    <w:rsid w:val="00665CFD"/>
    <w:rsid w:val="00665F63"/>
    <w:rsid w:val="00666612"/>
    <w:rsid w:val="00666895"/>
    <w:rsid w:val="006671C6"/>
    <w:rsid w:val="00667C44"/>
    <w:rsid w:val="0067022B"/>
    <w:rsid w:val="00671F07"/>
    <w:rsid w:val="00672006"/>
    <w:rsid w:val="006720A1"/>
    <w:rsid w:val="00672EFB"/>
    <w:rsid w:val="0067337D"/>
    <w:rsid w:val="006738A2"/>
    <w:rsid w:val="0067439D"/>
    <w:rsid w:val="0067456B"/>
    <w:rsid w:val="00674FAE"/>
    <w:rsid w:val="006757C2"/>
    <w:rsid w:val="00675AE8"/>
    <w:rsid w:val="006761BE"/>
    <w:rsid w:val="0067716A"/>
    <w:rsid w:val="006773CE"/>
    <w:rsid w:val="0068164E"/>
    <w:rsid w:val="00681B2E"/>
    <w:rsid w:val="00681EC8"/>
    <w:rsid w:val="00683005"/>
    <w:rsid w:val="00683D8C"/>
    <w:rsid w:val="00684E72"/>
    <w:rsid w:val="00684FB5"/>
    <w:rsid w:val="00685859"/>
    <w:rsid w:val="00686338"/>
    <w:rsid w:val="00686506"/>
    <w:rsid w:val="0068728D"/>
    <w:rsid w:val="00691BBE"/>
    <w:rsid w:val="00692157"/>
    <w:rsid w:val="006923E6"/>
    <w:rsid w:val="0069244D"/>
    <w:rsid w:val="00692786"/>
    <w:rsid w:val="00693224"/>
    <w:rsid w:val="00693C57"/>
    <w:rsid w:val="0069594A"/>
    <w:rsid w:val="00695C1E"/>
    <w:rsid w:val="006960B6"/>
    <w:rsid w:val="006962C5"/>
    <w:rsid w:val="00696527"/>
    <w:rsid w:val="00696C95"/>
    <w:rsid w:val="0069789C"/>
    <w:rsid w:val="00697929"/>
    <w:rsid w:val="006A0857"/>
    <w:rsid w:val="006A088A"/>
    <w:rsid w:val="006A0CA8"/>
    <w:rsid w:val="006A0D09"/>
    <w:rsid w:val="006A0D6E"/>
    <w:rsid w:val="006A10DB"/>
    <w:rsid w:val="006A1561"/>
    <w:rsid w:val="006A1C48"/>
    <w:rsid w:val="006A225A"/>
    <w:rsid w:val="006A25FD"/>
    <w:rsid w:val="006A341F"/>
    <w:rsid w:val="006A3540"/>
    <w:rsid w:val="006A3E5C"/>
    <w:rsid w:val="006A584A"/>
    <w:rsid w:val="006A607A"/>
    <w:rsid w:val="006A6316"/>
    <w:rsid w:val="006A684A"/>
    <w:rsid w:val="006B019D"/>
    <w:rsid w:val="006B0B44"/>
    <w:rsid w:val="006B113A"/>
    <w:rsid w:val="006B13B1"/>
    <w:rsid w:val="006B20B7"/>
    <w:rsid w:val="006B20E7"/>
    <w:rsid w:val="006B2C0D"/>
    <w:rsid w:val="006B2CE5"/>
    <w:rsid w:val="006B4673"/>
    <w:rsid w:val="006B4FDE"/>
    <w:rsid w:val="006B6285"/>
    <w:rsid w:val="006B691B"/>
    <w:rsid w:val="006B6D9D"/>
    <w:rsid w:val="006B6DE7"/>
    <w:rsid w:val="006B7E0D"/>
    <w:rsid w:val="006C0A34"/>
    <w:rsid w:val="006C1317"/>
    <w:rsid w:val="006C2775"/>
    <w:rsid w:val="006C46A9"/>
    <w:rsid w:val="006C54F7"/>
    <w:rsid w:val="006C7E31"/>
    <w:rsid w:val="006D0E1B"/>
    <w:rsid w:val="006D1295"/>
    <w:rsid w:val="006D147B"/>
    <w:rsid w:val="006D2608"/>
    <w:rsid w:val="006D2AB3"/>
    <w:rsid w:val="006D2BED"/>
    <w:rsid w:val="006D3FFA"/>
    <w:rsid w:val="006D44F4"/>
    <w:rsid w:val="006D53BB"/>
    <w:rsid w:val="006D62CD"/>
    <w:rsid w:val="006D695E"/>
    <w:rsid w:val="006E0B41"/>
    <w:rsid w:val="006E129A"/>
    <w:rsid w:val="006E3471"/>
    <w:rsid w:val="006E41CD"/>
    <w:rsid w:val="006E4380"/>
    <w:rsid w:val="006E4CCA"/>
    <w:rsid w:val="006E6517"/>
    <w:rsid w:val="006E6998"/>
    <w:rsid w:val="006E6B15"/>
    <w:rsid w:val="006E6D6C"/>
    <w:rsid w:val="006E7E3A"/>
    <w:rsid w:val="006F07A4"/>
    <w:rsid w:val="006F0E54"/>
    <w:rsid w:val="006F1430"/>
    <w:rsid w:val="006F1725"/>
    <w:rsid w:val="006F385C"/>
    <w:rsid w:val="006F459D"/>
    <w:rsid w:val="006F5473"/>
    <w:rsid w:val="006F64F4"/>
    <w:rsid w:val="006F6793"/>
    <w:rsid w:val="006F6DB8"/>
    <w:rsid w:val="006F6E85"/>
    <w:rsid w:val="006F7558"/>
    <w:rsid w:val="006F75DF"/>
    <w:rsid w:val="006F76D6"/>
    <w:rsid w:val="007006FC"/>
    <w:rsid w:val="00700D6F"/>
    <w:rsid w:val="00700F6D"/>
    <w:rsid w:val="00701DF0"/>
    <w:rsid w:val="0070237D"/>
    <w:rsid w:val="007038FB"/>
    <w:rsid w:val="00703A5E"/>
    <w:rsid w:val="00703F34"/>
    <w:rsid w:val="00704B45"/>
    <w:rsid w:val="00705123"/>
    <w:rsid w:val="00705940"/>
    <w:rsid w:val="00705AC0"/>
    <w:rsid w:val="007070EE"/>
    <w:rsid w:val="007101FB"/>
    <w:rsid w:val="007131CB"/>
    <w:rsid w:val="007135A3"/>
    <w:rsid w:val="00713CBB"/>
    <w:rsid w:val="00713EB1"/>
    <w:rsid w:val="007145AD"/>
    <w:rsid w:val="00714C70"/>
    <w:rsid w:val="00714DC8"/>
    <w:rsid w:val="0071576A"/>
    <w:rsid w:val="00716CEC"/>
    <w:rsid w:val="00716D88"/>
    <w:rsid w:val="00716DE5"/>
    <w:rsid w:val="00717493"/>
    <w:rsid w:val="007215B4"/>
    <w:rsid w:val="00721CC0"/>
    <w:rsid w:val="00721E25"/>
    <w:rsid w:val="00722850"/>
    <w:rsid w:val="007232A8"/>
    <w:rsid w:val="0072396F"/>
    <w:rsid w:val="00723BD2"/>
    <w:rsid w:val="00725180"/>
    <w:rsid w:val="00726E4C"/>
    <w:rsid w:val="0072794D"/>
    <w:rsid w:val="007279D0"/>
    <w:rsid w:val="00727F20"/>
    <w:rsid w:val="00730587"/>
    <w:rsid w:val="00730FD1"/>
    <w:rsid w:val="00731209"/>
    <w:rsid w:val="00731C67"/>
    <w:rsid w:val="00731EB2"/>
    <w:rsid w:val="0073226A"/>
    <w:rsid w:val="007325FD"/>
    <w:rsid w:val="00732C6D"/>
    <w:rsid w:val="00732D41"/>
    <w:rsid w:val="007338C3"/>
    <w:rsid w:val="00733B8E"/>
    <w:rsid w:val="00735D8E"/>
    <w:rsid w:val="00736367"/>
    <w:rsid w:val="00736A09"/>
    <w:rsid w:val="0073783C"/>
    <w:rsid w:val="0074191B"/>
    <w:rsid w:val="00742319"/>
    <w:rsid w:val="007451BC"/>
    <w:rsid w:val="007465E7"/>
    <w:rsid w:val="007468C1"/>
    <w:rsid w:val="0074697C"/>
    <w:rsid w:val="007470C0"/>
    <w:rsid w:val="0074728A"/>
    <w:rsid w:val="0074728F"/>
    <w:rsid w:val="007474A1"/>
    <w:rsid w:val="00747857"/>
    <w:rsid w:val="0075021E"/>
    <w:rsid w:val="00750A37"/>
    <w:rsid w:val="00750F08"/>
    <w:rsid w:val="00752250"/>
    <w:rsid w:val="00753134"/>
    <w:rsid w:val="00753EDB"/>
    <w:rsid w:val="007548A1"/>
    <w:rsid w:val="00754A83"/>
    <w:rsid w:val="00755698"/>
    <w:rsid w:val="007564E4"/>
    <w:rsid w:val="00760166"/>
    <w:rsid w:val="00760443"/>
    <w:rsid w:val="00760484"/>
    <w:rsid w:val="0076060D"/>
    <w:rsid w:val="007607B3"/>
    <w:rsid w:val="007614F4"/>
    <w:rsid w:val="00762111"/>
    <w:rsid w:val="00763148"/>
    <w:rsid w:val="00763621"/>
    <w:rsid w:val="00763C8B"/>
    <w:rsid w:val="00763CCE"/>
    <w:rsid w:val="00764EAA"/>
    <w:rsid w:val="00765CB4"/>
    <w:rsid w:val="0076680E"/>
    <w:rsid w:val="00766CA1"/>
    <w:rsid w:val="00767673"/>
    <w:rsid w:val="0077182D"/>
    <w:rsid w:val="00771EC5"/>
    <w:rsid w:val="007744DA"/>
    <w:rsid w:val="007746EB"/>
    <w:rsid w:val="00774ECC"/>
    <w:rsid w:val="007751A1"/>
    <w:rsid w:val="007752C9"/>
    <w:rsid w:val="0077693C"/>
    <w:rsid w:val="00776E23"/>
    <w:rsid w:val="00777755"/>
    <w:rsid w:val="00777C1A"/>
    <w:rsid w:val="007814E7"/>
    <w:rsid w:val="0078185A"/>
    <w:rsid w:val="0078222F"/>
    <w:rsid w:val="007823C7"/>
    <w:rsid w:val="00782462"/>
    <w:rsid w:val="0078264F"/>
    <w:rsid w:val="00782F6B"/>
    <w:rsid w:val="00783238"/>
    <w:rsid w:val="0078479A"/>
    <w:rsid w:val="0078492D"/>
    <w:rsid w:val="0078525C"/>
    <w:rsid w:val="00785465"/>
    <w:rsid w:val="00787EAF"/>
    <w:rsid w:val="00790D6D"/>
    <w:rsid w:val="007925F8"/>
    <w:rsid w:val="00792A22"/>
    <w:rsid w:val="00792D72"/>
    <w:rsid w:val="007931C5"/>
    <w:rsid w:val="00794BBE"/>
    <w:rsid w:val="00794D95"/>
    <w:rsid w:val="007955C1"/>
    <w:rsid w:val="007965D0"/>
    <w:rsid w:val="007967BD"/>
    <w:rsid w:val="007A09AB"/>
    <w:rsid w:val="007A0A05"/>
    <w:rsid w:val="007A1144"/>
    <w:rsid w:val="007A11C0"/>
    <w:rsid w:val="007A14DD"/>
    <w:rsid w:val="007A1D24"/>
    <w:rsid w:val="007A2012"/>
    <w:rsid w:val="007A24EE"/>
    <w:rsid w:val="007A284F"/>
    <w:rsid w:val="007A2C8A"/>
    <w:rsid w:val="007A4BFD"/>
    <w:rsid w:val="007A5443"/>
    <w:rsid w:val="007A5B2F"/>
    <w:rsid w:val="007A5B61"/>
    <w:rsid w:val="007A6478"/>
    <w:rsid w:val="007B00CA"/>
    <w:rsid w:val="007B07C2"/>
    <w:rsid w:val="007B0957"/>
    <w:rsid w:val="007B0FA2"/>
    <w:rsid w:val="007B100C"/>
    <w:rsid w:val="007B1A6C"/>
    <w:rsid w:val="007B1DDD"/>
    <w:rsid w:val="007B1DE1"/>
    <w:rsid w:val="007B2B91"/>
    <w:rsid w:val="007B394F"/>
    <w:rsid w:val="007B5475"/>
    <w:rsid w:val="007B57D0"/>
    <w:rsid w:val="007B741A"/>
    <w:rsid w:val="007B768D"/>
    <w:rsid w:val="007C0238"/>
    <w:rsid w:val="007C04BA"/>
    <w:rsid w:val="007C0CAC"/>
    <w:rsid w:val="007C0CF5"/>
    <w:rsid w:val="007C1092"/>
    <w:rsid w:val="007C16B1"/>
    <w:rsid w:val="007C34B6"/>
    <w:rsid w:val="007C3865"/>
    <w:rsid w:val="007C3AA1"/>
    <w:rsid w:val="007C4003"/>
    <w:rsid w:val="007C4FCC"/>
    <w:rsid w:val="007C500C"/>
    <w:rsid w:val="007C5458"/>
    <w:rsid w:val="007C5679"/>
    <w:rsid w:val="007C5BE0"/>
    <w:rsid w:val="007C62B1"/>
    <w:rsid w:val="007C6E88"/>
    <w:rsid w:val="007C7586"/>
    <w:rsid w:val="007C78E4"/>
    <w:rsid w:val="007D01B3"/>
    <w:rsid w:val="007D10BC"/>
    <w:rsid w:val="007D20F4"/>
    <w:rsid w:val="007D25BF"/>
    <w:rsid w:val="007D25E3"/>
    <w:rsid w:val="007D25EC"/>
    <w:rsid w:val="007D28D8"/>
    <w:rsid w:val="007D2A1C"/>
    <w:rsid w:val="007D2A91"/>
    <w:rsid w:val="007D3C7D"/>
    <w:rsid w:val="007D4240"/>
    <w:rsid w:val="007D5192"/>
    <w:rsid w:val="007D53A4"/>
    <w:rsid w:val="007D5E64"/>
    <w:rsid w:val="007D7751"/>
    <w:rsid w:val="007D7B85"/>
    <w:rsid w:val="007D7E30"/>
    <w:rsid w:val="007D7E9E"/>
    <w:rsid w:val="007E05C9"/>
    <w:rsid w:val="007E1621"/>
    <w:rsid w:val="007E167C"/>
    <w:rsid w:val="007E20FA"/>
    <w:rsid w:val="007E2B87"/>
    <w:rsid w:val="007E3662"/>
    <w:rsid w:val="007E3EE5"/>
    <w:rsid w:val="007E50A8"/>
    <w:rsid w:val="007E5CBD"/>
    <w:rsid w:val="007E5F9B"/>
    <w:rsid w:val="007E60FB"/>
    <w:rsid w:val="007E70E3"/>
    <w:rsid w:val="007E767F"/>
    <w:rsid w:val="007E7E13"/>
    <w:rsid w:val="007E7EB1"/>
    <w:rsid w:val="007F030A"/>
    <w:rsid w:val="007F070C"/>
    <w:rsid w:val="007F18EA"/>
    <w:rsid w:val="007F1900"/>
    <w:rsid w:val="007F2BFE"/>
    <w:rsid w:val="007F2D5A"/>
    <w:rsid w:val="007F30E4"/>
    <w:rsid w:val="007F3E93"/>
    <w:rsid w:val="007F45CC"/>
    <w:rsid w:val="007F5216"/>
    <w:rsid w:val="007F5367"/>
    <w:rsid w:val="007F552B"/>
    <w:rsid w:val="007F7956"/>
    <w:rsid w:val="00801330"/>
    <w:rsid w:val="00801CB4"/>
    <w:rsid w:val="00801D5C"/>
    <w:rsid w:val="008034FA"/>
    <w:rsid w:val="00803EA8"/>
    <w:rsid w:val="00805579"/>
    <w:rsid w:val="00805610"/>
    <w:rsid w:val="00805BE6"/>
    <w:rsid w:val="00806429"/>
    <w:rsid w:val="00806683"/>
    <w:rsid w:val="00806804"/>
    <w:rsid w:val="00807327"/>
    <w:rsid w:val="00810114"/>
    <w:rsid w:val="0081069F"/>
    <w:rsid w:val="00810D35"/>
    <w:rsid w:val="0081129C"/>
    <w:rsid w:val="0081192C"/>
    <w:rsid w:val="00812F1C"/>
    <w:rsid w:val="0081333B"/>
    <w:rsid w:val="0081442E"/>
    <w:rsid w:val="008149E7"/>
    <w:rsid w:val="00814B2C"/>
    <w:rsid w:val="00814D92"/>
    <w:rsid w:val="00815496"/>
    <w:rsid w:val="0081674A"/>
    <w:rsid w:val="008172E5"/>
    <w:rsid w:val="0081757D"/>
    <w:rsid w:val="00817930"/>
    <w:rsid w:val="00817D4D"/>
    <w:rsid w:val="008217FB"/>
    <w:rsid w:val="00821FBE"/>
    <w:rsid w:val="00822020"/>
    <w:rsid w:val="00822FA9"/>
    <w:rsid w:val="00823112"/>
    <w:rsid w:val="00823596"/>
    <w:rsid w:val="00824138"/>
    <w:rsid w:val="00824529"/>
    <w:rsid w:val="00824E52"/>
    <w:rsid w:val="008257B8"/>
    <w:rsid w:val="00825A62"/>
    <w:rsid w:val="008266DC"/>
    <w:rsid w:val="00826E86"/>
    <w:rsid w:val="00827BC7"/>
    <w:rsid w:val="00827E7D"/>
    <w:rsid w:val="00830525"/>
    <w:rsid w:val="0083070E"/>
    <w:rsid w:val="00831B9B"/>
    <w:rsid w:val="00831E9B"/>
    <w:rsid w:val="00832443"/>
    <w:rsid w:val="00832756"/>
    <w:rsid w:val="00832CB8"/>
    <w:rsid w:val="00833424"/>
    <w:rsid w:val="00834146"/>
    <w:rsid w:val="00834A10"/>
    <w:rsid w:val="00836EDF"/>
    <w:rsid w:val="00837704"/>
    <w:rsid w:val="00837BF7"/>
    <w:rsid w:val="008404AD"/>
    <w:rsid w:val="008408AE"/>
    <w:rsid w:val="00840A88"/>
    <w:rsid w:val="00840B24"/>
    <w:rsid w:val="00841880"/>
    <w:rsid w:val="00842073"/>
    <w:rsid w:val="0084271E"/>
    <w:rsid w:val="00842937"/>
    <w:rsid w:val="00843471"/>
    <w:rsid w:val="00844FD6"/>
    <w:rsid w:val="00845367"/>
    <w:rsid w:val="008465B1"/>
    <w:rsid w:val="0084689B"/>
    <w:rsid w:val="008479A3"/>
    <w:rsid w:val="00847F61"/>
    <w:rsid w:val="00851620"/>
    <w:rsid w:val="008519B3"/>
    <w:rsid w:val="0085214B"/>
    <w:rsid w:val="00852175"/>
    <w:rsid w:val="00852264"/>
    <w:rsid w:val="0085233B"/>
    <w:rsid w:val="0085291E"/>
    <w:rsid w:val="008532B5"/>
    <w:rsid w:val="008532CC"/>
    <w:rsid w:val="00854144"/>
    <w:rsid w:val="008542B5"/>
    <w:rsid w:val="00854C3B"/>
    <w:rsid w:val="00855271"/>
    <w:rsid w:val="008556EA"/>
    <w:rsid w:val="00856540"/>
    <w:rsid w:val="00856E1C"/>
    <w:rsid w:val="00856F2D"/>
    <w:rsid w:val="0085719A"/>
    <w:rsid w:val="008574D5"/>
    <w:rsid w:val="00857725"/>
    <w:rsid w:val="00861195"/>
    <w:rsid w:val="00861C99"/>
    <w:rsid w:val="00861D52"/>
    <w:rsid w:val="00861DA6"/>
    <w:rsid w:val="00862A91"/>
    <w:rsid w:val="00862F79"/>
    <w:rsid w:val="008630C3"/>
    <w:rsid w:val="0086317F"/>
    <w:rsid w:val="00863A6D"/>
    <w:rsid w:val="00863D8C"/>
    <w:rsid w:val="00864EB3"/>
    <w:rsid w:val="00866C2F"/>
    <w:rsid w:val="00866F40"/>
    <w:rsid w:val="0086712F"/>
    <w:rsid w:val="00867987"/>
    <w:rsid w:val="00867F6C"/>
    <w:rsid w:val="00870AD4"/>
    <w:rsid w:val="00872B47"/>
    <w:rsid w:val="00872CF3"/>
    <w:rsid w:val="00872E29"/>
    <w:rsid w:val="00873876"/>
    <w:rsid w:val="00875BC8"/>
    <w:rsid w:val="00876578"/>
    <w:rsid w:val="0087762F"/>
    <w:rsid w:val="00877AB1"/>
    <w:rsid w:val="00877AD8"/>
    <w:rsid w:val="00880487"/>
    <w:rsid w:val="00880E1A"/>
    <w:rsid w:val="0088109E"/>
    <w:rsid w:val="008812D3"/>
    <w:rsid w:val="00881B40"/>
    <w:rsid w:val="00881B4D"/>
    <w:rsid w:val="00881B77"/>
    <w:rsid w:val="00882ADC"/>
    <w:rsid w:val="00882CAD"/>
    <w:rsid w:val="00884754"/>
    <w:rsid w:val="00886088"/>
    <w:rsid w:val="00887304"/>
    <w:rsid w:val="00887D09"/>
    <w:rsid w:val="008905D0"/>
    <w:rsid w:val="00890BE1"/>
    <w:rsid w:val="00890C58"/>
    <w:rsid w:val="00890EC9"/>
    <w:rsid w:val="00891E37"/>
    <w:rsid w:val="00893C1D"/>
    <w:rsid w:val="00893C65"/>
    <w:rsid w:val="00893DAC"/>
    <w:rsid w:val="00893E24"/>
    <w:rsid w:val="008940C9"/>
    <w:rsid w:val="008944A6"/>
    <w:rsid w:val="008948EE"/>
    <w:rsid w:val="00894D40"/>
    <w:rsid w:val="008965A9"/>
    <w:rsid w:val="00896CC0"/>
    <w:rsid w:val="008972B4"/>
    <w:rsid w:val="00897D7E"/>
    <w:rsid w:val="00897E3A"/>
    <w:rsid w:val="008A0988"/>
    <w:rsid w:val="008A0A40"/>
    <w:rsid w:val="008A17A8"/>
    <w:rsid w:val="008A2611"/>
    <w:rsid w:val="008A3F42"/>
    <w:rsid w:val="008A434B"/>
    <w:rsid w:val="008A4AB4"/>
    <w:rsid w:val="008A4B37"/>
    <w:rsid w:val="008A597C"/>
    <w:rsid w:val="008A5AE7"/>
    <w:rsid w:val="008B00E1"/>
    <w:rsid w:val="008B132E"/>
    <w:rsid w:val="008B1875"/>
    <w:rsid w:val="008B18E8"/>
    <w:rsid w:val="008B1BDE"/>
    <w:rsid w:val="008B3015"/>
    <w:rsid w:val="008B3C81"/>
    <w:rsid w:val="008B3E29"/>
    <w:rsid w:val="008B4F1E"/>
    <w:rsid w:val="008B5F80"/>
    <w:rsid w:val="008B6323"/>
    <w:rsid w:val="008B68E5"/>
    <w:rsid w:val="008B6DFE"/>
    <w:rsid w:val="008B74F2"/>
    <w:rsid w:val="008C00F3"/>
    <w:rsid w:val="008C0C48"/>
    <w:rsid w:val="008C0E8D"/>
    <w:rsid w:val="008C1435"/>
    <w:rsid w:val="008C2B48"/>
    <w:rsid w:val="008C37B2"/>
    <w:rsid w:val="008C41B6"/>
    <w:rsid w:val="008C5F3D"/>
    <w:rsid w:val="008C6D0E"/>
    <w:rsid w:val="008C7825"/>
    <w:rsid w:val="008C7B49"/>
    <w:rsid w:val="008D049E"/>
    <w:rsid w:val="008D0A0A"/>
    <w:rsid w:val="008D0B07"/>
    <w:rsid w:val="008D17AF"/>
    <w:rsid w:val="008D1E63"/>
    <w:rsid w:val="008D26EE"/>
    <w:rsid w:val="008D2936"/>
    <w:rsid w:val="008D3707"/>
    <w:rsid w:val="008D4379"/>
    <w:rsid w:val="008D47A6"/>
    <w:rsid w:val="008D5828"/>
    <w:rsid w:val="008D5919"/>
    <w:rsid w:val="008D5F26"/>
    <w:rsid w:val="008D6E9B"/>
    <w:rsid w:val="008D7C73"/>
    <w:rsid w:val="008E06BF"/>
    <w:rsid w:val="008E0818"/>
    <w:rsid w:val="008E0CC2"/>
    <w:rsid w:val="008E0D2C"/>
    <w:rsid w:val="008E15E4"/>
    <w:rsid w:val="008E2A95"/>
    <w:rsid w:val="008E2C7F"/>
    <w:rsid w:val="008E305B"/>
    <w:rsid w:val="008E45AC"/>
    <w:rsid w:val="008E4D62"/>
    <w:rsid w:val="008E5C5F"/>
    <w:rsid w:val="008E6044"/>
    <w:rsid w:val="008E6999"/>
    <w:rsid w:val="008E70DE"/>
    <w:rsid w:val="008E7787"/>
    <w:rsid w:val="008E7864"/>
    <w:rsid w:val="008F18E8"/>
    <w:rsid w:val="008F26A0"/>
    <w:rsid w:val="008F28BD"/>
    <w:rsid w:val="008F2E32"/>
    <w:rsid w:val="008F333A"/>
    <w:rsid w:val="008F3A15"/>
    <w:rsid w:val="008F5543"/>
    <w:rsid w:val="008F5A61"/>
    <w:rsid w:val="008F5AEA"/>
    <w:rsid w:val="008F5BED"/>
    <w:rsid w:val="008F5F0E"/>
    <w:rsid w:val="008F62B9"/>
    <w:rsid w:val="008F6D1C"/>
    <w:rsid w:val="008F71B6"/>
    <w:rsid w:val="008F7431"/>
    <w:rsid w:val="008F7957"/>
    <w:rsid w:val="008F7980"/>
    <w:rsid w:val="008F7C75"/>
    <w:rsid w:val="00900956"/>
    <w:rsid w:val="00900ABF"/>
    <w:rsid w:val="009011F4"/>
    <w:rsid w:val="00901418"/>
    <w:rsid w:val="00901E44"/>
    <w:rsid w:val="0090233D"/>
    <w:rsid w:val="00902941"/>
    <w:rsid w:val="009031EE"/>
    <w:rsid w:val="00903788"/>
    <w:rsid w:val="009046E9"/>
    <w:rsid w:val="00904F2C"/>
    <w:rsid w:val="00907471"/>
    <w:rsid w:val="00907D7C"/>
    <w:rsid w:val="009103CB"/>
    <w:rsid w:val="00910440"/>
    <w:rsid w:val="0091207C"/>
    <w:rsid w:val="009120D5"/>
    <w:rsid w:val="00912311"/>
    <w:rsid w:val="00913B72"/>
    <w:rsid w:val="00913BA6"/>
    <w:rsid w:val="00913C1B"/>
    <w:rsid w:val="00913C54"/>
    <w:rsid w:val="00914958"/>
    <w:rsid w:val="00914D0F"/>
    <w:rsid w:val="00916ACD"/>
    <w:rsid w:val="00917981"/>
    <w:rsid w:val="00920690"/>
    <w:rsid w:val="00920ED9"/>
    <w:rsid w:val="00921341"/>
    <w:rsid w:val="00921AAC"/>
    <w:rsid w:val="00921C7D"/>
    <w:rsid w:val="00921F2D"/>
    <w:rsid w:val="00921F9A"/>
    <w:rsid w:val="00922470"/>
    <w:rsid w:val="00922AF4"/>
    <w:rsid w:val="00922B1C"/>
    <w:rsid w:val="00922C50"/>
    <w:rsid w:val="00922F81"/>
    <w:rsid w:val="00924ABA"/>
    <w:rsid w:val="00924B4F"/>
    <w:rsid w:val="00924D3D"/>
    <w:rsid w:val="00924EBC"/>
    <w:rsid w:val="009257D3"/>
    <w:rsid w:val="0092773E"/>
    <w:rsid w:val="00931178"/>
    <w:rsid w:val="00931D87"/>
    <w:rsid w:val="009320F6"/>
    <w:rsid w:val="00932738"/>
    <w:rsid w:val="00932F10"/>
    <w:rsid w:val="00933B09"/>
    <w:rsid w:val="009343ED"/>
    <w:rsid w:val="00935736"/>
    <w:rsid w:val="00935B6F"/>
    <w:rsid w:val="009370FE"/>
    <w:rsid w:val="009375B0"/>
    <w:rsid w:val="00940864"/>
    <w:rsid w:val="00940B8F"/>
    <w:rsid w:val="00940D63"/>
    <w:rsid w:val="00941077"/>
    <w:rsid w:val="009412AB"/>
    <w:rsid w:val="00941D7D"/>
    <w:rsid w:val="0094293D"/>
    <w:rsid w:val="00942991"/>
    <w:rsid w:val="009446E1"/>
    <w:rsid w:val="00944861"/>
    <w:rsid w:val="00944E02"/>
    <w:rsid w:val="0094534B"/>
    <w:rsid w:val="00945ECF"/>
    <w:rsid w:val="009462E7"/>
    <w:rsid w:val="00950652"/>
    <w:rsid w:val="0095101A"/>
    <w:rsid w:val="00951531"/>
    <w:rsid w:val="00951656"/>
    <w:rsid w:val="00951BAB"/>
    <w:rsid w:val="00951CBE"/>
    <w:rsid w:val="00953108"/>
    <w:rsid w:val="009535E8"/>
    <w:rsid w:val="00953950"/>
    <w:rsid w:val="009551AD"/>
    <w:rsid w:val="009558BE"/>
    <w:rsid w:val="009563BD"/>
    <w:rsid w:val="009564A6"/>
    <w:rsid w:val="00957CA1"/>
    <w:rsid w:val="00957DD7"/>
    <w:rsid w:val="009602B8"/>
    <w:rsid w:val="00960888"/>
    <w:rsid w:val="00961E42"/>
    <w:rsid w:val="0096284A"/>
    <w:rsid w:val="00962C32"/>
    <w:rsid w:val="009633A7"/>
    <w:rsid w:val="00964CD3"/>
    <w:rsid w:val="009661AF"/>
    <w:rsid w:val="009673CF"/>
    <w:rsid w:val="00967E4A"/>
    <w:rsid w:val="009701FC"/>
    <w:rsid w:val="00970255"/>
    <w:rsid w:val="0097204D"/>
    <w:rsid w:val="009728BF"/>
    <w:rsid w:val="00972916"/>
    <w:rsid w:val="00972B8C"/>
    <w:rsid w:val="009737B3"/>
    <w:rsid w:val="009741D4"/>
    <w:rsid w:val="009742BF"/>
    <w:rsid w:val="009742C4"/>
    <w:rsid w:val="00974A82"/>
    <w:rsid w:val="00974E11"/>
    <w:rsid w:val="00974EEA"/>
    <w:rsid w:val="00975712"/>
    <w:rsid w:val="0097584B"/>
    <w:rsid w:val="00976FA9"/>
    <w:rsid w:val="00977370"/>
    <w:rsid w:val="009773D4"/>
    <w:rsid w:val="00977FA1"/>
    <w:rsid w:val="00980971"/>
    <w:rsid w:val="00981C1F"/>
    <w:rsid w:val="00982073"/>
    <w:rsid w:val="00982F63"/>
    <w:rsid w:val="009832FA"/>
    <w:rsid w:val="00983669"/>
    <w:rsid w:val="0098373A"/>
    <w:rsid w:val="0098591B"/>
    <w:rsid w:val="00986B12"/>
    <w:rsid w:val="00986DE6"/>
    <w:rsid w:val="00987F1F"/>
    <w:rsid w:val="0099163B"/>
    <w:rsid w:val="009916B3"/>
    <w:rsid w:val="00992648"/>
    <w:rsid w:val="009935F9"/>
    <w:rsid w:val="009936B9"/>
    <w:rsid w:val="00993CF3"/>
    <w:rsid w:val="00993FAD"/>
    <w:rsid w:val="00994349"/>
    <w:rsid w:val="00995E85"/>
    <w:rsid w:val="00996940"/>
    <w:rsid w:val="00997856"/>
    <w:rsid w:val="009979EE"/>
    <w:rsid w:val="009A0295"/>
    <w:rsid w:val="009A069C"/>
    <w:rsid w:val="009A06C3"/>
    <w:rsid w:val="009A0E0A"/>
    <w:rsid w:val="009A1903"/>
    <w:rsid w:val="009A19D2"/>
    <w:rsid w:val="009A344A"/>
    <w:rsid w:val="009A3566"/>
    <w:rsid w:val="009A4B9A"/>
    <w:rsid w:val="009A4E09"/>
    <w:rsid w:val="009A612E"/>
    <w:rsid w:val="009A6223"/>
    <w:rsid w:val="009B033A"/>
    <w:rsid w:val="009B0386"/>
    <w:rsid w:val="009B03B9"/>
    <w:rsid w:val="009B0991"/>
    <w:rsid w:val="009B09FF"/>
    <w:rsid w:val="009B0A10"/>
    <w:rsid w:val="009B0BAF"/>
    <w:rsid w:val="009B18FD"/>
    <w:rsid w:val="009B1B60"/>
    <w:rsid w:val="009B243A"/>
    <w:rsid w:val="009B2593"/>
    <w:rsid w:val="009B2ECB"/>
    <w:rsid w:val="009B3787"/>
    <w:rsid w:val="009B3D34"/>
    <w:rsid w:val="009B6240"/>
    <w:rsid w:val="009B7073"/>
    <w:rsid w:val="009C0CCA"/>
    <w:rsid w:val="009C0DF1"/>
    <w:rsid w:val="009C12DD"/>
    <w:rsid w:val="009C14F4"/>
    <w:rsid w:val="009C2417"/>
    <w:rsid w:val="009C323F"/>
    <w:rsid w:val="009C3357"/>
    <w:rsid w:val="009C33F4"/>
    <w:rsid w:val="009C3414"/>
    <w:rsid w:val="009C36E8"/>
    <w:rsid w:val="009C38B6"/>
    <w:rsid w:val="009C45BE"/>
    <w:rsid w:val="009C4877"/>
    <w:rsid w:val="009C4FC0"/>
    <w:rsid w:val="009C5E93"/>
    <w:rsid w:val="009C6404"/>
    <w:rsid w:val="009C643D"/>
    <w:rsid w:val="009C665C"/>
    <w:rsid w:val="009C67B7"/>
    <w:rsid w:val="009C67BD"/>
    <w:rsid w:val="009C6A8F"/>
    <w:rsid w:val="009C72CC"/>
    <w:rsid w:val="009D09A4"/>
    <w:rsid w:val="009D0CE7"/>
    <w:rsid w:val="009D1B29"/>
    <w:rsid w:val="009D320F"/>
    <w:rsid w:val="009D36FC"/>
    <w:rsid w:val="009D4287"/>
    <w:rsid w:val="009D4345"/>
    <w:rsid w:val="009D45FE"/>
    <w:rsid w:val="009D4840"/>
    <w:rsid w:val="009E0D2C"/>
    <w:rsid w:val="009E0FD9"/>
    <w:rsid w:val="009E1602"/>
    <w:rsid w:val="009E235B"/>
    <w:rsid w:val="009E25A6"/>
    <w:rsid w:val="009E2796"/>
    <w:rsid w:val="009E3F92"/>
    <w:rsid w:val="009E45CE"/>
    <w:rsid w:val="009E4CA1"/>
    <w:rsid w:val="009E5A33"/>
    <w:rsid w:val="009E5D26"/>
    <w:rsid w:val="009E648A"/>
    <w:rsid w:val="009E6CF4"/>
    <w:rsid w:val="009E7BDD"/>
    <w:rsid w:val="009E7E5E"/>
    <w:rsid w:val="009E7E77"/>
    <w:rsid w:val="009F0967"/>
    <w:rsid w:val="009F0A89"/>
    <w:rsid w:val="009F0C3F"/>
    <w:rsid w:val="009F1E5B"/>
    <w:rsid w:val="009F2005"/>
    <w:rsid w:val="009F212C"/>
    <w:rsid w:val="009F22DC"/>
    <w:rsid w:val="009F2A9A"/>
    <w:rsid w:val="009F2C4B"/>
    <w:rsid w:val="009F2D29"/>
    <w:rsid w:val="009F41E7"/>
    <w:rsid w:val="009F4219"/>
    <w:rsid w:val="009F43A4"/>
    <w:rsid w:val="009F4A07"/>
    <w:rsid w:val="009F4E8A"/>
    <w:rsid w:val="009F557B"/>
    <w:rsid w:val="009F58FE"/>
    <w:rsid w:val="009F5D76"/>
    <w:rsid w:val="009F615B"/>
    <w:rsid w:val="009F70C4"/>
    <w:rsid w:val="009F72B9"/>
    <w:rsid w:val="009F798F"/>
    <w:rsid w:val="00A005B3"/>
    <w:rsid w:val="00A009CA"/>
    <w:rsid w:val="00A0143D"/>
    <w:rsid w:val="00A01704"/>
    <w:rsid w:val="00A02958"/>
    <w:rsid w:val="00A02AD9"/>
    <w:rsid w:val="00A03A8B"/>
    <w:rsid w:val="00A0421B"/>
    <w:rsid w:val="00A04B8C"/>
    <w:rsid w:val="00A04BBE"/>
    <w:rsid w:val="00A0526C"/>
    <w:rsid w:val="00A057A9"/>
    <w:rsid w:val="00A0637C"/>
    <w:rsid w:val="00A06DF4"/>
    <w:rsid w:val="00A06EB7"/>
    <w:rsid w:val="00A0793C"/>
    <w:rsid w:val="00A1018F"/>
    <w:rsid w:val="00A10232"/>
    <w:rsid w:val="00A106C9"/>
    <w:rsid w:val="00A1167D"/>
    <w:rsid w:val="00A116F9"/>
    <w:rsid w:val="00A1186C"/>
    <w:rsid w:val="00A11C3A"/>
    <w:rsid w:val="00A120FD"/>
    <w:rsid w:val="00A1296C"/>
    <w:rsid w:val="00A12C85"/>
    <w:rsid w:val="00A133A0"/>
    <w:rsid w:val="00A133D7"/>
    <w:rsid w:val="00A13679"/>
    <w:rsid w:val="00A14977"/>
    <w:rsid w:val="00A157E3"/>
    <w:rsid w:val="00A1598A"/>
    <w:rsid w:val="00A15B70"/>
    <w:rsid w:val="00A16832"/>
    <w:rsid w:val="00A16F06"/>
    <w:rsid w:val="00A171CC"/>
    <w:rsid w:val="00A171FD"/>
    <w:rsid w:val="00A17298"/>
    <w:rsid w:val="00A17810"/>
    <w:rsid w:val="00A17C9C"/>
    <w:rsid w:val="00A17D06"/>
    <w:rsid w:val="00A17D6E"/>
    <w:rsid w:val="00A20E41"/>
    <w:rsid w:val="00A216E8"/>
    <w:rsid w:val="00A21797"/>
    <w:rsid w:val="00A21CCB"/>
    <w:rsid w:val="00A22E5C"/>
    <w:rsid w:val="00A22EBE"/>
    <w:rsid w:val="00A2365D"/>
    <w:rsid w:val="00A236F5"/>
    <w:rsid w:val="00A23A55"/>
    <w:rsid w:val="00A248E3"/>
    <w:rsid w:val="00A24B5C"/>
    <w:rsid w:val="00A25B3C"/>
    <w:rsid w:val="00A27B4D"/>
    <w:rsid w:val="00A27D8B"/>
    <w:rsid w:val="00A30034"/>
    <w:rsid w:val="00A30571"/>
    <w:rsid w:val="00A3144A"/>
    <w:rsid w:val="00A31A9F"/>
    <w:rsid w:val="00A31B3F"/>
    <w:rsid w:val="00A31C5F"/>
    <w:rsid w:val="00A32890"/>
    <w:rsid w:val="00A32B8F"/>
    <w:rsid w:val="00A32D81"/>
    <w:rsid w:val="00A32E0C"/>
    <w:rsid w:val="00A32F0A"/>
    <w:rsid w:val="00A33A58"/>
    <w:rsid w:val="00A361C1"/>
    <w:rsid w:val="00A365D9"/>
    <w:rsid w:val="00A366DC"/>
    <w:rsid w:val="00A37E05"/>
    <w:rsid w:val="00A40387"/>
    <w:rsid w:val="00A41C88"/>
    <w:rsid w:val="00A421FC"/>
    <w:rsid w:val="00A42444"/>
    <w:rsid w:val="00A42AF7"/>
    <w:rsid w:val="00A43F8A"/>
    <w:rsid w:val="00A44193"/>
    <w:rsid w:val="00A44EF0"/>
    <w:rsid w:val="00A45528"/>
    <w:rsid w:val="00A455C8"/>
    <w:rsid w:val="00A4597E"/>
    <w:rsid w:val="00A45B62"/>
    <w:rsid w:val="00A45FD5"/>
    <w:rsid w:val="00A4761C"/>
    <w:rsid w:val="00A5066C"/>
    <w:rsid w:val="00A516E0"/>
    <w:rsid w:val="00A52148"/>
    <w:rsid w:val="00A523F7"/>
    <w:rsid w:val="00A528FA"/>
    <w:rsid w:val="00A5294B"/>
    <w:rsid w:val="00A52D93"/>
    <w:rsid w:val="00A53D87"/>
    <w:rsid w:val="00A5494E"/>
    <w:rsid w:val="00A55B39"/>
    <w:rsid w:val="00A5650E"/>
    <w:rsid w:val="00A56E72"/>
    <w:rsid w:val="00A56E90"/>
    <w:rsid w:val="00A60007"/>
    <w:rsid w:val="00A600DF"/>
    <w:rsid w:val="00A6031D"/>
    <w:rsid w:val="00A6062A"/>
    <w:rsid w:val="00A6112D"/>
    <w:rsid w:val="00A61B39"/>
    <w:rsid w:val="00A61C3E"/>
    <w:rsid w:val="00A62A64"/>
    <w:rsid w:val="00A6303C"/>
    <w:rsid w:val="00A63C54"/>
    <w:rsid w:val="00A6471C"/>
    <w:rsid w:val="00A64D39"/>
    <w:rsid w:val="00A65180"/>
    <w:rsid w:val="00A656D0"/>
    <w:rsid w:val="00A65748"/>
    <w:rsid w:val="00A668F7"/>
    <w:rsid w:val="00A675DD"/>
    <w:rsid w:val="00A67CA0"/>
    <w:rsid w:val="00A701AE"/>
    <w:rsid w:val="00A7119D"/>
    <w:rsid w:val="00A739C4"/>
    <w:rsid w:val="00A73E8C"/>
    <w:rsid w:val="00A742C0"/>
    <w:rsid w:val="00A7645D"/>
    <w:rsid w:val="00A76557"/>
    <w:rsid w:val="00A7781F"/>
    <w:rsid w:val="00A77C88"/>
    <w:rsid w:val="00A77EA4"/>
    <w:rsid w:val="00A80208"/>
    <w:rsid w:val="00A80412"/>
    <w:rsid w:val="00A80C44"/>
    <w:rsid w:val="00A813D3"/>
    <w:rsid w:val="00A82032"/>
    <w:rsid w:val="00A82191"/>
    <w:rsid w:val="00A8334B"/>
    <w:rsid w:val="00A833E5"/>
    <w:rsid w:val="00A84119"/>
    <w:rsid w:val="00A851C6"/>
    <w:rsid w:val="00A851DC"/>
    <w:rsid w:val="00A85B6A"/>
    <w:rsid w:val="00A85B71"/>
    <w:rsid w:val="00A8608E"/>
    <w:rsid w:val="00A86BA0"/>
    <w:rsid w:val="00A9073A"/>
    <w:rsid w:val="00A9075B"/>
    <w:rsid w:val="00A90D43"/>
    <w:rsid w:val="00A9128B"/>
    <w:rsid w:val="00A928B1"/>
    <w:rsid w:val="00A93127"/>
    <w:rsid w:val="00A9463D"/>
    <w:rsid w:val="00A946EC"/>
    <w:rsid w:val="00A968EC"/>
    <w:rsid w:val="00A96B9C"/>
    <w:rsid w:val="00A96DEA"/>
    <w:rsid w:val="00A96F9A"/>
    <w:rsid w:val="00A970F6"/>
    <w:rsid w:val="00A97401"/>
    <w:rsid w:val="00A97C34"/>
    <w:rsid w:val="00AA01C3"/>
    <w:rsid w:val="00AA051B"/>
    <w:rsid w:val="00AA0971"/>
    <w:rsid w:val="00AA0ECE"/>
    <w:rsid w:val="00AA13D1"/>
    <w:rsid w:val="00AA19C3"/>
    <w:rsid w:val="00AA29F5"/>
    <w:rsid w:val="00AA34DE"/>
    <w:rsid w:val="00AA402D"/>
    <w:rsid w:val="00AA436E"/>
    <w:rsid w:val="00AA48F0"/>
    <w:rsid w:val="00AA48FC"/>
    <w:rsid w:val="00AA4E98"/>
    <w:rsid w:val="00AA5E92"/>
    <w:rsid w:val="00AA6D79"/>
    <w:rsid w:val="00AA7659"/>
    <w:rsid w:val="00AA78BA"/>
    <w:rsid w:val="00AA7C1D"/>
    <w:rsid w:val="00AA7D2A"/>
    <w:rsid w:val="00AA7E48"/>
    <w:rsid w:val="00AB09D6"/>
    <w:rsid w:val="00AB1030"/>
    <w:rsid w:val="00AB10BF"/>
    <w:rsid w:val="00AB17B9"/>
    <w:rsid w:val="00AB29C2"/>
    <w:rsid w:val="00AB358F"/>
    <w:rsid w:val="00AB3870"/>
    <w:rsid w:val="00AB3887"/>
    <w:rsid w:val="00AB3A06"/>
    <w:rsid w:val="00AB4609"/>
    <w:rsid w:val="00AB4843"/>
    <w:rsid w:val="00AB53A0"/>
    <w:rsid w:val="00AB55E8"/>
    <w:rsid w:val="00AB5709"/>
    <w:rsid w:val="00AB5979"/>
    <w:rsid w:val="00AB6279"/>
    <w:rsid w:val="00AB6517"/>
    <w:rsid w:val="00AB76C9"/>
    <w:rsid w:val="00AB7A33"/>
    <w:rsid w:val="00AB7C85"/>
    <w:rsid w:val="00AB7FF7"/>
    <w:rsid w:val="00AC12EC"/>
    <w:rsid w:val="00AC3F9D"/>
    <w:rsid w:val="00AC41A2"/>
    <w:rsid w:val="00AC470A"/>
    <w:rsid w:val="00AC4B37"/>
    <w:rsid w:val="00AC60B6"/>
    <w:rsid w:val="00AC6AEF"/>
    <w:rsid w:val="00AC733D"/>
    <w:rsid w:val="00AC767C"/>
    <w:rsid w:val="00AC7C30"/>
    <w:rsid w:val="00AD02C6"/>
    <w:rsid w:val="00AD2351"/>
    <w:rsid w:val="00AD24B4"/>
    <w:rsid w:val="00AD25DC"/>
    <w:rsid w:val="00AD3011"/>
    <w:rsid w:val="00AD3F8A"/>
    <w:rsid w:val="00AD47F9"/>
    <w:rsid w:val="00AD49FA"/>
    <w:rsid w:val="00AD4EE7"/>
    <w:rsid w:val="00AD548A"/>
    <w:rsid w:val="00AD5C64"/>
    <w:rsid w:val="00AD608F"/>
    <w:rsid w:val="00AD7CE4"/>
    <w:rsid w:val="00AE006E"/>
    <w:rsid w:val="00AE02C9"/>
    <w:rsid w:val="00AE1216"/>
    <w:rsid w:val="00AE17E5"/>
    <w:rsid w:val="00AE17FD"/>
    <w:rsid w:val="00AE19BD"/>
    <w:rsid w:val="00AE21FB"/>
    <w:rsid w:val="00AE29EC"/>
    <w:rsid w:val="00AE4D3E"/>
    <w:rsid w:val="00AE5F83"/>
    <w:rsid w:val="00AE642C"/>
    <w:rsid w:val="00AE763D"/>
    <w:rsid w:val="00AE79C3"/>
    <w:rsid w:val="00AE7EAC"/>
    <w:rsid w:val="00AE7F12"/>
    <w:rsid w:val="00AE7F82"/>
    <w:rsid w:val="00AF04CA"/>
    <w:rsid w:val="00AF0569"/>
    <w:rsid w:val="00AF0D19"/>
    <w:rsid w:val="00AF0DED"/>
    <w:rsid w:val="00AF121D"/>
    <w:rsid w:val="00AF22BF"/>
    <w:rsid w:val="00AF2B75"/>
    <w:rsid w:val="00AF2B7A"/>
    <w:rsid w:val="00AF49F6"/>
    <w:rsid w:val="00AF53D2"/>
    <w:rsid w:val="00AF55E3"/>
    <w:rsid w:val="00AF5BB9"/>
    <w:rsid w:val="00AF6A0C"/>
    <w:rsid w:val="00AF708B"/>
    <w:rsid w:val="00B00221"/>
    <w:rsid w:val="00B0073D"/>
    <w:rsid w:val="00B01256"/>
    <w:rsid w:val="00B01903"/>
    <w:rsid w:val="00B01DFF"/>
    <w:rsid w:val="00B0207A"/>
    <w:rsid w:val="00B02CE0"/>
    <w:rsid w:val="00B032BB"/>
    <w:rsid w:val="00B0398B"/>
    <w:rsid w:val="00B0430A"/>
    <w:rsid w:val="00B04732"/>
    <w:rsid w:val="00B06FB8"/>
    <w:rsid w:val="00B11841"/>
    <w:rsid w:val="00B12425"/>
    <w:rsid w:val="00B12AC9"/>
    <w:rsid w:val="00B12BD5"/>
    <w:rsid w:val="00B12BF9"/>
    <w:rsid w:val="00B12D7F"/>
    <w:rsid w:val="00B14115"/>
    <w:rsid w:val="00B14350"/>
    <w:rsid w:val="00B14B94"/>
    <w:rsid w:val="00B14DBF"/>
    <w:rsid w:val="00B1543F"/>
    <w:rsid w:val="00B156B1"/>
    <w:rsid w:val="00B15BE8"/>
    <w:rsid w:val="00B15DC3"/>
    <w:rsid w:val="00B16EF7"/>
    <w:rsid w:val="00B16F1A"/>
    <w:rsid w:val="00B16F91"/>
    <w:rsid w:val="00B176D7"/>
    <w:rsid w:val="00B208B2"/>
    <w:rsid w:val="00B20DE6"/>
    <w:rsid w:val="00B2157C"/>
    <w:rsid w:val="00B219FE"/>
    <w:rsid w:val="00B257D6"/>
    <w:rsid w:val="00B25A14"/>
    <w:rsid w:val="00B25D93"/>
    <w:rsid w:val="00B25F04"/>
    <w:rsid w:val="00B2624A"/>
    <w:rsid w:val="00B270AE"/>
    <w:rsid w:val="00B27581"/>
    <w:rsid w:val="00B27725"/>
    <w:rsid w:val="00B3093A"/>
    <w:rsid w:val="00B30C7D"/>
    <w:rsid w:val="00B31FF1"/>
    <w:rsid w:val="00B32B1C"/>
    <w:rsid w:val="00B32B47"/>
    <w:rsid w:val="00B32CC0"/>
    <w:rsid w:val="00B338AD"/>
    <w:rsid w:val="00B33EF7"/>
    <w:rsid w:val="00B35D08"/>
    <w:rsid w:val="00B35E0E"/>
    <w:rsid w:val="00B37401"/>
    <w:rsid w:val="00B40165"/>
    <w:rsid w:val="00B40D7A"/>
    <w:rsid w:val="00B41F3A"/>
    <w:rsid w:val="00B4312B"/>
    <w:rsid w:val="00B43690"/>
    <w:rsid w:val="00B43C19"/>
    <w:rsid w:val="00B44A7F"/>
    <w:rsid w:val="00B44C82"/>
    <w:rsid w:val="00B4571F"/>
    <w:rsid w:val="00B45B84"/>
    <w:rsid w:val="00B45CA4"/>
    <w:rsid w:val="00B46261"/>
    <w:rsid w:val="00B4650B"/>
    <w:rsid w:val="00B47240"/>
    <w:rsid w:val="00B47FC6"/>
    <w:rsid w:val="00B50D8A"/>
    <w:rsid w:val="00B53C12"/>
    <w:rsid w:val="00B53EAB"/>
    <w:rsid w:val="00B543A7"/>
    <w:rsid w:val="00B54804"/>
    <w:rsid w:val="00B55F47"/>
    <w:rsid w:val="00B566A0"/>
    <w:rsid w:val="00B56730"/>
    <w:rsid w:val="00B5680C"/>
    <w:rsid w:val="00B57830"/>
    <w:rsid w:val="00B57B27"/>
    <w:rsid w:val="00B57DA5"/>
    <w:rsid w:val="00B60B56"/>
    <w:rsid w:val="00B60C07"/>
    <w:rsid w:val="00B63006"/>
    <w:rsid w:val="00B6330B"/>
    <w:rsid w:val="00B63357"/>
    <w:rsid w:val="00B6347B"/>
    <w:rsid w:val="00B637AC"/>
    <w:rsid w:val="00B6470D"/>
    <w:rsid w:val="00B64965"/>
    <w:rsid w:val="00B64DE0"/>
    <w:rsid w:val="00B6522E"/>
    <w:rsid w:val="00B65635"/>
    <w:rsid w:val="00B65A50"/>
    <w:rsid w:val="00B662D8"/>
    <w:rsid w:val="00B6633F"/>
    <w:rsid w:val="00B673A4"/>
    <w:rsid w:val="00B6765D"/>
    <w:rsid w:val="00B676CB"/>
    <w:rsid w:val="00B703DD"/>
    <w:rsid w:val="00B7087B"/>
    <w:rsid w:val="00B70ACA"/>
    <w:rsid w:val="00B71245"/>
    <w:rsid w:val="00B71BE7"/>
    <w:rsid w:val="00B72C53"/>
    <w:rsid w:val="00B73A37"/>
    <w:rsid w:val="00B73DBC"/>
    <w:rsid w:val="00B73F70"/>
    <w:rsid w:val="00B74373"/>
    <w:rsid w:val="00B753BE"/>
    <w:rsid w:val="00B754E7"/>
    <w:rsid w:val="00B75518"/>
    <w:rsid w:val="00B75896"/>
    <w:rsid w:val="00B76296"/>
    <w:rsid w:val="00B77D19"/>
    <w:rsid w:val="00B77DE5"/>
    <w:rsid w:val="00B77E69"/>
    <w:rsid w:val="00B80A77"/>
    <w:rsid w:val="00B816C8"/>
    <w:rsid w:val="00B81D80"/>
    <w:rsid w:val="00B82DED"/>
    <w:rsid w:val="00B83F72"/>
    <w:rsid w:val="00B844AE"/>
    <w:rsid w:val="00B86059"/>
    <w:rsid w:val="00B86777"/>
    <w:rsid w:val="00B86BAC"/>
    <w:rsid w:val="00B87175"/>
    <w:rsid w:val="00B87643"/>
    <w:rsid w:val="00B87672"/>
    <w:rsid w:val="00B87A88"/>
    <w:rsid w:val="00B87F1E"/>
    <w:rsid w:val="00B9026A"/>
    <w:rsid w:val="00B908B3"/>
    <w:rsid w:val="00B9123A"/>
    <w:rsid w:val="00B92377"/>
    <w:rsid w:val="00B9246A"/>
    <w:rsid w:val="00B928F8"/>
    <w:rsid w:val="00B934A8"/>
    <w:rsid w:val="00B93786"/>
    <w:rsid w:val="00B93832"/>
    <w:rsid w:val="00B939D6"/>
    <w:rsid w:val="00B9413E"/>
    <w:rsid w:val="00B941D7"/>
    <w:rsid w:val="00B94259"/>
    <w:rsid w:val="00B9508B"/>
    <w:rsid w:val="00B9564F"/>
    <w:rsid w:val="00B968D8"/>
    <w:rsid w:val="00B96A8A"/>
    <w:rsid w:val="00B9711E"/>
    <w:rsid w:val="00B979E1"/>
    <w:rsid w:val="00B97B9B"/>
    <w:rsid w:val="00B97BAA"/>
    <w:rsid w:val="00BA0278"/>
    <w:rsid w:val="00BA148A"/>
    <w:rsid w:val="00BA15B6"/>
    <w:rsid w:val="00BA3560"/>
    <w:rsid w:val="00BA3A29"/>
    <w:rsid w:val="00BA3DA5"/>
    <w:rsid w:val="00BA4296"/>
    <w:rsid w:val="00BA42B1"/>
    <w:rsid w:val="00BA475C"/>
    <w:rsid w:val="00BA48DA"/>
    <w:rsid w:val="00BA5289"/>
    <w:rsid w:val="00BA52A7"/>
    <w:rsid w:val="00BA5529"/>
    <w:rsid w:val="00BA558D"/>
    <w:rsid w:val="00BA5BAF"/>
    <w:rsid w:val="00BA5DE5"/>
    <w:rsid w:val="00BA6324"/>
    <w:rsid w:val="00BA658E"/>
    <w:rsid w:val="00BA70C0"/>
    <w:rsid w:val="00BA775B"/>
    <w:rsid w:val="00BA7EE1"/>
    <w:rsid w:val="00BB0F67"/>
    <w:rsid w:val="00BB1EB5"/>
    <w:rsid w:val="00BB2414"/>
    <w:rsid w:val="00BB2AE2"/>
    <w:rsid w:val="00BB32F0"/>
    <w:rsid w:val="00BB37F5"/>
    <w:rsid w:val="00BB3828"/>
    <w:rsid w:val="00BB3E97"/>
    <w:rsid w:val="00BB46C2"/>
    <w:rsid w:val="00BB4946"/>
    <w:rsid w:val="00BB575A"/>
    <w:rsid w:val="00BB5B5C"/>
    <w:rsid w:val="00BB63BF"/>
    <w:rsid w:val="00BB6A71"/>
    <w:rsid w:val="00BB7F59"/>
    <w:rsid w:val="00BC01BA"/>
    <w:rsid w:val="00BC0E72"/>
    <w:rsid w:val="00BC19B7"/>
    <w:rsid w:val="00BC2731"/>
    <w:rsid w:val="00BC2D2D"/>
    <w:rsid w:val="00BC4619"/>
    <w:rsid w:val="00BC46AD"/>
    <w:rsid w:val="00BC4857"/>
    <w:rsid w:val="00BC4A95"/>
    <w:rsid w:val="00BC57CD"/>
    <w:rsid w:val="00BC5D73"/>
    <w:rsid w:val="00BC5EC7"/>
    <w:rsid w:val="00BC67FE"/>
    <w:rsid w:val="00BC6F1C"/>
    <w:rsid w:val="00BC7350"/>
    <w:rsid w:val="00BD0B72"/>
    <w:rsid w:val="00BD0D82"/>
    <w:rsid w:val="00BD1065"/>
    <w:rsid w:val="00BD1334"/>
    <w:rsid w:val="00BD1862"/>
    <w:rsid w:val="00BD1E49"/>
    <w:rsid w:val="00BD3ED1"/>
    <w:rsid w:val="00BD4154"/>
    <w:rsid w:val="00BD43C2"/>
    <w:rsid w:val="00BD4AD0"/>
    <w:rsid w:val="00BD5FCC"/>
    <w:rsid w:val="00BD6A33"/>
    <w:rsid w:val="00BD6DF0"/>
    <w:rsid w:val="00BD7484"/>
    <w:rsid w:val="00BE0B99"/>
    <w:rsid w:val="00BE0C8C"/>
    <w:rsid w:val="00BE0EA4"/>
    <w:rsid w:val="00BE101A"/>
    <w:rsid w:val="00BE201A"/>
    <w:rsid w:val="00BE283B"/>
    <w:rsid w:val="00BE28E0"/>
    <w:rsid w:val="00BE2B94"/>
    <w:rsid w:val="00BE3A45"/>
    <w:rsid w:val="00BE423C"/>
    <w:rsid w:val="00BE5884"/>
    <w:rsid w:val="00BE5E95"/>
    <w:rsid w:val="00BE6674"/>
    <w:rsid w:val="00BF050F"/>
    <w:rsid w:val="00BF1001"/>
    <w:rsid w:val="00BF11A9"/>
    <w:rsid w:val="00BF168A"/>
    <w:rsid w:val="00BF17A0"/>
    <w:rsid w:val="00BF32AF"/>
    <w:rsid w:val="00BF4609"/>
    <w:rsid w:val="00BF4C0B"/>
    <w:rsid w:val="00BF53C4"/>
    <w:rsid w:val="00BF6020"/>
    <w:rsid w:val="00BF6198"/>
    <w:rsid w:val="00BF6402"/>
    <w:rsid w:val="00C00F99"/>
    <w:rsid w:val="00C019AC"/>
    <w:rsid w:val="00C026FA"/>
    <w:rsid w:val="00C032FA"/>
    <w:rsid w:val="00C043C1"/>
    <w:rsid w:val="00C046FC"/>
    <w:rsid w:val="00C04DDB"/>
    <w:rsid w:val="00C05441"/>
    <w:rsid w:val="00C06BD0"/>
    <w:rsid w:val="00C06C2A"/>
    <w:rsid w:val="00C070DE"/>
    <w:rsid w:val="00C0771D"/>
    <w:rsid w:val="00C079A4"/>
    <w:rsid w:val="00C1102E"/>
    <w:rsid w:val="00C12A1B"/>
    <w:rsid w:val="00C12D9C"/>
    <w:rsid w:val="00C132C8"/>
    <w:rsid w:val="00C13BC9"/>
    <w:rsid w:val="00C1463D"/>
    <w:rsid w:val="00C14AE5"/>
    <w:rsid w:val="00C16608"/>
    <w:rsid w:val="00C1715C"/>
    <w:rsid w:val="00C17B48"/>
    <w:rsid w:val="00C204CC"/>
    <w:rsid w:val="00C20668"/>
    <w:rsid w:val="00C207C2"/>
    <w:rsid w:val="00C215FC"/>
    <w:rsid w:val="00C235CC"/>
    <w:rsid w:val="00C23747"/>
    <w:rsid w:val="00C23AA9"/>
    <w:rsid w:val="00C23BB5"/>
    <w:rsid w:val="00C24484"/>
    <w:rsid w:val="00C245C1"/>
    <w:rsid w:val="00C24841"/>
    <w:rsid w:val="00C24F99"/>
    <w:rsid w:val="00C250D0"/>
    <w:rsid w:val="00C25188"/>
    <w:rsid w:val="00C25292"/>
    <w:rsid w:val="00C25338"/>
    <w:rsid w:val="00C25C2A"/>
    <w:rsid w:val="00C25CC5"/>
    <w:rsid w:val="00C26566"/>
    <w:rsid w:val="00C26A4F"/>
    <w:rsid w:val="00C271FA"/>
    <w:rsid w:val="00C274E1"/>
    <w:rsid w:val="00C27DA9"/>
    <w:rsid w:val="00C27DE3"/>
    <w:rsid w:val="00C309B4"/>
    <w:rsid w:val="00C30AE0"/>
    <w:rsid w:val="00C30D51"/>
    <w:rsid w:val="00C31314"/>
    <w:rsid w:val="00C32478"/>
    <w:rsid w:val="00C324AC"/>
    <w:rsid w:val="00C329EC"/>
    <w:rsid w:val="00C342A4"/>
    <w:rsid w:val="00C345AF"/>
    <w:rsid w:val="00C34E63"/>
    <w:rsid w:val="00C357A2"/>
    <w:rsid w:val="00C358F6"/>
    <w:rsid w:val="00C4109C"/>
    <w:rsid w:val="00C41335"/>
    <w:rsid w:val="00C418B8"/>
    <w:rsid w:val="00C43391"/>
    <w:rsid w:val="00C433BF"/>
    <w:rsid w:val="00C43696"/>
    <w:rsid w:val="00C4475C"/>
    <w:rsid w:val="00C455C5"/>
    <w:rsid w:val="00C45CA2"/>
    <w:rsid w:val="00C46A65"/>
    <w:rsid w:val="00C474A7"/>
    <w:rsid w:val="00C479DB"/>
    <w:rsid w:val="00C5032F"/>
    <w:rsid w:val="00C511DC"/>
    <w:rsid w:val="00C51B7C"/>
    <w:rsid w:val="00C527CA"/>
    <w:rsid w:val="00C52D6D"/>
    <w:rsid w:val="00C53349"/>
    <w:rsid w:val="00C53CFC"/>
    <w:rsid w:val="00C54193"/>
    <w:rsid w:val="00C54AB0"/>
    <w:rsid w:val="00C54D6D"/>
    <w:rsid w:val="00C551D2"/>
    <w:rsid w:val="00C55757"/>
    <w:rsid w:val="00C567FF"/>
    <w:rsid w:val="00C57438"/>
    <w:rsid w:val="00C61136"/>
    <w:rsid w:val="00C6127E"/>
    <w:rsid w:val="00C616F9"/>
    <w:rsid w:val="00C61882"/>
    <w:rsid w:val="00C6226B"/>
    <w:rsid w:val="00C627E4"/>
    <w:rsid w:val="00C62BC4"/>
    <w:rsid w:val="00C62C45"/>
    <w:rsid w:val="00C62C7A"/>
    <w:rsid w:val="00C632E9"/>
    <w:rsid w:val="00C63F04"/>
    <w:rsid w:val="00C65576"/>
    <w:rsid w:val="00C6563A"/>
    <w:rsid w:val="00C66201"/>
    <w:rsid w:val="00C663A2"/>
    <w:rsid w:val="00C66671"/>
    <w:rsid w:val="00C66927"/>
    <w:rsid w:val="00C66D05"/>
    <w:rsid w:val="00C66DCE"/>
    <w:rsid w:val="00C7048A"/>
    <w:rsid w:val="00C70589"/>
    <w:rsid w:val="00C7135B"/>
    <w:rsid w:val="00C71401"/>
    <w:rsid w:val="00C7145B"/>
    <w:rsid w:val="00C71EA6"/>
    <w:rsid w:val="00C71F5A"/>
    <w:rsid w:val="00C723E6"/>
    <w:rsid w:val="00C725A0"/>
    <w:rsid w:val="00C72F36"/>
    <w:rsid w:val="00C73735"/>
    <w:rsid w:val="00C73A55"/>
    <w:rsid w:val="00C7464E"/>
    <w:rsid w:val="00C759D6"/>
    <w:rsid w:val="00C7777A"/>
    <w:rsid w:val="00C80214"/>
    <w:rsid w:val="00C817FF"/>
    <w:rsid w:val="00C81CE2"/>
    <w:rsid w:val="00C8235E"/>
    <w:rsid w:val="00C83870"/>
    <w:rsid w:val="00C83B6F"/>
    <w:rsid w:val="00C83F3B"/>
    <w:rsid w:val="00C843F5"/>
    <w:rsid w:val="00C8441E"/>
    <w:rsid w:val="00C84953"/>
    <w:rsid w:val="00C84D7D"/>
    <w:rsid w:val="00C863AA"/>
    <w:rsid w:val="00C878D1"/>
    <w:rsid w:val="00C87A19"/>
    <w:rsid w:val="00C87C7A"/>
    <w:rsid w:val="00C90491"/>
    <w:rsid w:val="00C935E3"/>
    <w:rsid w:val="00C93C17"/>
    <w:rsid w:val="00C93F6C"/>
    <w:rsid w:val="00C9408E"/>
    <w:rsid w:val="00C9465A"/>
    <w:rsid w:val="00C96558"/>
    <w:rsid w:val="00C966DF"/>
    <w:rsid w:val="00C96DE0"/>
    <w:rsid w:val="00CA0935"/>
    <w:rsid w:val="00CA11C8"/>
    <w:rsid w:val="00CA1BE5"/>
    <w:rsid w:val="00CA1E47"/>
    <w:rsid w:val="00CA275F"/>
    <w:rsid w:val="00CA27C7"/>
    <w:rsid w:val="00CA296C"/>
    <w:rsid w:val="00CA3F3B"/>
    <w:rsid w:val="00CA4684"/>
    <w:rsid w:val="00CA505E"/>
    <w:rsid w:val="00CA5189"/>
    <w:rsid w:val="00CA56CE"/>
    <w:rsid w:val="00CA5877"/>
    <w:rsid w:val="00CA5C76"/>
    <w:rsid w:val="00CA5C7D"/>
    <w:rsid w:val="00CA6BCC"/>
    <w:rsid w:val="00CA7FD3"/>
    <w:rsid w:val="00CB04F0"/>
    <w:rsid w:val="00CB0C5D"/>
    <w:rsid w:val="00CB14B1"/>
    <w:rsid w:val="00CB3609"/>
    <w:rsid w:val="00CB4592"/>
    <w:rsid w:val="00CB53A0"/>
    <w:rsid w:val="00CB5912"/>
    <w:rsid w:val="00CB5A05"/>
    <w:rsid w:val="00CB7491"/>
    <w:rsid w:val="00CC1660"/>
    <w:rsid w:val="00CC24D4"/>
    <w:rsid w:val="00CC2639"/>
    <w:rsid w:val="00CC28CF"/>
    <w:rsid w:val="00CC3EA2"/>
    <w:rsid w:val="00CC40C3"/>
    <w:rsid w:val="00CC4647"/>
    <w:rsid w:val="00CC46D6"/>
    <w:rsid w:val="00CC4913"/>
    <w:rsid w:val="00CC4CD6"/>
    <w:rsid w:val="00CC5B59"/>
    <w:rsid w:val="00CC6106"/>
    <w:rsid w:val="00CC78D9"/>
    <w:rsid w:val="00CD1ECD"/>
    <w:rsid w:val="00CD22C0"/>
    <w:rsid w:val="00CD25EB"/>
    <w:rsid w:val="00CD3CC1"/>
    <w:rsid w:val="00CD4335"/>
    <w:rsid w:val="00CD44DC"/>
    <w:rsid w:val="00CD45FD"/>
    <w:rsid w:val="00CD4A83"/>
    <w:rsid w:val="00CD5AB8"/>
    <w:rsid w:val="00CE05B6"/>
    <w:rsid w:val="00CE0678"/>
    <w:rsid w:val="00CE0DD6"/>
    <w:rsid w:val="00CE123C"/>
    <w:rsid w:val="00CE159D"/>
    <w:rsid w:val="00CE3D1B"/>
    <w:rsid w:val="00CE4111"/>
    <w:rsid w:val="00CE551C"/>
    <w:rsid w:val="00CE5E71"/>
    <w:rsid w:val="00CE690C"/>
    <w:rsid w:val="00CF04AB"/>
    <w:rsid w:val="00CF0832"/>
    <w:rsid w:val="00CF090C"/>
    <w:rsid w:val="00CF09FD"/>
    <w:rsid w:val="00CF15FE"/>
    <w:rsid w:val="00CF1750"/>
    <w:rsid w:val="00CF3336"/>
    <w:rsid w:val="00CF4318"/>
    <w:rsid w:val="00CF45F4"/>
    <w:rsid w:val="00CF468D"/>
    <w:rsid w:val="00CF5A14"/>
    <w:rsid w:val="00CF5C59"/>
    <w:rsid w:val="00CF6132"/>
    <w:rsid w:val="00CF669E"/>
    <w:rsid w:val="00CF66F2"/>
    <w:rsid w:val="00CF705B"/>
    <w:rsid w:val="00CF712C"/>
    <w:rsid w:val="00CF71FA"/>
    <w:rsid w:val="00CF767E"/>
    <w:rsid w:val="00D012BA"/>
    <w:rsid w:val="00D014CD"/>
    <w:rsid w:val="00D017E0"/>
    <w:rsid w:val="00D01D7A"/>
    <w:rsid w:val="00D0219F"/>
    <w:rsid w:val="00D025A6"/>
    <w:rsid w:val="00D03835"/>
    <w:rsid w:val="00D038AC"/>
    <w:rsid w:val="00D03AC2"/>
    <w:rsid w:val="00D03F9D"/>
    <w:rsid w:val="00D04764"/>
    <w:rsid w:val="00D048EF"/>
    <w:rsid w:val="00D04C8F"/>
    <w:rsid w:val="00D05380"/>
    <w:rsid w:val="00D06680"/>
    <w:rsid w:val="00D06B94"/>
    <w:rsid w:val="00D07306"/>
    <w:rsid w:val="00D07701"/>
    <w:rsid w:val="00D11D55"/>
    <w:rsid w:val="00D121FC"/>
    <w:rsid w:val="00D12F82"/>
    <w:rsid w:val="00D137CD"/>
    <w:rsid w:val="00D14815"/>
    <w:rsid w:val="00D14E71"/>
    <w:rsid w:val="00D15244"/>
    <w:rsid w:val="00D15DEB"/>
    <w:rsid w:val="00D16391"/>
    <w:rsid w:val="00D16528"/>
    <w:rsid w:val="00D1728F"/>
    <w:rsid w:val="00D2006C"/>
    <w:rsid w:val="00D20C69"/>
    <w:rsid w:val="00D20F0D"/>
    <w:rsid w:val="00D211D2"/>
    <w:rsid w:val="00D21710"/>
    <w:rsid w:val="00D21955"/>
    <w:rsid w:val="00D23E07"/>
    <w:rsid w:val="00D23E27"/>
    <w:rsid w:val="00D2455E"/>
    <w:rsid w:val="00D246DB"/>
    <w:rsid w:val="00D254EF"/>
    <w:rsid w:val="00D26357"/>
    <w:rsid w:val="00D26C86"/>
    <w:rsid w:val="00D277A0"/>
    <w:rsid w:val="00D30BE6"/>
    <w:rsid w:val="00D30D62"/>
    <w:rsid w:val="00D30E3B"/>
    <w:rsid w:val="00D30E60"/>
    <w:rsid w:val="00D310EE"/>
    <w:rsid w:val="00D318C5"/>
    <w:rsid w:val="00D32035"/>
    <w:rsid w:val="00D32864"/>
    <w:rsid w:val="00D3306D"/>
    <w:rsid w:val="00D33AF8"/>
    <w:rsid w:val="00D33F0E"/>
    <w:rsid w:val="00D36FC1"/>
    <w:rsid w:val="00D37EA4"/>
    <w:rsid w:val="00D4029A"/>
    <w:rsid w:val="00D40498"/>
    <w:rsid w:val="00D40C4E"/>
    <w:rsid w:val="00D421A2"/>
    <w:rsid w:val="00D42E00"/>
    <w:rsid w:val="00D43205"/>
    <w:rsid w:val="00D4388A"/>
    <w:rsid w:val="00D43D86"/>
    <w:rsid w:val="00D440B3"/>
    <w:rsid w:val="00D440FC"/>
    <w:rsid w:val="00D455AA"/>
    <w:rsid w:val="00D45812"/>
    <w:rsid w:val="00D46548"/>
    <w:rsid w:val="00D47405"/>
    <w:rsid w:val="00D47728"/>
    <w:rsid w:val="00D47FDA"/>
    <w:rsid w:val="00D50748"/>
    <w:rsid w:val="00D5191E"/>
    <w:rsid w:val="00D52E06"/>
    <w:rsid w:val="00D53A20"/>
    <w:rsid w:val="00D540EF"/>
    <w:rsid w:val="00D5432C"/>
    <w:rsid w:val="00D5455A"/>
    <w:rsid w:val="00D5466D"/>
    <w:rsid w:val="00D54736"/>
    <w:rsid w:val="00D55758"/>
    <w:rsid w:val="00D55C8C"/>
    <w:rsid w:val="00D56556"/>
    <w:rsid w:val="00D60DB2"/>
    <w:rsid w:val="00D60E1C"/>
    <w:rsid w:val="00D6152E"/>
    <w:rsid w:val="00D61708"/>
    <w:rsid w:val="00D6173D"/>
    <w:rsid w:val="00D6199B"/>
    <w:rsid w:val="00D61AB1"/>
    <w:rsid w:val="00D61CE9"/>
    <w:rsid w:val="00D61F4E"/>
    <w:rsid w:val="00D628A2"/>
    <w:rsid w:val="00D637E2"/>
    <w:rsid w:val="00D64600"/>
    <w:rsid w:val="00D64919"/>
    <w:rsid w:val="00D649BB"/>
    <w:rsid w:val="00D64EF8"/>
    <w:rsid w:val="00D65347"/>
    <w:rsid w:val="00D653E9"/>
    <w:rsid w:val="00D67E9E"/>
    <w:rsid w:val="00D71518"/>
    <w:rsid w:val="00D72FB3"/>
    <w:rsid w:val="00D7353F"/>
    <w:rsid w:val="00D74DCB"/>
    <w:rsid w:val="00D76186"/>
    <w:rsid w:val="00D7693C"/>
    <w:rsid w:val="00D76C22"/>
    <w:rsid w:val="00D76DC8"/>
    <w:rsid w:val="00D77BB0"/>
    <w:rsid w:val="00D8010A"/>
    <w:rsid w:val="00D80210"/>
    <w:rsid w:val="00D8033E"/>
    <w:rsid w:val="00D8074C"/>
    <w:rsid w:val="00D80EFB"/>
    <w:rsid w:val="00D81292"/>
    <w:rsid w:val="00D8198B"/>
    <w:rsid w:val="00D82F4A"/>
    <w:rsid w:val="00D83714"/>
    <w:rsid w:val="00D83B6A"/>
    <w:rsid w:val="00D84B09"/>
    <w:rsid w:val="00D858B0"/>
    <w:rsid w:val="00D873A4"/>
    <w:rsid w:val="00D8757D"/>
    <w:rsid w:val="00D92521"/>
    <w:rsid w:val="00D93261"/>
    <w:rsid w:val="00D93610"/>
    <w:rsid w:val="00D94575"/>
    <w:rsid w:val="00D94D84"/>
    <w:rsid w:val="00D9556D"/>
    <w:rsid w:val="00D95BDD"/>
    <w:rsid w:val="00D95E29"/>
    <w:rsid w:val="00D96186"/>
    <w:rsid w:val="00D961FE"/>
    <w:rsid w:val="00D969CC"/>
    <w:rsid w:val="00D97DF1"/>
    <w:rsid w:val="00DA10E4"/>
    <w:rsid w:val="00DA1161"/>
    <w:rsid w:val="00DA1452"/>
    <w:rsid w:val="00DA164D"/>
    <w:rsid w:val="00DA1A59"/>
    <w:rsid w:val="00DA1B8D"/>
    <w:rsid w:val="00DA235F"/>
    <w:rsid w:val="00DA2534"/>
    <w:rsid w:val="00DA2E59"/>
    <w:rsid w:val="00DA422B"/>
    <w:rsid w:val="00DA7C2D"/>
    <w:rsid w:val="00DB0849"/>
    <w:rsid w:val="00DB1621"/>
    <w:rsid w:val="00DB1DBE"/>
    <w:rsid w:val="00DB2FE2"/>
    <w:rsid w:val="00DB3453"/>
    <w:rsid w:val="00DB40B5"/>
    <w:rsid w:val="00DB40C2"/>
    <w:rsid w:val="00DB43EB"/>
    <w:rsid w:val="00DB47FD"/>
    <w:rsid w:val="00DB4FB3"/>
    <w:rsid w:val="00DB5267"/>
    <w:rsid w:val="00DB55F9"/>
    <w:rsid w:val="00DB5A70"/>
    <w:rsid w:val="00DB5BDF"/>
    <w:rsid w:val="00DB616E"/>
    <w:rsid w:val="00DB7E81"/>
    <w:rsid w:val="00DC055D"/>
    <w:rsid w:val="00DC0A3A"/>
    <w:rsid w:val="00DC0D65"/>
    <w:rsid w:val="00DC0F14"/>
    <w:rsid w:val="00DC125E"/>
    <w:rsid w:val="00DC17E9"/>
    <w:rsid w:val="00DC28FD"/>
    <w:rsid w:val="00DC44DF"/>
    <w:rsid w:val="00DC50B5"/>
    <w:rsid w:val="00DC552A"/>
    <w:rsid w:val="00DC5E20"/>
    <w:rsid w:val="00DC6708"/>
    <w:rsid w:val="00DC6E7B"/>
    <w:rsid w:val="00DC766D"/>
    <w:rsid w:val="00DD024E"/>
    <w:rsid w:val="00DD04F6"/>
    <w:rsid w:val="00DD074A"/>
    <w:rsid w:val="00DD0F50"/>
    <w:rsid w:val="00DD20FF"/>
    <w:rsid w:val="00DD22A1"/>
    <w:rsid w:val="00DD235C"/>
    <w:rsid w:val="00DD2382"/>
    <w:rsid w:val="00DD27A6"/>
    <w:rsid w:val="00DD34FA"/>
    <w:rsid w:val="00DD3F41"/>
    <w:rsid w:val="00DD4081"/>
    <w:rsid w:val="00DD519A"/>
    <w:rsid w:val="00DD6163"/>
    <w:rsid w:val="00DD67D3"/>
    <w:rsid w:val="00DD6B0A"/>
    <w:rsid w:val="00DD716B"/>
    <w:rsid w:val="00DD7CE1"/>
    <w:rsid w:val="00DD7DD7"/>
    <w:rsid w:val="00DE063A"/>
    <w:rsid w:val="00DE0940"/>
    <w:rsid w:val="00DE0ACE"/>
    <w:rsid w:val="00DE1F09"/>
    <w:rsid w:val="00DE21CE"/>
    <w:rsid w:val="00DE3646"/>
    <w:rsid w:val="00DE4C9B"/>
    <w:rsid w:val="00DE4D18"/>
    <w:rsid w:val="00DE4FA3"/>
    <w:rsid w:val="00DE5168"/>
    <w:rsid w:val="00DE51FF"/>
    <w:rsid w:val="00DE54BD"/>
    <w:rsid w:val="00DE57E5"/>
    <w:rsid w:val="00DE5F70"/>
    <w:rsid w:val="00DE6448"/>
    <w:rsid w:val="00DE685B"/>
    <w:rsid w:val="00DE70DD"/>
    <w:rsid w:val="00DE7256"/>
    <w:rsid w:val="00DE74E2"/>
    <w:rsid w:val="00DE77DE"/>
    <w:rsid w:val="00DF0359"/>
    <w:rsid w:val="00DF1621"/>
    <w:rsid w:val="00DF3C0F"/>
    <w:rsid w:val="00DF4770"/>
    <w:rsid w:val="00DF519A"/>
    <w:rsid w:val="00DF59B6"/>
    <w:rsid w:val="00DF5C45"/>
    <w:rsid w:val="00DF5EA7"/>
    <w:rsid w:val="00DF6510"/>
    <w:rsid w:val="00DF71B9"/>
    <w:rsid w:val="00DF7933"/>
    <w:rsid w:val="00DF7BE9"/>
    <w:rsid w:val="00E00C95"/>
    <w:rsid w:val="00E00F0D"/>
    <w:rsid w:val="00E02DE0"/>
    <w:rsid w:val="00E036F4"/>
    <w:rsid w:val="00E03710"/>
    <w:rsid w:val="00E03BF1"/>
    <w:rsid w:val="00E04019"/>
    <w:rsid w:val="00E044BE"/>
    <w:rsid w:val="00E04795"/>
    <w:rsid w:val="00E06262"/>
    <w:rsid w:val="00E062E1"/>
    <w:rsid w:val="00E062EA"/>
    <w:rsid w:val="00E073B2"/>
    <w:rsid w:val="00E07921"/>
    <w:rsid w:val="00E07D13"/>
    <w:rsid w:val="00E1012F"/>
    <w:rsid w:val="00E11098"/>
    <w:rsid w:val="00E11122"/>
    <w:rsid w:val="00E11BD0"/>
    <w:rsid w:val="00E12803"/>
    <w:rsid w:val="00E12A62"/>
    <w:rsid w:val="00E12C15"/>
    <w:rsid w:val="00E139AF"/>
    <w:rsid w:val="00E13E0E"/>
    <w:rsid w:val="00E1401C"/>
    <w:rsid w:val="00E1425B"/>
    <w:rsid w:val="00E147E7"/>
    <w:rsid w:val="00E14F00"/>
    <w:rsid w:val="00E15EA8"/>
    <w:rsid w:val="00E16338"/>
    <w:rsid w:val="00E16C34"/>
    <w:rsid w:val="00E20018"/>
    <w:rsid w:val="00E2079A"/>
    <w:rsid w:val="00E211CB"/>
    <w:rsid w:val="00E2157B"/>
    <w:rsid w:val="00E2185A"/>
    <w:rsid w:val="00E2267F"/>
    <w:rsid w:val="00E2443B"/>
    <w:rsid w:val="00E24C72"/>
    <w:rsid w:val="00E24C8D"/>
    <w:rsid w:val="00E256E8"/>
    <w:rsid w:val="00E263A3"/>
    <w:rsid w:val="00E26F78"/>
    <w:rsid w:val="00E27543"/>
    <w:rsid w:val="00E276BF"/>
    <w:rsid w:val="00E3023F"/>
    <w:rsid w:val="00E3071E"/>
    <w:rsid w:val="00E314EF"/>
    <w:rsid w:val="00E31AEF"/>
    <w:rsid w:val="00E333B0"/>
    <w:rsid w:val="00E3392E"/>
    <w:rsid w:val="00E34237"/>
    <w:rsid w:val="00E3425E"/>
    <w:rsid w:val="00E34956"/>
    <w:rsid w:val="00E3566F"/>
    <w:rsid w:val="00E35C38"/>
    <w:rsid w:val="00E36BFC"/>
    <w:rsid w:val="00E36D06"/>
    <w:rsid w:val="00E374E4"/>
    <w:rsid w:val="00E40250"/>
    <w:rsid w:val="00E406EF"/>
    <w:rsid w:val="00E412A6"/>
    <w:rsid w:val="00E41677"/>
    <w:rsid w:val="00E4233B"/>
    <w:rsid w:val="00E438FE"/>
    <w:rsid w:val="00E442BB"/>
    <w:rsid w:val="00E445B3"/>
    <w:rsid w:val="00E44E1E"/>
    <w:rsid w:val="00E4523F"/>
    <w:rsid w:val="00E45AB6"/>
    <w:rsid w:val="00E45FC0"/>
    <w:rsid w:val="00E464F6"/>
    <w:rsid w:val="00E46BDC"/>
    <w:rsid w:val="00E47824"/>
    <w:rsid w:val="00E50F32"/>
    <w:rsid w:val="00E51814"/>
    <w:rsid w:val="00E51C03"/>
    <w:rsid w:val="00E53A5A"/>
    <w:rsid w:val="00E53F60"/>
    <w:rsid w:val="00E5453E"/>
    <w:rsid w:val="00E548A4"/>
    <w:rsid w:val="00E549FC"/>
    <w:rsid w:val="00E55145"/>
    <w:rsid w:val="00E5655F"/>
    <w:rsid w:val="00E56643"/>
    <w:rsid w:val="00E56934"/>
    <w:rsid w:val="00E57ED6"/>
    <w:rsid w:val="00E601BB"/>
    <w:rsid w:val="00E60AC8"/>
    <w:rsid w:val="00E60F77"/>
    <w:rsid w:val="00E61441"/>
    <w:rsid w:val="00E62302"/>
    <w:rsid w:val="00E62CF7"/>
    <w:rsid w:val="00E62DF3"/>
    <w:rsid w:val="00E6466E"/>
    <w:rsid w:val="00E64DDF"/>
    <w:rsid w:val="00E65A3F"/>
    <w:rsid w:val="00E65B5C"/>
    <w:rsid w:val="00E66182"/>
    <w:rsid w:val="00E679C0"/>
    <w:rsid w:val="00E67B95"/>
    <w:rsid w:val="00E710E0"/>
    <w:rsid w:val="00E712D7"/>
    <w:rsid w:val="00E715CB"/>
    <w:rsid w:val="00E71C26"/>
    <w:rsid w:val="00E7276A"/>
    <w:rsid w:val="00E73473"/>
    <w:rsid w:val="00E73E14"/>
    <w:rsid w:val="00E743FF"/>
    <w:rsid w:val="00E744FC"/>
    <w:rsid w:val="00E74A4C"/>
    <w:rsid w:val="00E74BDC"/>
    <w:rsid w:val="00E7527C"/>
    <w:rsid w:val="00E7540D"/>
    <w:rsid w:val="00E76DF5"/>
    <w:rsid w:val="00E80EA2"/>
    <w:rsid w:val="00E8347C"/>
    <w:rsid w:val="00E83DCC"/>
    <w:rsid w:val="00E8415F"/>
    <w:rsid w:val="00E84F79"/>
    <w:rsid w:val="00E850CB"/>
    <w:rsid w:val="00E85BD9"/>
    <w:rsid w:val="00E861A8"/>
    <w:rsid w:val="00E8629C"/>
    <w:rsid w:val="00E86A32"/>
    <w:rsid w:val="00E86BDF"/>
    <w:rsid w:val="00E86F7F"/>
    <w:rsid w:val="00E91D9E"/>
    <w:rsid w:val="00E92A20"/>
    <w:rsid w:val="00E92F29"/>
    <w:rsid w:val="00E932C9"/>
    <w:rsid w:val="00E93945"/>
    <w:rsid w:val="00E942B1"/>
    <w:rsid w:val="00E94B9D"/>
    <w:rsid w:val="00E95057"/>
    <w:rsid w:val="00E95BEF"/>
    <w:rsid w:val="00E95C7A"/>
    <w:rsid w:val="00E95EB4"/>
    <w:rsid w:val="00E95F06"/>
    <w:rsid w:val="00E960E7"/>
    <w:rsid w:val="00E962E7"/>
    <w:rsid w:val="00E96A54"/>
    <w:rsid w:val="00E974E6"/>
    <w:rsid w:val="00E979B7"/>
    <w:rsid w:val="00EA0ED2"/>
    <w:rsid w:val="00EA1BE2"/>
    <w:rsid w:val="00EA2631"/>
    <w:rsid w:val="00EA3FEF"/>
    <w:rsid w:val="00EA4810"/>
    <w:rsid w:val="00EA4FA1"/>
    <w:rsid w:val="00EA5473"/>
    <w:rsid w:val="00EA55FB"/>
    <w:rsid w:val="00EA5D69"/>
    <w:rsid w:val="00EA5E0A"/>
    <w:rsid w:val="00EA5E20"/>
    <w:rsid w:val="00EA6FE1"/>
    <w:rsid w:val="00EA7067"/>
    <w:rsid w:val="00EA74E5"/>
    <w:rsid w:val="00EB08E1"/>
    <w:rsid w:val="00EB1525"/>
    <w:rsid w:val="00EB1E10"/>
    <w:rsid w:val="00EB236E"/>
    <w:rsid w:val="00EB24A3"/>
    <w:rsid w:val="00EB27DE"/>
    <w:rsid w:val="00EB3DFD"/>
    <w:rsid w:val="00EB3F2D"/>
    <w:rsid w:val="00EB4BA8"/>
    <w:rsid w:val="00EB5714"/>
    <w:rsid w:val="00EB66D4"/>
    <w:rsid w:val="00EB6FD6"/>
    <w:rsid w:val="00EB7A8B"/>
    <w:rsid w:val="00EC051B"/>
    <w:rsid w:val="00EC06E3"/>
    <w:rsid w:val="00EC08D3"/>
    <w:rsid w:val="00EC2E24"/>
    <w:rsid w:val="00EC2EF8"/>
    <w:rsid w:val="00EC347C"/>
    <w:rsid w:val="00EC3A6B"/>
    <w:rsid w:val="00EC51AB"/>
    <w:rsid w:val="00EC5643"/>
    <w:rsid w:val="00EC6380"/>
    <w:rsid w:val="00EC6B75"/>
    <w:rsid w:val="00EC6BCA"/>
    <w:rsid w:val="00EC6F50"/>
    <w:rsid w:val="00EC709D"/>
    <w:rsid w:val="00EC75C7"/>
    <w:rsid w:val="00EC7E45"/>
    <w:rsid w:val="00ED02C3"/>
    <w:rsid w:val="00ED0603"/>
    <w:rsid w:val="00ED09D3"/>
    <w:rsid w:val="00ED0F9C"/>
    <w:rsid w:val="00ED1AF3"/>
    <w:rsid w:val="00ED218D"/>
    <w:rsid w:val="00ED2543"/>
    <w:rsid w:val="00ED3312"/>
    <w:rsid w:val="00ED35F0"/>
    <w:rsid w:val="00ED3834"/>
    <w:rsid w:val="00ED3B74"/>
    <w:rsid w:val="00ED3B81"/>
    <w:rsid w:val="00ED4952"/>
    <w:rsid w:val="00ED4A3B"/>
    <w:rsid w:val="00ED53B5"/>
    <w:rsid w:val="00ED60DD"/>
    <w:rsid w:val="00ED6AA0"/>
    <w:rsid w:val="00ED72A1"/>
    <w:rsid w:val="00ED762F"/>
    <w:rsid w:val="00ED76AB"/>
    <w:rsid w:val="00ED7C44"/>
    <w:rsid w:val="00ED7D8B"/>
    <w:rsid w:val="00EE0959"/>
    <w:rsid w:val="00EE0BB0"/>
    <w:rsid w:val="00EE17D8"/>
    <w:rsid w:val="00EE1B1C"/>
    <w:rsid w:val="00EE20A1"/>
    <w:rsid w:val="00EE25A4"/>
    <w:rsid w:val="00EE2907"/>
    <w:rsid w:val="00EE313E"/>
    <w:rsid w:val="00EE3CC9"/>
    <w:rsid w:val="00EE4295"/>
    <w:rsid w:val="00EE4343"/>
    <w:rsid w:val="00EE445E"/>
    <w:rsid w:val="00EE4EF4"/>
    <w:rsid w:val="00EE5276"/>
    <w:rsid w:val="00EE6B02"/>
    <w:rsid w:val="00EE7DA9"/>
    <w:rsid w:val="00EF0350"/>
    <w:rsid w:val="00EF0A35"/>
    <w:rsid w:val="00EF0EEE"/>
    <w:rsid w:val="00EF22DD"/>
    <w:rsid w:val="00EF2B5A"/>
    <w:rsid w:val="00EF2EB9"/>
    <w:rsid w:val="00EF3270"/>
    <w:rsid w:val="00EF3BD2"/>
    <w:rsid w:val="00EF524C"/>
    <w:rsid w:val="00EF58D5"/>
    <w:rsid w:val="00EF6180"/>
    <w:rsid w:val="00EF6774"/>
    <w:rsid w:val="00EF7481"/>
    <w:rsid w:val="00F001C0"/>
    <w:rsid w:val="00F0094E"/>
    <w:rsid w:val="00F01610"/>
    <w:rsid w:val="00F02648"/>
    <w:rsid w:val="00F02DBB"/>
    <w:rsid w:val="00F031CA"/>
    <w:rsid w:val="00F03EA5"/>
    <w:rsid w:val="00F04384"/>
    <w:rsid w:val="00F0448F"/>
    <w:rsid w:val="00F057B0"/>
    <w:rsid w:val="00F0626A"/>
    <w:rsid w:val="00F066AD"/>
    <w:rsid w:val="00F067C4"/>
    <w:rsid w:val="00F06EEC"/>
    <w:rsid w:val="00F07365"/>
    <w:rsid w:val="00F07A38"/>
    <w:rsid w:val="00F10721"/>
    <w:rsid w:val="00F10843"/>
    <w:rsid w:val="00F10B50"/>
    <w:rsid w:val="00F10C06"/>
    <w:rsid w:val="00F12BF8"/>
    <w:rsid w:val="00F130BB"/>
    <w:rsid w:val="00F13659"/>
    <w:rsid w:val="00F13780"/>
    <w:rsid w:val="00F13F2F"/>
    <w:rsid w:val="00F141EE"/>
    <w:rsid w:val="00F145A5"/>
    <w:rsid w:val="00F146F4"/>
    <w:rsid w:val="00F14FEA"/>
    <w:rsid w:val="00F16722"/>
    <w:rsid w:val="00F1686E"/>
    <w:rsid w:val="00F1689A"/>
    <w:rsid w:val="00F16A72"/>
    <w:rsid w:val="00F16F3A"/>
    <w:rsid w:val="00F16F90"/>
    <w:rsid w:val="00F17796"/>
    <w:rsid w:val="00F202CF"/>
    <w:rsid w:val="00F21FEF"/>
    <w:rsid w:val="00F222A2"/>
    <w:rsid w:val="00F22439"/>
    <w:rsid w:val="00F224DC"/>
    <w:rsid w:val="00F22AAB"/>
    <w:rsid w:val="00F23977"/>
    <w:rsid w:val="00F23D2A"/>
    <w:rsid w:val="00F23D4E"/>
    <w:rsid w:val="00F2402F"/>
    <w:rsid w:val="00F249FA"/>
    <w:rsid w:val="00F24E3D"/>
    <w:rsid w:val="00F25551"/>
    <w:rsid w:val="00F25D3C"/>
    <w:rsid w:val="00F25F70"/>
    <w:rsid w:val="00F27355"/>
    <w:rsid w:val="00F27CA4"/>
    <w:rsid w:val="00F27F1C"/>
    <w:rsid w:val="00F30F73"/>
    <w:rsid w:val="00F31C5E"/>
    <w:rsid w:val="00F32206"/>
    <w:rsid w:val="00F33615"/>
    <w:rsid w:val="00F33770"/>
    <w:rsid w:val="00F33798"/>
    <w:rsid w:val="00F34449"/>
    <w:rsid w:val="00F34C9E"/>
    <w:rsid w:val="00F3699D"/>
    <w:rsid w:val="00F37193"/>
    <w:rsid w:val="00F408A8"/>
    <w:rsid w:val="00F40B67"/>
    <w:rsid w:val="00F41579"/>
    <w:rsid w:val="00F428AF"/>
    <w:rsid w:val="00F42C88"/>
    <w:rsid w:val="00F4333E"/>
    <w:rsid w:val="00F43B11"/>
    <w:rsid w:val="00F43C88"/>
    <w:rsid w:val="00F44078"/>
    <w:rsid w:val="00F440CA"/>
    <w:rsid w:val="00F45329"/>
    <w:rsid w:val="00F45F0C"/>
    <w:rsid w:val="00F45F68"/>
    <w:rsid w:val="00F47498"/>
    <w:rsid w:val="00F47844"/>
    <w:rsid w:val="00F50771"/>
    <w:rsid w:val="00F50939"/>
    <w:rsid w:val="00F50C56"/>
    <w:rsid w:val="00F5154D"/>
    <w:rsid w:val="00F52BFA"/>
    <w:rsid w:val="00F544C7"/>
    <w:rsid w:val="00F5518C"/>
    <w:rsid w:val="00F56CE7"/>
    <w:rsid w:val="00F56EAE"/>
    <w:rsid w:val="00F5763E"/>
    <w:rsid w:val="00F6009C"/>
    <w:rsid w:val="00F6029D"/>
    <w:rsid w:val="00F60352"/>
    <w:rsid w:val="00F614EE"/>
    <w:rsid w:val="00F6187B"/>
    <w:rsid w:val="00F61F89"/>
    <w:rsid w:val="00F639E2"/>
    <w:rsid w:val="00F63D3B"/>
    <w:rsid w:val="00F65078"/>
    <w:rsid w:val="00F652E4"/>
    <w:rsid w:val="00F6579E"/>
    <w:rsid w:val="00F659B9"/>
    <w:rsid w:val="00F66808"/>
    <w:rsid w:val="00F67A98"/>
    <w:rsid w:val="00F67D2F"/>
    <w:rsid w:val="00F714CC"/>
    <w:rsid w:val="00F71622"/>
    <w:rsid w:val="00F73CF6"/>
    <w:rsid w:val="00F741CF"/>
    <w:rsid w:val="00F74785"/>
    <w:rsid w:val="00F74787"/>
    <w:rsid w:val="00F74EBE"/>
    <w:rsid w:val="00F75558"/>
    <w:rsid w:val="00F75593"/>
    <w:rsid w:val="00F75ECB"/>
    <w:rsid w:val="00F764B2"/>
    <w:rsid w:val="00F7753A"/>
    <w:rsid w:val="00F77E47"/>
    <w:rsid w:val="00F8062C"/>
    <w:rsid w:val="00F80FDE"/>
    <w:rsid w:val="00F81B47"/>
    <w:rsid w:val="00F85244"/>
    <w:rsid w:val="00F85637"/>
    <w:rsid w:val="00F85887"/>
    <w:rsid w:val="00F864A2"/>
    <w:rsid w:val="00F86DD3"/>
    <w:rsid w:val="00F86EF5"/>
    <w:rsid w:val="00F8793B"/>
    <w:rsid w:val="00F8797E"/>
    <w:rsid w:val="00F879B7"/>
    <w:rsid w:val="00F87AE8"/>
    <w:rsid w:val="00F9019D"/>
    <w:rsid w:val="00F90B82"/>
    <w:rsid w:val="00F90D1D"/>
    <w:rsid w:val="00F90EA0"/>
    <w:rsid w:val="00F91581"/>
    <w:rsid w:val="00F91FCC"/>
    <w:rsid w:val="00F9217F"/>
    <w:rsid w:val="00F92CCA"/>
    <w:rsid w:val="00F93673"/>
    <w:rsid w:val="00F93B15"/>
    <w:rsid w:val="00F94B27"/>
    <w:rsid w:val="00F962F5"/>
    <w:rsid w:val="00F964D1"/>
    <w:rsid w:val="00F96A7A"/>
    <w:rsid w:val="00F96B4A"/>
    <w:rsid w:val="00F96DDF"/>
    <w:rsid w:val="00F970FF"/>
    <w:rsid w:val="00FA050E"/>
    <w:rsid w:val="00FA0AB4"/>
    <w:rsid w:val="00FA0FE7"/>
    <w:rsid w:val="00FA10AD"/>
    <w:rsid w:val="00FA1282"/>
    <w:rsid w:val="00FA1B28"/>
    <w:rsid w:val="00FA1C4A"/>
    <w:rsid w:val="00FA2234"/>
    <w:rsid w:val="00FA2267"/>
    <w:rsid w:val="00FA3678"/>
    <w:rsid w:val="00FA3E2E"/>
    <w:rsid w:val="00FA4965"/>
    <w:rsid w:val="00FA4A67"/>
    <w:rsid w:val="00FA4B21"/>
    <w:rsid w:val="00FA56E2"/>
    <w:rsid w:val="00FA5A23"/>
    <w:rsid w:val="00FA6290"/>
    <w:rsid w:val="00FA65BA"/>
    <w:rsid w:val="00FA6D9F"/>
    <w:rsid w:val="00FA7287"/>
    <w:rsid w:val="00FB0592"/>
    <w:rsid w:val="00FB10F5"/>
    <w:rsid w:val="00FB17A0"/>
    <w:rsid w:val="00FB1C0C"/>
    <w:rsid w:val="00FB1C26"/>
    <w:rsid w:val="00FB1C86"/>
    <w:rsid w:val="00FB2670"/>
    <w:rsid w:val="00FB2771"/>
    <w:rsid w:val="00FB377C"/>
    <w:rsid w:val="00FB3C48"/>
    <w:rsid w:val="00FB53DD"/>
    <w:rsid w:val="00FB6243"/>
    <w:rsid w:val="00FB633B"/>
    <w:rsid w:val="00FB7DB4"/>
    <w:rsid w:val="00FC09BB"/>
    <w:rsid w:val="00FC0CA0"/>
    <w:rsid w:val="00FC18EF"/>
    <w:rsid w:val="00FC27F6"/>
    <w:rsid w:val="00FC30A6"/>
    <w:rsid w:val="00FC3275"/>
    <w:rsid w:val="00FC361F"/>
    <w:rsid w:val="00FC400B"/>
    <w:rsid w:val="00FC525F"/>
    <w:rsid w:val="00FC59B7"/>
    <w:rsid w:val="00FC6066"/>
    <w:rsid w:val="00FC6B00"/>
    <w:rsid w:val="00FC7320"/>
    <w:rsid w:val="00FC7616"/>
    <w:rsid w:val="00FC79C9"/>
    <w:rsid w:val="00FC7B77"/>
    <w:rsid w:val="00FC7C93"/>
    <w:rsid w:val="00FD08C8"/>
    <w:rsid w:val="00FD0D8F"/>
    <w:rsid w:val="00FD114A"/>
    <w:rsid w:val="00FD31F4"/>
    <w:rsid w:val="00FD47B9"/>
    <w:rsid w:val="00FD51A7"/>
    <w:rsid w:val="00FD52B2"/>
    <w:rsid w:val="00FD532D"/>
    <w:rsid w:val="00FD6C2B"/>
    <w:rsid w:val="00FD705F"/>
    <w:rsid w:val="00FE034A"/>
    <w:rsid w:val="00FE058E"/>
    <w:rsid w:val="00FE0658"/>
    <w:rsid w:val="00FE1761"/>
    <w:rsid w:val="00FE255C"/>
    <w:rsid w:val="00FE4A9C"/>
    <w:rsid w:val="00FE55CB"/>
    <w:rsid w:val="00FE6039"/>
    <w:rsid w:val="00FE610D"/>
    <w:rsid w:val="00FE6B24"/>
    <w:rsid w:val="00FE6FC8"/>
    <w:rsid w:val="00FE7671"/>
    <w:rsid w:val="00FF09C1"/>
    <w:rsid w:val="00FF0AA4"/>
    <w:rsid w:val="00FF0D79"/>
    <w:rsid w:val="00FF1158"/>
    <w:rsid w:val="00FF2BE0"/>
    <w:rsid w:val="00FF452A"/>
    <w:rsid w:val="00FF4763"/>
    <w:rsid w:val="00FF4AC5"/>
    <w:rsid w:val="00FF50B9"/>
    <w:rsid w:val="00FF64F9"/>
    <w:rsid w:val="00FF65CE"/>
    <w:rsid w:val="00FF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C80AC4F-D50B-4B8A-89B9-FE9FA9620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ind w:firstLine="709"/>
    </w:pPr>
    <w:rPr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next w:val="a0"/>
    <w:pPr>
      <w:ind w:firstLine="0"/>
      <w:jc w:val="both"/>
    </w:pPr>
    <w:rPr>
      <w:sz w:val="22"/>
    </w:rPr>
  </w:style>
  <w:style w:type="paragraph" w:styleId="a5">
    <w:name w:val="header"/>
    <w:basedOn w:val="a0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x-none" w:eastAsia="x-none"/>
    </w:rPr>
  </w:style>
  <w:style w:type="paragraph" w:styleId="a7">
    <w:name w:val="footer"/>
    <w:basedOn w:val="a0"/>
    <w:pPr>
      <w:tabs>
        <w:tab w:val="center" w:pos="4153"/>
        <w:tab w:val="right" w:pos="8306"/>
      </w:tabs>
    </w:pPr>
  </w:style>
  <w:style w:type="character" w:styleId="a8">
    <w:name w:val="page number"/>
    <w:basedOn w:val="a1"/>
  </w:style>
  <w:style w:type="paragraph" w:styleId="a9">
    <w:name w:val="caption"/>
    <w:basedOn w:val="a0"/>
    <w:next w:val="a0"/>
    <w:qFormat/>
    <w:pPr>
      <w:jc w:val="center"/>
    </w:pPr>
    <w:rPr>
      <w:b/>
      <w:sz w:val="28"/>
    </w:rPr>
  </w:style>
  <w:style w:type="paragraph" w:styleId="2">
    <w:name w:val="Body Text 2"/>
    <w:basedOn w:val="a0"/>
    <w:pPr>
      <w:spacing w:before="120"/>
      <w:ind w:right="5102" w:firstLine="0"/>
      <w:jc w:val="center"/>
    </w:pPr>
  </w:style>
  <w:style w:type="paragraph" w:customStyle="1" w:styleId="aa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4"/>
    <w:next w:val="a4"/>
    <w:pPr>
      <w:jc w:val="left"/>
    </w:pPr>
    <w:rPr>
      <w:sz w:val="16"/>
    </w:rPr>
  </w:style>
  <w:style w:type="paragraph" w:customStyle="1" w:styleId="ac">
    <w:name w:val="Адресат"/>
    <w:basedOn w:val="a0"/>
    <w:pPr>
      <w:spacing w:before="120"/>
      <w:ind w:firstLine="0"/>
    </w:pPr>
    <w:rPr>
      <w:b/>
    </w:rPr>
  </w:style>
  <w:style w:type="paragraph" w:styleId="3">
    <w:name w:val="Body Text 3"/>
    <w:basedOn w:val="a0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">
    <w:name w:val="Знак1 Знак Знак Знак"/>
    <w:basedOn w:val="a0"/>
    <w:rsid w:val="008E2C7F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d">
    <w:name w:val="Body Text Indent"/>
    <w:basedOn w:val="a0"/>
    <w:rsid w:val="008E2C7F"/>
    <w:pPr>
      <w:spacing w:after="120"/>
      <w:ind w:left="283"/>
    </w:pPr>
  </w:style>
  <w:style w:type="paragraph" w:customStyle="1" w:styleId="ConsPlusTitle">
    <w:name w:val="ConsPlusTitle"/>
    <w:rsid w:val="00EF58D5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EF58D5"/>
    <w:pPr>
      <w:widowControl w:val="0"/>
      <w:autoSpaceDE w:val="0"/>
      <w:autoSpaceDN w:val="0"/>
    </w:pPr>
    <w:rPr>
      <w:sz w:val="24"/>
    </w:rPr>
  </w:style>
  <w:style w:type="paragraph" w:styleId="ae">
    <w:name w:val="Balloon Text"/>
    <w:basedOn w:val="a0"/>
    <w:link w:val="af"/>
    <w:rsid w:val="008E4D62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8E4D62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1C5185"/>
    <w:pPr>
      <w:widowControl w:val="0"/>
    </w:pPr>
    <w:rPr>
      <w:rFonts w:ascii="Arial" w:hAnsi="Arial"/>
      <w:b/>
      <w:snapToGrid w:val="0"/>
      <w:sz w:val="16"/>
    </w:rPr>
  </w:style>
  <w:style w:type="character" w:styleId="af0">
    <w:name w:val="Hyperlink"/>
    <w:uiPriority w:val="99"/>
    <w:rsid w:val="004C24DB"/>
    <w:rPr>
      <w:rFonts w:cs="Times New Roman"/>
      <w:color w:val="0000FF"/>
      <w:u w:val="single"/>
    </w:rPr>
  </w:style>
  <w:style w:type="paragraph" w:customStyle="1" w:styleId="af1">
    <w:name w:val="Нормальный (таблица)"/>
    <w:basedOn w:val="a0"/>
    <w:next w:val="a0"/>
    <w:rsid w:val="004C24DB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/>
      <w:sz w:val="24"/>
      <w:szCs w:val="24"/>
    </w:rPr>
  </w:style>
  <w:style w:type="paragraph" w:customStyle="1" w:styleId="af2">
    <w:name w:val="Прижатый влево"/>
    <w:basedOn w:val="a0"/>
    <w:next w:val="a0"/>
    <w:rsid w:val="004C24DB"/>
    <w:pPr>
      <w:widowControl w:val="0"/>
      <w:autoSpaceDE w:val="0"/>
      <w:autoSpaceDN w:val="0"/>
      <w:adjustRightInd w:val="0"/>
      <w:ind w:firstLine="0"/>
    </w:pPr>
    <w:rPr>
      <w:rFonts w:ascii="Arial" w:hAnsi="Arial"/>
      <w:sz w:val="24"/>
      <w:szCs w:val="24"/>
    </w:rPr>
  </w:style>
  <w:style w:type="paragraph" w:customStyle="1" w:styleId="af3">
    <w:name w:val="Текст док"/>
    <w:basedOn w:val="a0"/>
    <w:autoRedefine/>
    <w:rsid w:val="002C31CD"/>
    <w:pPr>
      <w:ind w:left="-108"/>
    </w:pPr>
    <w:rPr>
      <w:sz w:val="28"/>
    </w:rPr>
  </w:style>
  <w:style w:type="paragraph" w:styleId="af4">
    <w:name w:val="Title"/>
    <w:basedOn w:val="a0"/>
    <w:link w:val="af5"/>
    <w:qFormat/>
    <w:rsid w:val="00C511DC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  <w:lang w:val="x-none" w:eastAsia="x-none"/>
    </w:rPr>
  </w:style>
  <w:style w:type="character" w:customStyle="1" w:styleId="af5">
    <w:name w:val="Название Знак"/>
    <w:link w:val="af4"/>
    <w:rsid w:val="00C511DC"/>
    <w:rPr>
      <w:b/>
      <w:color w:val="000000"/>
      <w:spacing w:val="-9"/>
      <w:sz w:val="28"/>
      <w:shd w:val="clear" w:color="auto" w:fill="FFFFFF"/>
    </w:rPr>
  </w:style>
  <w:style w:type="paragraph" w:customStyle="1" w:styleId="Default">
    <w:name w:val="Default"/>
    <w:rsid w:val="009046E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0">
    <w:name w:val="Body Text Indent 2"/>
    <w:basedOn w:val="a0"/>
    <w:link w:val="21"/>
    <w:rsid w:val="00875BC8"/>
    <w:pPr>
      <w:spacing w:after="120" w:line="480" w:lineRule="auto"/>
      <w:ind w:left="283"/>
    </w:pPr>
    <w:rPr>
      <w:lang w:val="x-none" w:eastAsia="x-none"/>
    </w:rPr>
  </w:style>
  <w:style w:type="character" w:customStyle="1" w:styleId="21">
    <w:name w:val="Основной текст с отступом 2 Знак"/>
    <w:link w:val="20"/>
    <w:rsid w:val="00875BC8"/>
    <w:rPr>
      <w:sz w:val="26"/>
      <w:lang w:val="x-none" w:eastAsia="x-none"/>
    </w:rPr>
  </w:style>
  <w:style w:type="paragraph" w:styleId="30">
    <w:name w:val="Body Text Indent 3"/>
    <w:basedOn w:val="a0"/>
    <w:link w:val="31"/>
    <w:rsid w:val="00875BC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link w:val="30"/>
    <w:rsid w:val="00875BC8"/>
    <w:rPr>
      <w:sz w:val="16"/>
      <w:szCs w:val="16"/>
      <w:lang w:val="x-none" w:eastAsia="x-none"/>
    </w:rPr>
  </w:style>
  <w:style w:type="table" w:customStyle="1" w:styleId="10">
    <w:name w:val="Сетка таблицы светлая1"/>
    <w:basedOn w:val="a2"/>
    <w:uiPriority w:val="40"/>
    <w:rsid w:val="00224F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8C59C"/>
        <w:left w:val="single" w:sz="4" w:space="0" w:color="A8C59C"/>
        <w:bottom w:val="single" w:sz="4" w:space="0" w:color="A8C59C"/>
        <w:right w:val="single" w:sz="4" w:space="0" w:color="A8C59C"/>
        <w:insideH w:val="single" w:sz="4" w:space="0" w:color="A8C59C"/>
        <w:insideV w:val="single" w:sz="4" w:space="0" w:color="A8C59C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Верхний колонтитул Знак"/>
    <w:link w:val="a5"/>
    <w:uiPriority w:val="99"/>
    <w:rsid w:val="0065394B"/>
    <w:rPr>
      <w:b/>
      <w:caps/>
      <w:sz w:val="28"/>
    </w:rPr>
  </w:style>
  <w:style w:type="paragraph" w:styleId="af6">
    <w:name w:val="Normal (Web)"/>
    <w:basedOn w:val="a0"/>
    <w:uiPriority w:val="99"/>
    <w:unhideWhenUsed/>
    <w:rsid w:val="004D39D1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">
    <w:name w:val="List Bullet"/>
    <w:basedOn w:val="a0"/>
    <w:rsid w:val="00714C70"/>
    <w:pPr>
      <w:numPr>
        <w:numId w:val="17"/>
      </w:numPr>
      <w:contextualSpacing/>
    </w:pPr>
  </w:style>
  <w:style w:type="table" w:styleId="af7">
    <w:name w:val="Table Grid"/>
    <w:basedOn w:val="a2"/>
    <w:rsid w:val="00F962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5EEC0-03A6-4DB6-ADC3-615ED3393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 +.dot</Template>
  <TotalTime>16</TotalTime>
  <Pages>50</Pages>
  <Words>11263</Words>
  <Characters>64203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75316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Татьяна Николаевна Шефер</cp:lastModifiedBy>
  <cp:revision>5</cp:revision>
  <cp:lastPrinted>2025-12-23T02:54:00Z</cp:lastPrinted>
  <dcterms:created xsi:type="dcterms:W3CDTF">2025-12-22T10:17:00Z</dcterms:created>
  <dcterms:modified xsi:type="dcterms:W3CDTF">2025-12-23T03:07:00Z</dcterms:modified>
</cp:coreProperties>
</file>