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6B9" w:rsidRPr="0020583B" w:rsidRDefault="002226B9" w:rsidP="002226B9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0</w:t>
      </w:r>
      <w:r>
        <w:rPr>
          <w:rFonts w:ascii="PT Astra Serif" w:hAnsi="PT Astra Serif"/>
          <w:szCs w:val="26"/>
        </w:rPr>
        <w:t>.12.2025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№ 87</w:t>
      </w:r>
      <w:r>
        <w:rPr>
          <w:rFonts w:ascii="PT Astra Serif" w:hAnsi="PT Astra Serif"/>
          <w:szCs w:val="26"/>
        </w:rPr>
        <w:t>0</w:t>
      </w:r>
      <w:r>
        <w:rPr>
          <w:rFonts w:ascii="PT Astra Serif" w:hAnsi="PT Astra Serif"/>
          <w:szCs w:val="26"/>
        </w:rPr>
        <w:t>-</w:t>
      </w:r>
      <w:proofErr w:type="spellStart"/>
      <w:r>
        <w:rPr>
          <w:rFonts w:ascii="PT Astra Serif" w:hAnsi="PT Astra Serif"/>
          <w:szCs w:val="26"/>
        </w:rPr>
        <w:t>ра</w:t>
      </w:r>
      <w:proofErr w:type="spellEnd"/>
    </w:p>
    <w:p w:rsidR="002226B9" w:rsidRPr="00B20011" w:rsidRDefault="002226B9" w:rsidP="002226B9">
      <w:pPr>
        <w:jc w:val="center"/>
        <w:rPr>
          <w:rFonts w:ascii="PT Astra Serif" w:hAnsi="PT Astra Serif"/>
        </w:rPr>
      </w:pPr>
    </w:p>
    <w:p w:rsidR="002226B9" w:rsidRPr="00B20011" w:rsidRDefault="002226B9" w:rsidP="002226B9">
      <w:pPr>
        <w:jc w:val="center"/>
        <w:rPr>
          <w:rFonts w:ascii="PT Astra Serif" w:hAnsi="PT Astra Serif"/>
        </w:rPr>
      </w:pPr>
    </w:p>
    <w:p w:rsidR="00642CB5" w:rsidRPr="009F3C2B" w:rsidRDefault="00642CB5" w:rsidP="00D91D1F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9F3C2B">
        <w:rPr>
          <w:rFonts w:ascii="PT Astra Serif" w:eastAsia="PT Astra Serif" w:hAnsi="PT Astra Serif" w:cs="PT Astra Serif"/>
          <w:szCs w:val="26"/>
        </w:rPr>
        <w:t xml:space="preserve">О внесении изменений в распоряжение Администрации </w:t>
      </w:r>
    </w:p>
    <w:p w:rsidR="00642CB5" w:rsidRPr="009F3C2B" w:rsidRDefault="00642CB5" w:rsidP="00D91D1F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9F3C2B">
        <w:rPr>
          <w:rFonts w:ascii="PT Astra Serif" w:eastAsia="PT Astra Serif" w:hAnsi="PT Astra Serif" w:cs="PT Astra Serif"/>
          <w:szCs w:val="26"/>
        </w:rPr>
        <w:t>Томской области от 15.12.2020 № 786-ра</w:t>
      </w:r>
    </w:p>
    <w:p w:rsidR="004B62A6" w:rsidRPr="009F3C2B" w:rsidRDefault="004B62A6" w:rsidP="00D91D1F">
      <w:pPr>
        <w:ind w:right="4677" w:firstLine="0"/>
        <w:jc w:val="both"/>
        <w:rPr>
          <w:rFonts w:ascii="PT Astra Serif" w:hAnsi="PT Astra Serif"/>
          <w:szCs w:val="26"/>
        </w:rPr>
      </w:pPr>
    </w:p>
    <w:p w:rsidR="00D91D1F" w:rsidRPr="009F3C2B" w:rsidRDefault="00D91D1F" w:rsidP="00D91D1F">
      <w:pPr>
        <w:ind w:right="4677" w:firstLine="0"/>
        <w:jc w:val="both"/>
        <w:rPr>
          <w:rFonts w:ascii="PT Astra Serif" w:hAnsi="PT Astra Serif"/>
          <w:szCs w:val="26"/>
        </w:rPr>
      </w:pPr>
    </w:p>
    <w:p w:rsidR="00642CB5" w:rsidRPr="009F3C2B" w:rsidRDefault="00642CB5" w:rsidP="00D91D1F">
      <w:pPr>
        <w:jc w:val="both"/>
        <w:rPr>
          <w:rFonts w:ascii="PT Astra Serif" w:hAnsi="PT Astra Serif"/>
          <w:szCs w:val="26"/>
        </w:rPr>
      </w:pPr>
      <w:r w:rsidRPr="009F3C2B">
        <w:rPr>
          <w:rFonts w:ascii="PT Astra Serif" w:eastAsia="PT Astra Serif" w:hAnsi="PT Astra Serif" w:cs="PT Astra Serif"/>
          <w:szCs w:val="26"/>
        </w:rPr>
        <w:t xml:space="preserve">1. В целях совершенствования правового акта </w:t>
      </w:r>
      <w:r w:rsidRPr="009F3C2B">
        <w:rPr>
          <w:rFonts w:ascii="PT Astra Serif" w:hAnsi="PT Astra Serif"/>
          <w:szCs w:val="26"/>
        </w:rPr>
        <w:t xml:space="preserve">внести в распоряжение Администрации Томской области от 15.12.2020 № 786-ра </w:t>
      </w:r>
      <w:r w:rsidR="00430D5C" w:rsidRPr="009F3C2B">
        <w:rPr>
          <w:rFonts w:ascii="PT Astra Serif" w:hAnsi="PT Astra Serif"/>
          <w:szCs w:val="26"/>
        </w:rPr>
        <w:t>«</w:t>
      </w:r>
      <w:r w:rsidRPr="009F3C2B">
        <w:rPr>
          <w:rFonts w:ascii="PT Astra Serif" w:hAnsi="PT Astra Serif"/>
          <w:szCs w:val="26"/>
        </w:rPr>
        <w:t>Об утверждении региональной Программы модернизации первичног</w:t>
      </w:r>
      <w:r w:rsidR="00D91D1F" w:rsidRPr="009F3C2B">
        <w:rPr>
          <w:rFonts w:ascii="PT Astra Serif" w:hAnsi="PT Astra Serif"/>
          <w:szCs w:val="26"/>
        </w:rPr>
        <w:t xml:space="preserve">о звена здравоохранения Томской </w:t>
      </w:r>
      <w:r w:rsidRPr="009F3C2B">
        <w:rPr>
          <w:rFonts w:ascii="PT Astra Serif" w:hAnsi="PT Astra Serif"/>
          <w:szCs w:val="26"/>
        </w:rPr>
        <w:t>области</w:t>
      </w:r>
      <w:r w:rsidR="00430D5C" w:rsidRPr="009F3C2B">
        <w:rPr>
          <w:rFonts w:ascii="PT Astra Serif" w:hAnsi="PT Astra Serif"/>
          <w:szCs w:val="26"/>
        </w:rPr>
        <w:t>»</w:t>
      </w:r>
      <w:r w:rsidRPr="009F3C2B">
        <w:rPr>
          <w:rFonts w:ascii="PT Astra Serif" w:hAnsi="PT Astra Serif"/>
          <w:szCs w:val="26"/>
        </w:rPr>
        <w:t xml:space="preserve"> следующие изменения:</w:t>
      </w:r>
    </w:p>
    <w:p w:rsidR="00642CB5" w:rsidRPr="009F3C2B" w:rsidRDefault="00642CB5" w:rsidP="00D91D1F">
      <w:pPr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в региональной Программе модернизации первичного звена здравоохранения Томской области, утвержденной указанным распоряжением (далее – Программа):</w:t>
      </w:r>
    </w:p>
    <w:p w:rsidR="00A563C2" w:rsidRPr="009F3C2B" w:rsidRDefault="00A563C2" w:rsidP="00D91D1F">
      <w:pPr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1)</w:t>
      </w:r>
      <w:r w:rsidRPr="009F3C2B">
        <w:rPr>
          <w:rFonts w:ascii="PT Astra Serif" w:hAnsi="PT Astra Serif"/>
          <w:szCs w:val="26"/>
          <w:lang w:val="en-US"/>
        </w:rPr>
        <w:t> </w:t>
      </w:r>
      <w:r w:rsidR="008E54A9" w:rsidRPr="009F3C2B">
        <w:rPr>
          <w:rFonts w:ascii="PT Astra Serif" w:hAnsi="PT Astra Serif"/>
          <w:szCs w:val="26"/>
        </w:rPr>
        <w:t>р</w:t>
      </w:r>
      <w:r w:rsidRPr="009F3C2B">
        <w:rPr>
          <w:rFonts w:ascii="PT Astra Serif" w:hAnsi="PT Astra Serif"/>
          <w:szCs w:val="26"/>
        </w:rPr>
        <w:t xml:space="preserve">аздел </w:t>
      </w:r>
      <w:r w:rsidR="00430D5C" w:rsidRPr="009F3C2B">
        <w:rPr>
          <w:rFonts w:ascii="PT Astra Serif" w:hAnsi="PT Astra Serif"/>
          <w:szCs w:val="26"/>
        </w:rPr>
        <w:t>«</w:t>
      </w:r>
      <w:r w:rsidRPr="009F3C2B">
        <w:rPr>
          <w:rFonts w:ascii="PT Astra Serif" w:hAnsi="PT Astra Serif"/>
          <w:szCs w:val="26"/>
        </w:rPr>
        <w:t>Параметры финансового обеспечения реализации региональной программы</w:t>
      </w:r>
      <w:r w:rsidR="00430D5C" w:rsidRPr="009F3C2B">
        <w:rPr>
          <w:rFonts w:ascii="PT Astra Serif" w:hAnsi="PT Astra Serif"/>
          <w:szCs w:val="26"/>
        </w:rPr>
        <w:t>»</w:t>
      </w:r>
      <w:r w:rsidRPr="009F3C2B">
        <w:rPr>
          <w:rFonts w:ascii="PT Astra Serif" w:hAnsi="PT Astra Serif"/>
          <w:szCs w:val="26"/>
        </w:rPr>
        <w:t xml:space="preserve"> </w:t>
      </w:r>
      <w:r w:rsidR="008D71B7" w:rsidRPr="009F3C2B">
        <w:rPr>
          <w:rFonts w:ascii="PT Astra Serif" w:hAnsi="PT Astra Serif"/>
          <w:szCs w:val="26"/>
        </w:rPr>
        <w:t xml:space="preserve">паспорта Программы </w:t>
      </w:r>
      <w:r w:rsidRPr="009F3C2B">
        <w:rPr>
          <w:rFonts w:ascii="PT Astra Serif" w:hAnsi="PT Astra Serif"/>
          <w:szCs w:val="26"/>
        </w:rPr>
        <w:t xml:space="preserve">изложить в новой редакции согласно </w:t>
      </w:r>
      <w:r w:rsidR="00017B90" w:rsidRPr="009F3C2B">
        <w:rPr>
          <w:rFonts w:ascii="PT Astra Serif" w:hAnsi="PT Astra Serif"/>
          <w:szCs w:val="26"/>
        </w:rPr>
        <w:br/>
      </w:r>
      <w:r w:rsidRPr="009F3C2B">
        <w:rPr>
          <w:rFonts w:ascii="PT Astra Serif" w:hAnsi="PT Astra Serif"/>
          <w:szCs w:val="26"/>
        </w:rPr>
        <w:t>приложе</w:t>
      </w:r>
      <w:r w:rsidR="007A2A0F" w:rsidRPr="009F3C2B">
        <w:rPr>
          <w:rFonts w:ascii="PT Astra Serif" w:hAnsi="PT Astra Serif"/>
          <w:szCs w:val="26"/>
        </w:rPr>
        <w:t>нию № 1</w:t>
      </w:r>
      <w:r w:rsidRPr="009F3C2B">
        <w:rPr>
          <w:rFonts w:ascii="PT Astra Serif" w:hAnsi="PT Astra Serif"/>
          <w:szCs w:val="26"/>
        </w:rPr>
        <w:t xml:space="preserve"> к настоящему распоряжению;</w:t>
      </w:r>
    </w:p>
    <w:p w:rsidR="00642CB5" w:rsidRPr="009F3C2B" w:rsidRDefault="00A563C2" w:rsidP="00D91D1F">
      <w:pPr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2</w:t>
      </w:r>
      <w:r w:rsidR="0054355A" w:rsidRPr="009F3C2B">
        <w:rPr>
          <w:rFonts w:ascii="PT Astra Serif" w:hAnsi="PT Astra Serif"/>
          <w:szCs w:val="26"/>
        </w:rPr>
        <w:t>)</w:t>
      </w:r>
      <w:r w:rsidR="00F20B4C" w:rsidRPr="009F3C2B">
        <w:rPr>
          <w:rFonts w:ascii="PT Astra Serif" w:hAnsi="PT Astra Serif"/>
          <w:szCs w:val="26"/>
        </w:rPr>
        <w:t> </w:t>
      </w:r>
      <w:r w:rsidR="00642CB5" w:rsidRPr="009F3C2B">
        <w:rPr>
          <w:rFonts w:ascii="PT Astra Serif" w:hAnsi="PT Astra Serif"/>
          <w:szCs w:val="26"/>
        </w:rPr>
        <w:t xml:space="preserve">раздел </w:t>
      </w:r>
      <w:r w:rsidR="00430D5C" w:rsidRPr="009F3C2B">
        <w:rPr>
          <w:rFonts w:ascii="PT Astra Serif" w:hAnsi="PT Astra Serif"/>
          <w:szCs w:val="26"/>
        </w:rPr>
        <w:t>«</w:t>
      </w:r>
      <w:r w:rsidR="00642CB5" w:rsidRPr="009F3C2B">
        <w:rPr>
          <w:rFonts w:ascii="PT Astra Serif" w:hAnsi="PT Astra Serif"/>
          <w:szCs w:val="26"/>
        </w:rPr>
        <w:t xml:space="preserve">Ресурсное обеспечение региональной </w:t>
      </w:r>
      <w:r w:rsidR="007A2A0F" w:rsidRPr="009F3C2B">
        <w:rPr>
          <w:rFonts w:ascii="PT Astra Serif" w:hAnsi="PT Astra Serif"/>
          <w:szCs w:val="26"/>
        </w:rPr>
        <w:t>п</w:t>
      </w:r>
      <w:r w:rsidR="00642CB5" w:rsidRPr="009F3C2B">
        <w:rPr>
          <w:rFonts w:ascii="PT Astra Serif" w:hAnsi="PT Astra Serif"/>
          <w:szCs w:val="26"/>
        </w:rPr>
        <w:t>рограммы</w:t>
      </w:r>
      <w:r w:rsidR="00430D5C" w:rsidRPr="009F3C2B">
        <w:rPr>
          <w:rFonts w:ascii="PT Astra Serif" w:hAnsi="PT Astra Serif"/>
          <w:szCs w:val="26"/>
        </w:rPr>
        <w:t>»</w:t>
      </w:r>
      <w:r w:rsidR="00642CB5" w:rsidRPr="009F3C2B">
        <w:rPr>
          <w:rFonts w:ascii="PT Astra Serif" w:hAnsi="PT Astra Serif"/>
          <w:szCs w:val="26"/>
        </w:rPr>
        <w:t xml:space="preserve"> изложить </w:t>
      </w:r>
      <w:r w:rsidR="00D91D1F" w:rsidRPr="009F3C2B">
        <w:rPr>
          <w:rFonts w:ascii="PT Astra Serif" w:hAnsi="PT Astra Serif"/>
          <w:szCs w:val="26"/>
        </w:rPr>
        <w:br/>
      </w:r>
      <w:r w:rsidR="00642CB5" w:rsidRPr="009F3C2B">
        <w:rPr>
          <w:rFonts w:ascii="PT Astra Serif" w:hAnsi="PT Astra Serif"/>
          <w:szCs w:val="26"/>
        </w:rPr>
        <w:t xml:space="preserve">в новой </w:t>
      </w:r>
      <w:r w:rsidR="00ED0E44" w:rsidRPr="009F3C2B">
        <w:rPr>
          <w:rFonts w:ascii="PT Astra Serif" w:hAnsi="PT Astra Serif"/>
          <w:szCs w:val="26"/>
        </w:rPr>
        <w:t xml:space="preserve">редакции согласно приложению № </w:t>
      </w:r>
      <w:r w:rsidR="007A2A0F" w:rsidRPr="009F3C2B">
        <w:rPr>
          <w:rFonts w:ascii="PT Astra Serif" w:hAnsi="PT Astra Serif"/>
          <w:szCs w:val="26"/>
        </w:rPr>
        <w:t>2</w:t>
      </w:r>
      <w:r w:rsidR="00642CB5" w:rsidRPr="009F3C2B">
        <w:rPr>
          <w:rFonts w:ascii="PT Astra Serif" w:hAnsi="PT Astra Serif"/>
          <w:szCs w:val="26"/>
        </w:rPr>
        <w:t xml:space="preserve"> к настоящему распоряжению;</w:t>
      </w:r>
    </w:p>
    <w:p w:rsidR="007A2A0F" w:rsidRPr="009F3C2B" w:rsidRDefault="008E54A9" w:rsidP="00D91D1F">
      <w:pPr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3)</w:t>
      </w:r>
      <w:r w:rsidR="00F20B4C" w:rsidRPr="009F3C2B">
        <w:rPr>
          <w:rFonts w:ascii="PT Astra Serif" w:hAnsi="PT Astra Serif"/>
          <w:szCs w:val="26"/>
        </w:rPr>
        <w:t> </w:t>
      </w:r>
      <w:r w:rsidR="007A2A0F" w:rsidRPr="009F3C2B">
        <w:rPr>
          <w:rFonts w:ascii="PT Astra Serif" w:hAnsi="PT Astra Serif"/>
          <w:szCs w:val="26"/>
        </w:rPr>
        <w:t xml:space="preserve">раздел </w:t>
      </w:r>
      <w:r w:rsidR="00430D5C" w:rsidRPr="009F3C2B">
        <w:rPr>
          <w:rFonts w:ascii="PT Astra Serif" w:hAnsi="PT Astra Serif"/>
          <w:szCs w:val="26"/>
        </w:rPr>
        <w:t>«</w:t>
      </w:r>
      <w:r w:rsidR="007A2A0F" w:rsidRPr="009F3C2B">
        <w:rPr>
          <w:rFonts w:ascii="PT Astra Serif" w:hAnsi="PT Astra Serif"/>
          <w:szCs w:val="26"/>
        </w:rPr>
        <w:t>Ресурсное обеспечение региональной программы (мероприятия</w:t>
      </w:r>
      <w:r w:rsidR="00D91D1F" w:rsidRPr="009F3C2B">
        <w:rPr>
          <w:rFonts w:ascii="PT Astra Serif" w:hAnsi="PT Astra Serif"/>
          <w:szCs w:val="26"/>
        </w:rPr>
        <w:t>,</w:t>
      </w:r>
      <w:r w:rsidR="007A2A0F" w:rsidRPr="009F3C2B">
        <w:rPr>
          <w:rFonts w:ascii="PT Astra Serif" w:hAnsi="PT Astra Serif"/>
          <w:szCs w:val="26"/>
        </w:rPr>
        <w:t xml:space="preserve"> </w:t>
      </w:r>
      <w:r w:rsidR="00F20B4C" w:rsidRPr="009F3C2B">
        <w:rPr>
          <w:rFonts w:ascii="PT Astra Serif" w:hAnsi="PT Astra Serif"/>
          <w:szCs w:val="26"/>
        </w:rPr>
        <w:br/>
      </w:r>
      <w:r w:rsidR="007A2A0F" w:rsidRPr="009F3C2B">
        <w:rPr>
          <w:rFonts w:ascii="PT Astra Serif" w:hAnsi="PT Astra Serif"/>
          <w:szCs w:val="26"/>
        </w:rPr>
        <w:t xml:space="preserve">не </w:t>
      </w:r>
      <w:proofErr w:type="spellStart"/>
      <w:r w:rsidR="007A2A0F" w:rsidRPr="009F3C2B">
        <w:rPr>
          <w:rFonts w:ascii="PT Astra Serif" w:hAnsi="PT Astra Serif"/>
          <w:szCs w:val="26"/>
        </w:rPr>
        <w:t>софинансируемые</w:t>
      </w:r>
      <w:proofErr w:type="spellEnd"/>
      <w:r w:rsidR="007A2A0F" w:rsidRPr="009F3C2B">
        <w:rPr>
          <w:rFonts w:ascii="PT Astra Serif" w:hAnsi="PT Astra Serif"/>
          <w:szCs w:val="26"/>
        </w:rPr>
        <w:t xml:space="preserve"> из средств федерального бюджета)</w:t>
      </w:r>
      <w:r w:rsidR="00583307">
        <w:rPr>
          <w:rFonts w:ascii="PT Astra Serif" w:hAnsi="PT Astra Serif"/>
          <w:szCs w:val="26"/>
        </w:rPr>
        <w:t>»</w:t>
      </w:r>
      <w:r w:rsidR="007A2A0F" w:rsidRPr="009F3C2B">
        <w:rPr>
          <w:rFonts w:ascii="PT Astra Serif" w:hAnsi="PT Astra Serif"/>
          <w:szCs w:val="26"/>
        </w:rPr>
        <w:t xml:space="preserve"> изложить в новой редакции согласно приложению № 3 к настоящему распоряжению;</w:t>
      </w:r>
    </w:p>
    <w:p w:rsidR="008E54A9" w:rsidRPr="009F3C2B" w:rsidRDefault="008E54A9" w:rsidP="00D91D1F">
      <w:pPr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4)</w:t>
      </w:r>
      <w:r w:rsidR="00F20B4C" w:rsidRPr="009F3C2B">
        <w:rPr>
          <w:rFonts w:ascii="PT Astra Serif" w:hAnsi="PT Astra Serif"/>
          <w:szCs w:val="26"/>
        </w:rPr>
        <w:t> </w:t>
      </w:r>
      <w:r w:rsidRPr="009F3C2B">
        <w:rPr>
          <w:rFonts w:ascii="PT Astra Serif" w:hAnsi="PT Astra Serif"/>
          <w:szCs w:val="26"/>
        </w:rPr>
        <w:t xml:space="preserve">раздел </w:t>
      </w:r>
      <w:r w:rsidR="00430D5C" w:rsidRPr="009F3C2B">
        <w:rPr>
          <w:rFonts w:ascii="PT Astra Serif" w:hAnsi="PT Astra Serif"/>
          <w:szCs w:val="26"/>
        </w:rPr>
        <w:t>«</w:t>
      </w:r>
      <w:r w:rsidRPr="009F3C2B">
        <w:rPr>
          <w:rFonts w:ascii="PT Astra Serif" w:hAnsi="PT Astra Serif"/>
          <w:szCs w:val="26"/>
        </w:rPr>
        <w:t>Перечень основных нормативных правовых актов, на основе которых должна разрабатываться региональная Программа</w:t>
      </w:r>
      <w:r w:rsidR="00430D5C" w:rsidRPr="009F3C2B">
        <w:rPr>
          <w:rFonts w:ascii="PT Astra Serif" w:hAnsi="PT Astra Serif"/>
          <w:szCs w:val="26"/>
        </w:rPr>
        <w:t>»</w:t>
      </w:r>
      <w:r w:rsidRPr="009F3C2B">
        <w:rPr>
          <w:rFonts w:ascii="PT Astra Serif" w:hAnsi="PT Astra Serif"/>
          <w:szCs w:val="26"/>
        </w:rPr>
        <w:t xml:space="preserve"> изложить в новой редакции согласно приложению № 4 к настоящему распоряжению;</w:t>
      </w:r>
    </w:p>
    <w:p w:rsidR="00C70ED3" w:rsidRPr="009F3C2B" w:rsidRDefault="008E54A9" w:rsidP="00D91D1F">
      <w:pPr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5</w:t>
      </w:r>
      <w:r w:rsidR="00060F9E" w:rsidRPr="009F3C2B">
        <w:rPr>
          <w:rFonts w:ascii="PT Astra Serif" w:hAnsi="PT Astra Serif"/>
          <w:szCs w:val="26"/>
        </w:rPr>
        <w:t>)</w:t>
      </w:r>
      <w:r w:rsidR="00F20B4C" w:rsidRPr="009F3C2B">
        <w:rPr>
          <w:rFonts w:ascii="PT Astra Serif" w:hAnsi="PT Astra Serif"/>
          <w:szCs w:val="26"/>
        </w:rPr>
        <w:t> </w:t>
      </w:r>
      <w:r w:rsidR="00060F9E" w:rsidRPr="009F3C2B">
        <w:rPr>
          <w:rFonts w:ascii="PT Astra Serif" w:hAnsi="PT Astra Serif"/>
          <w:szCs w:val="26"/>
        </w:rPr>
        <w:t>таблиц</w:t>
      </w:r>
      <w:r w:rsidR="008D71B7" w:rsidRPr="009F3C2B">
        <w:rPr>
          <w:rFonts w:ascii="PT Astra Serif" w:hAnsi="PT Astra Serif"/>
          <w:szCs w:val="26"/>
        </w:rPr>
        <w:t>ы</w:t>
      </w:r>
      <w:r w:rsidR="00060F9E" w:rsidRPr="009F3C2B">
        <w:rPr>
          <w:rFonts w:ascii="PT Astra Serif" w:hAnsi="PT Astra Serif"/>
          <w:szCs w:val="26"/>
        </w:rPr>
        <w:t xml:space="preserve"> №</w:t>
      </w:r>
      <w:r w:rsidR="00F20B4C" w:rsidRPr="009F3C2B">
        <w:rPr>
          <w:rFonts w:ascii="PT Astra Serif" w:hAnsi="PT Astra Serif"/>
          <w:szCs w:val="26"/>
        </w:rPr>
        <w:t> </w:t>
      </w:r>
      <w:r w:rsidR="00234037" w:rsidRPr="009F3C2B">
        <w:rPr>
          <w:rFonts w:ascii="PT Astra Serif" w:hAnsi="PT Astra Serif"/>
          <w:szCs w:val="26"/>
        </w:rPr>
        <w:t>1, 2</w:t>
      </w:r>
      <w:r w:rsidR="00F63938" w:rsidRPr="009F3C2B">
        <w:rPr>
          <w:rFonts w:ascii="PT Astra Serif" w:hAnsi="PT Astra Serif"/>
          <w:szCs w:val="26"/>
        </w:rPr>
        <w:t>, 3</w:t>
      </w:r>
      <w:r w:rsidR="00060F9E" w:rsidRPr="009F3C2B">
        <w:rPr>
          <w:rFonts w:ascii="PT Astra Serif" w:hAnsi="PT Astra Serif"/>
          <w:szCs w:val="26"/>
        </w:rPr>
        <w:t xml:space="preserve"> приложения №</w:t>
      </w:r>
      <w:r w:rsidR="00F20B4C" w:rsidRPr="009F3C2B">
        <w:rPr>
          <w:rFonts w:ascii="PT Astra Serif" w:hAnsi="PT Astra Serif"/>
          <w:szCs w:val="26"/>
        </w:rPr>
        <w:t> </w:t>
      </w:r>
      <w:r w:rsidR="00060F9E" w:rsidRPr="009F3C2B">
        <w:rPr>
          <w:rFonts w:ascii="PT Astra Serif" w:hAnsi="PT Astra Serif"/>
          <w:szCs w:val="26"/>
        </w:rPr>
        <w:t xml:space="preserve">1 </w:t>
      </w:r>
      <w:r w:rsidR="008D71B7" w:rsidRPr="009F3C2B">
        <w:rPr>
          <w:rFonts w:ascii="PT Astra Serif" w:hAnsi="PT Astra Serif"/>
          <w:szCs w:val="26"/>
        </w:rPr>
        <w:t xml:space="preserve">к </w:t>
      </w:r>
      <w:r w:rsidR="00060F9E" w:rsidRPr="009F3C2B">
        <w:rPr>
          <w:rFonts w:ascii="PT Astra Serif" w:hAnsi="PT Astra Serif"/>
          <w:szCs w:val="26"/>
        </w:rPr>
        <w:t>Программ</w:t>
      </w:r>
      <w:r w:rsidR="008D71B7" w:rsidRPr="009F3C2B">
        <w:rPr>
          <w:rFonts w:ascii="PT Astra Serif" w:hAnsi="PT Astra Serif"/>
          <w:szCs w:val="26"/>
        </w:rPr>
        <w:t>е</w:t>
      </w:r>
      <w:r w:rsidR="00693861" w:rsidRPr="009F3C2B">
        <w:rPr>
          <w:rFonts w:ascii="PT Astra Serif" w:hAnsi="PT Astra Serif"/>
          <w:szCs w:val="26"/>
        </w:rPr>
        <w:t xml:space="preserve"> изложить в новой редакции согласно приложению № </w:t>
      </w:r>
      <w:r w:rsidRPr="009F3C2B">
        <w:rPr>
          <w:rFonts w:ascii="PT Astra Serif" w:hAnsi="PT Astra Serif"/>
          <w:szCs w:val="26"/>
        </w:rPr>
        <w:t>5</w:t>
      </w:r>
      <w:r w:rsidR="00693861" w:rsidRPr="009F3C2B">
        <w:rPr>
          <w:rFonts w:ascii="PT Astra Serif" w:hAnsi="PT Astra Serif"/>
          <w:szCs w:val="26"/>
        </w:rPr>
        <w:t xml:space="preserve"> к настоящему распоряжению</w:t>
      </w:r>
      <w:r w:rsidR="00F20B4C" w:rsidRPr="009F3C2B">
        <w:rPr>
          <w:rFonts w:ascii="PT Astra Serif" w:hAnsi="PT Astra Serif"/>
          <w:szCs w:val="26"/>
        </w:rPr>
        <w:t>.</w:t>
      </w:r>
    </w:p>
    <w:p w:rsidR="00984487" w:rsidRPr="009F3C2B" w:rsidRDefault="00AB41B7" w:rsidP="00D91D1F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9F3C2B">
        <w:rPr>
          <w:rFonts w:ascii="PT Astra Serif" w:eastAsia="PT Astra Serif" w:hAnsi="PT Astra Serif" w:cs="PT Astra Serif"/>
          <w:szCs w:val="26"/>
        </w:rPr>
        <w:t>2. </w:t>
      </w:r>
      <w:r w:rsidR="00984487" w:rsidRPr="009F3C2B">
        <w:rPr>
          <w:rFonts w:ascii="PT Astra Serif" w:hAnsi="PT Astra Serif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984487" w:rsidRPr="009F3C2B" w:rsidRDefault="00984487" w:rsidP="00D91D1F">
      <w:pPr>
        <w:ind w:firstLine="0"/>
        <w:jc w:val="both"/>
        <w:rPr>
          <w:rFonts w:ascii="PT Astra Serif" w:hAnsi="PT Astra Serif"/>
          <w:szCs w:val="26"/>
        </w:rPr>
      </w:pPr>
    </w:p>
    <w:p w:rsidR="004B62A6" w:rsidRPr="009F3C2B" w:rsidRDefault="004B62A6" w:rsidP="00D91D1F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4B62A6" w:rsidRPr="009F3C2B" w:rsidRDefault="004B62A6" w:rsidP="00D91D1F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D91D1F" w:rsidRPr="009F3C2B" w:rsidRDefault="00D91D1F" w:rsidP="00D91D1F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DD4343" w:rsidRPr="009F3C2B" w:rsidRDefault="00D91D1F" w:rsidP="00D91D1F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proofErr w:type="spellStart"/>
      <w:r w:rsidRPr="009F3C2B">
        <w:rPr>
          <w:rFonts w:ascii="PT Astra Serif" w:hAnsi="PT Astra Serif"/>
          <w:szCs w:val="26"/>
        </w:rPr>
        <w:t>И.о</w:t>
      </w:r>
      <w:proofErr w:type="spellEnd"/>
      <w:r w:rsidRPr="009F3C2B">
        <w:rPr>
          <w:rFonts w:ascii="PT Astra Serif" w:hAnsi="PT Astra Serif"/>
          <w:szCs w:val="26"/>
        </w:rPr>
        <w:t>. </w:t>
      </w:r>
      <w:r w:rsidR="00EF3644" w:rsidRPr="009F3C2B">
        <w:rPr>
          <w:rFonts w:ascii="PT Astra Serif" w:hAnsi="PT Astra Serif"/>
          <w:szCs w:val="26"/>
        </w:rPr>
        <w:t>Губернатор</w:t>
      </w:r>
      <w:r w:rsidRPr="009F3C2B">
        <w:rPr>
          <w:rFonts w:ascii="PT Astra Serif" w:hAnsi="PT Astra Serif"/>
          <w:szCs w:val="26"/>
        </w:rPr>
        <w:t>а</w:t>
      </w:r>
      <w:r w:rsidR="009A7792" w:rsidRPr="009F3C2B">
        <w:rPr>
          <w:rFonts w:ascii="PT Astra Serif" w:hAnsi="PT Astra Serif"/>
          <w:szCs w:val="26"/>
        </w:rPr>
        <w:t xml:space="preserve"> </w:t>
      </w:r>
      <w:r w:rsidR="00642CB5" w:rsidRPr="009F3C2B">
        <w:rPr>
          <w:rFonts w:ascii="PT Astra Serif" w:hAnsi="PT Astra Serif"/>
          <w:szCs w:val="26"/>
        </w:rPr>
        <w:t>Томской области</w:t>
      </w:r>
      <w:r w:rsidR="00642CB5" w:rsidRPr="009F3C2B">
        <w:rPr>
          <w:rFonts w:ascii="PT Astra Serif" w:hAnsi="PT Astra Serif"/>
          <w:szCs w:val="26"/>
        </w:rPr>
        <w:tab/>
      </w:r>
      <w:r w:rsidR="00AB41B7" w:rsidRPr="009F3C2B">
        <w:rPr>
          <w:rFonts w:ascii="PT Astra Serif" w:hAnsi="PT Astra Serif"/>
          <w:szCs w:val="26"/>
        </w:rPr>
        <w:t xml:space="preserve"> </w:t>
      </w:r>
      <w:r w:rsidRPr="009F3C2B">
        <w:rPr>
          <w:rFonts w:ascii="PT Astra Serif" w:hAnsi="PT Astra Serif"/>
          <w:szCs w:val="26"/>
        </w:rPr>
        <w:t xml:space="preserve">  А.М. Рожков</w:t>
      </w:r>
    </w:p>
    <w:p w:rsidR="00AB41B7" w:rsidRPr="009F3C2B" w:rsidRDefault="00AB41B7" w:rsidP="00D91D1F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6C7BBE" w:rsidRPr="009F3C2B" w:rsidRDefault="006C7BBE" w:rsidP="00D91D1F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EF5268" w:rsidRPr="009F3C2B" w:rsidRDefault="00EF5268" w:rsidP="00D91D1F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60435A" w:rsidRPr="009F3C2B" w:rsidRDefault="0060435A" w:rsidP="00D91D1F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60435A" w:rsidRPr="009F3C2B" w:rsidRDefault="0060435A" w:rsidP="00D91D1F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60435A" w:rsidRPr="009F3C2B" w:rsidRDefault="0060435A" w:rsidP="00D91D1F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D91D1F" w:rsidRPr="009F3C2B" w:rsidRDefault="00D91D1F" w:rsidP="00D91D1F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D91D1F" w:rsidRPr="009F3C2B" w:rsidRDefault="00D91D1F" w:rsidP="00D91D1F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D91D1F" w:rsidRPr="009F3C2B" w:rsidRDefault="00D91D1F" w:rsidP="00D91D1F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EF5268" w:rsidRPr="009F3C2B" w:rsidRDefault="00EF5268" w:rsidP="00D91D1F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362C46" w:rsidRPr="009F3C2B" w:rsidRDefault="00AB41B7" w:rsidP="00D91D1F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 w:cs="Calibri"/>
          <w:sz w:val="20"/>
        </w:rPr>
      </w:pPr>
      <w:proofErr w:type="spellStart"/>
      <w:r w:rsidRPr="009F3C2B">
        <w:rPr>
          <w:rFonts w:ascii="PT Astra Serif" w:hAnsi="PT Astra Serif" w:cs="Calibri"/>
          <w:sz w:val="20"/>
        </w:rPr>
        <w:t>Фидаров</w:t>
      </w:r>
      <w:proofErr w:type="spellEnd"/>
      <w:r w:rsidRPr="009F3C2B">
        <w:rPr>
          <w:rFonts w:ascii="PT Astra Serif" w:hAnsi="PT Astra Serif" w:cs="Calibri"/>
          <w:sz w:val="20"/>
        </w:rPr>
        <w:t xml:space="preserve"> </w:t>
      </w:r>
      <w:proofErr w:type="spellStart"/>
      <w:r w:rsidRPr="009F3C2B">
        <w:rPr>
          <w:rFonts w:ascii="PT Astra Serif" w:hAnsi="PT Astra Serif" w:cs="Calibri"/>
          <w:sz w:val="20"/>
        </w:rPr>
        <w:t>Р.О</w:t>
      </w:r>
      <w:proofErr w:type="spellEnd"/>
      <w:r w:rsidRPr="009F3C2B">
        <w:rPr>
          <w:rFonts w:ascii="PT Astra Serif" w:hAnsi="PT Astra Serif" w:cs="Calibri"/>
          <w:sz w:val="20"/>
        </w:rPr>
        <w:t>.</w:t>
      </w:r>
    </w:p>
    <w:p w:rsidR="00AB41B7" w:rsidRPr="009F3C2B" w:rsidRDefault="0060435A" w:rsidP="00D91D1F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  <w:r w:rsidRPr="009F3C2B">
        <w:rPr>
          <w:rFonts w:ascii="PT Astra Serif" w:hAnsi="PT Astra Serif"/>
          <w:sz w:val="20"/>
        </w:rPr>
        <w:t>1205</w:t>
      </w:r>
      <w:proofErr w:type="spellStart"/>
      <w:r w:rsidRPr="009F3C2B">
        <w:rPr>
          <w:rFonts w:ascii="PT Astra Serif" w:hAnsi="PT Astra Serif"/>
          <w:sz w:val="20"/>
          <w:lang w:val="en-US"/>
        </w:rPr>
        <w:t>eg</w:t>
      </w:r>
      <w:proofErr w:type="spellEnd"/>
      <w:r w:rsidRPr="009F3C2B">
        <w:rPr>
          <w:rFonts w:ascii="PT Astra Serif" w:hAnsi="PT Astra Serif"/>
          <w:sz w:val="20"/>
        </w:rPr>
        <w:t>01.</w:t>
      </w:r>
      <w:r w:rsidRPr="009F3C2B">
        <w:rPr>
          <w:rFonts w:ascii="PT Astra Serif" w:hAnsi="PT Astra Serif"/>
          <w:sz w:val="20"/>
          <w:lang w:val="en-US"/>
        </w:rPr>
        <w:t>rap</w:t>
      </w:r>
      <w:r w:rsidRPr="009F3C2B">
        <w:rPr>
          <w:rFonts w:ascii="PT Astra Serif" w:hAnsi="PT Astra Serif"/>
          <w:sz w:val="20"/>
        </w:rPr>
        <w:t>2025</w:t>
      </w:r>
    </w:p>
    <w:p w:rsidR="0060435A" w:rsidRPr="009F3C2B" w:rsidRDefault="0060435A" w:rsidP="002F06A6">
      <w:pPr>
        <w:tabs>
          <w:tab w:val="left" w:pos="5954"/>
        </w:tabs>
        <w:ind w:left="5670" w:firstLine="0"/>
        <w:rPr>
          <w:rFonts w:ascii="PT Astra Serif" w:hAnsi="PT Astra Serif" w:cs="Calibri"/>
          <w:szCs w:val="26"/>
        </w:rPr>
        <w:sectPr w:rsidR="0060435A" w:rsidRPr="009F3C2B" w:rsidSect="00D91D1F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</w:sectPr>
      </w:pPr>
    </w:p>
    <w:p w:rsidR="00A563C2" w:rsidRPr="009F3C2B" w:rsidRDefault="00A563C2" w:rsidP="002F06A6">
      <w:pPr>
        <w:tabs>
          <w:tab w:val="left" w:pos="5954"/>
        </w:tabs>
        <w:ind w:left="5670" w:firstLine="0"/>
        <w:rPr>
          <w:rFonts w:ascii="PT Astra Serif" w:hAnsi="PT Astra Serif" w:cs="Calibri"/>
          <w:sz w:val="24"/>
          <w:szCs w:val="24"/>
        </w:rPr>
      </w:pPr>
      <w:r w:rsidRPr="009F3C2B">
        <w:rPr>
          <w:rFonts w:ascii="PT Astra Serif" w:hAnsi="PT Astra Serif" w:cs="Calibri"/>
          <w:sz w:val="24"/>
          <w:szCs w:val="24"/>
        </w:rPr>
        <w:lastRenderedPageBreak/>
        <w:t xml:space="preserve">Приложение № 1 </w:t>
      </w:r>
    </w:p>
    <w:p w:rsidR="00A563C2" w:rsidRPr="009F3C2B" w:rsidRDefault="00A563C2" w:rsidP="002F06A6">
      <w:pPr>
        <w:tabs>
          <w:tab w:val="left" w:pos="5812"/>
        </w:tabs>
        <w:ind w:left="5670" w:firstLine="0"/>
        <w:rPr>
          <w:rFonts w:ascii="PT Astra Serif" w:hAnsi="PT Astra Serif" w:cs="Calibri"/>
          <w:sz w:val="24"/>
          <w:szCs w:val="24"/>
        </w:rPr>
      </w:pPr>
      <w:r w:rsidRPr="009F3C2B">
        <w:rPr>
          <w:rFonts w:ascii="PT Astra Serif" w:hAnsi="PT Astra Serif" w:cs="Calibri"/>
          <w:sz w:val="24"/>
          <w:szCs w:val="24"/>
        </w:rPr>
        <w:t>к распоряжению Администрации</w:t>
      </w:r>
      <w:r w:rsidRPr="009F3C2B">
        <w:rPr>
          <w:rFonts w:ascii="PT Astra Serif" w:hAnsi="PT Astra Serif" w:cs="Calibri"/>
          <w:sz w:val="24"/>
          <w:szCs w:val="24"/>
        </w:rPr>
        <w:br/>
        <w:t>Томской области</w:t>
      </w:r>
    </w:p>
    <w:p w:rsidR="00A563C2" w:rsidRPr="009F3C2B" w:rsidRDefault="00A563C2" w:rsidP="002F06A6">
      <w:pPr>
        <w:ind w:left="5670" w:firstLine="0"/>
        <w:rPr>
          <w:rFonts w:ascii="PT Astra Serif" w:hAnsi="PT Astra Serif" w:cs="Calibri"/>
          <w:sz w:val="24"/>
          <w:szCs w:val="24"/>
        </w:rPr>
      </w:pPr>
      <w:r w:rsidRPr="009F3C2B">
        <w:rPr>
          <w:rFonts w:ascii="PT Astra Serif" w:eastAsia="PT Astra Serif" w:hAnsi="PT Astra Serif" w:cs="PT Astra Serif"/>
          <w:sz w:val="24"/>
          <w:szCs w:val="24"/>
        </w:rPr>
        <w:t xml:space="preserve">от </w:t>
      </w:r>
      <w:r w:rsidR="002226B9">
        <w:rPr>
          <w:rFonts w:ascii="PT Astra Serif" w:eastAsia="PT Astra Serif" w:hAnsi="PT Astra Serif" w:cs="PT Astra Serif"/>
          <w:sz w:val="24"/>
          <w:szCs w:val="24"/>
        </w:rPr>
        <w:t>10.12.2025 № 870-</w:t>
      </w:r>
      <w:proofErr w:type="spellStart"/>
      <w:r w:rsidR="002226B9">
        <w:rPr>
          <w:rFonts w:ascii="PT Astra Serif" w:eastAsia="PT Astra Serif" w:hAnsi="PT Astra Serif" w:cs="PT Astra Serif"/>
          <w:sz w:val="24"/>
          <w:szCs w:val="24"/>
        </w:rPr>
        <w:t>ра</w:t>
      </w:r>
      <w:proofErr w:type="spellEnd"/>
    </w:p>
    <w:p w:rsidR="00A563C2" w:rsidRPr="009F3C2B" w:rsidRDefault="00A563C2" w:rsidP="002F06A6">
      <w:pPr>
        <w:pBdr>
          <w:right w:val="none" w:sz="4" w:space="3" w:color="000000"/>
        </w:pBdr>
        <w:tabs>
          <w:tab w:val="left" w:pos="7088"/>
        </w:tabs>
        <w:ind w:firstLine="0"/>
        <w:jc w:val="right"/>
        <w:rPr>
          <w:rFonts w:ascii="PT Astra Serif" w:hAnsi="PT Astra Serif"/>
          <w:szCs w:val="26"/>
        </w:rPr>
      </w:pPr>
    </w:p>
    <w:p w:rsidR="00A563C2" w:rsidRPr="009F3C2B" w:rsidRDefault="00A563C2" w:rsidP="002F06A6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pPr w:leftFromText="181" w:rightFromText="181" w:vertAnchor="text" w:horzAnchor="margin" w:tblpXSpec="right" w:tblpY="-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56"/>
        <w:gridCol w:w="6411"/>
      </w:tblGrid>
      <w:tr w:rsidR="00A563C2" w:rsidRPr="009F3C2B" w:rsidTr="00A563C2">
        <w:tc>
          <w:tcPr>
            <w:tcW w:w="3256" w:type="dxa"/>
            <w:shd w:val="clear" w:color="auto" w:fill="auto"/>
          </w:tcPr>
          <w:p w:rsidR="00A563C2" w:rsidRPr="009F3C2B" w:rsidRDefault="00A563C2" w:rsidP="002F06A6">
            <w:pPr>
              <w:keepNext/>
              <w:keepLines/>
              <w:widowControl w:val="0"/>
              <w:ind w:left="130" w:right="132" w:firstLine="0"/>
              <w:contextualSpacing/>
              <w:rPr>
                <w:rFonts w:ascii="PT Astra Serif" w:hAnsi="PT Astra Serif"/>
                <w:szCs w:val="26"/>
                <w:lang w:bidi="ru-RU"/>
              </w:rPr>
            </w:pPr>
            <w:r w:rsidRPr="009F3C2B">
              <w:rPr>
                <w:rFonts w:ascii="PT Astra Serif" w:hAnsi="PT Astra Serif"/>
                <w:szCs w:val="26"/>
                <w:lang w:bidi="ru-RU"/>
              </w:rPr>
              <w:t>Параметры финансового обеспечения реализации региональной программы</w:t>
            </w:r>
          </w:p>
        </w:tc>
        <w:tc>
          <w:tcPr>
            <w:tcW w:w="6411" w:type="dxa"/>
            <w:shd w:val="clear" w:color="auto" w:fill="auto"/>
          </w:tcPr>
          <w:p w:rsidR="00A563C2" w:rsidRPr="009F3C2B" w:rsidRDefault="00A563C2" w:rsidP="002F06A6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 xml:space="preserve">Консолидированный бюджет – </w:t>
            </w:r>
            <w:r w:rsidR="004E39DD" w:rsidRPr="009F3C2B">
              <w:rPr>
                <w:rFonts w:ascii="PT Astra Serif" w:eastAsia="Arial Unicode MS" w:hAnsi="PT Astra Serif"/>
                <w:szCs w:val="26"/>
                <w:lang w:bidi="ru-RU"/>
              </w:rPr>
              <w:br/>
            </w: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>4</w:t>
            </w:r>
            <w:r w:rsidR="002F06A6" w:rsidRPr="009F3C2B">
              <w:rPr>
                <w:rFonts w:ascii="PT Astra Serif" w:eastAsia="Arial Unicode MS" w:hAnsi="PT Astra Serif"/>
                <w:szCs w:val="26"/>
                <w:lang w:bidi="ru-RU"/>
              </w:rPr>
              <w:t> 223 495,0</w:t>
            </w: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 xml:space="preserve"> тыс. рублей;</w:t>
            </w:r>
          </w:p>
          <w:p w:rsidR="00A563C2" w:rsidRPr="009F3C2B" w:rsidRDefault="00A563C2" w:rsidP="002F06A6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 xml:space="preserve">средства федерального бюджета – </w:t>
            </w:r>
            <w:r w:rsidR="004E39DD" w:rsidRPr="009F3C2B">
              <w:rPr>
                <w:rFonts w:ascii="PT Astra Serif" w:eastAsia="Arial Unicode MS" w:hAnsi="PT Astra Serif"/>
                <w:szCs w:val="26"/>
                <w:lang w:bidi="ru-RU"/>
              </w:rPr>
              <w:br/>
            </w:r>
            <w:r w:rsidR="001D3F68" w:rsidRPr="009F3C2B">
              <w:rPr>
                <w:rFonts w:ascii="PT Astra Serif" w:eastAsia="Arial Unicode MS" w:hAnsi="PT Astra Serif"/>
                <w:szCs w:val="26"/>
                <w:lang w:bidi="ru-RU"/>
              </w:rPr>
              <w:t>4 045 311,4</w:t>
            </w: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 xml:space="preserve"> тыс. рублей (по согласованию);</w:t>
            </w:r>
          </w:p>
          <w:p w:rsidR="00A563C2" w:rsidRPr="009F3C2B" w:rsidRDefault="00A563C2" w:rsidP="002F06A6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 xml:space="preserve">средства бюджета субъекта Российской Федерации – </w:t>
            </w:r>
            <w:r w:rsidR="002F06A6" w:rsidRPr="009F3C2B">
              <w:rPr>
                <w:rFonts w:ascii="PT Astra Serif" w:eastAsia="Arial Unicode MS" w:hAnsi="PT Astra Serif"/>
                <w:szCs w:val="26"/>
                <w:lang w:bidi="ru-RU"/>
              </w:rPr>
              <w:t>178 183,6</w:t>
            </w: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 xml:space="preserve"> тыс. рублей.</w:t>
            </w:r>
          </w:p>
          <w:p w:rsidR="00A563C2" w:rsidRPr="009F3C2B" w:rsidRDefault="00A563C2" w:rsidP="002F06A6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 xml:space="preserve">В 2021 году – 806 344,0 тыс. рублей, из них средства федерального бюджета – 772 614,7 тыс. рублей </w:t>
            </w:r>
            <w:r w:rsidR="007E49B4" w:rsidRPr="009F3C2B">
              <w:rPr>
                <w:rFonts w:ascii="PT Astra Serif" w:eastAsia="Arial Unicode MS" w:hAnsi="PT Astra Serif"/>
                <w:szCs w:val="26"/>
                <w:lang w:bidi="ru-RU"/>
              </w:rPr>
              <w:br/>
            </w: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>(по согласованию);</w:t>
            </w:r>
          </w:p>
          <w:p w:rsidR="00A563C2" w:rsidRPr="009F3C2B" w:rsidRDefault="00A563C2" w:rsidP="002F06A6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>средства бюджета субъекта Российской Федерации – 33 729,3 тыс. рублей.</w:t>
            </w:r>
          </w:p>
          <w:p w:rsidR="00A563C2" w:rsidRPr="009F3C2B" w:rsidRDefault="00A563C2" w:rsidP="002F06A6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 xml:space="preserve">В 2022 году – 866 518,3 тыс. рублей, из них средства федерального бюджета – 829 887,7 тыс. рублей </w:t>
            </w: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br/>
              <w:t>(по согласованию);</w:t>
            </w:r>
          </w:p>
          <w:p w:rsidR="00A563C2" w:rsidRPr="009F3C2B" w:rsidRDefault="00A563C2" w:rsidP="002F06A6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>средства бюджета субъекта Российской Федерации – 36 630,6 тыс. рублей.</w:t>
            </w:r>
          </w:p>
          <w:p w:rsidR="00A563C2" w:rsidRPr="009F3C2B" w:rsidRDefault="00A563C2" w:rsidP="002F06A6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>В 2023 году – 739 479,6 тыс. рублей, из них</w:t>
            </w:r>
          </w:p>
          <w:p w:rsidR="00A563C2" w:rsidRPr="009F3C2B" w:rsidRDefault="00A563C2" w:rsidP="002F06A6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 xml:space="preserve">средства федерального бюджета – </w:t>
            </w:r>
            <w:r w:rsidR="004E39DD" w:rsidRPr="009F3C2B">
              <w:rPr>
                <w:rFonts w:ascii="PT Astra Serif" w:eastAsia="Arial Unicode MS" w:hAnsi="PT Astra Serif"/>
                <w:szCs w:val="26"/>
                <w:lang w:bidi="ru-RU"/>
              </w:rPr>
              <w:br/>
            </w: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>708 219,4 тыс. рублей (по согласованию);</w:t>
            </w:r>
          </w:p>
          <w:p w:rsidR="00A563C2" w:rsidRPr="009F3C2B" w:rsidRDefault="00A563C2" w:rsidP="002F06A6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>средства бюджета субъекта Российской Федерации – 31 260,2 тыс. рублей.</w:t>
            </w:r>
          </w:p>
          <w:p w:rsidR="00A563C2" w:rsidRPr="009F3C2B" w:rsidRDefault="00A563C2" w:rsidP="002F06A6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>В 2024 году – 583 806,1 тыс. рублей, из них</w:t>
            </w:r>
          </w:p>
          <w:p w:rsidR="00A563C2" w:rsidRPr="009F3C2B" w:rsidRDefault="004E39DD" w:rsidP="002F06A6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>средства федерального бюджета –</w:t>
            </w:r>
            <w:r w:rsidR="00A563C2" w:rsidRPr="009F3C2B">
              <w:rPr>
                <w:rFonts w:ascii="PT Astra Serif" w:eastAsia="Arial Unicode MS" w:hAnsi="PT Astra Serif"/>
                <w:szCs w:val="26"/>
                <w:lang w:bidi="ru-RU"/>
              </w:rPr>
              <w:t xml:space="preserve"> </w:t>
            </w: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br/>
            </w:r>
            <w:r w:rsidR="00A563C2" w:rsidRPr="009F3C2B">
              <w:rPr>
                <w:rFonts w:ascii="PT Astra Serif" w:eastAsia="Arial Unicode MS" w:hAnsi="PT Astra Serif"/>
                <w:szCs w:val="26"/>
                <w:lang w:bidi="ru-RU"/>
              </w:rPr>
              <w:t>559 126,7 тыс. рублей (по согласованию);</w:t>
            </w:r>
          </w:p>
          <w:p w:rsidR="00A563C2" w:rsidRPr="009F3C2B" w:rsidRDefault="00A563C2" w:rsidP="002F06A6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>средства бюджета субъекта Российской Федерации – 24 679,4 тыс. рублей.</w:t>
            </w:r>
          </w:p>
          <w:p w:rsidR="00A563C2" w:rsidRPr="009F3C2B" w:rsidRDefault="00A563C2" w:rsidP="002F06A6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 xml:space="preserve">В 2025 году – </w:t>
            </w:r>
            <w:r w:rsidR="002F06A6" w:rsidRPr="009F3C2B">
              <w:rPr>
                <w:rFonts w:ascii="PT Astra Serif" w:eastAsia="Arial Unicode MS" w:hAnsi="PT Astra Serif"/>
                <w:szCs w:val="26"/>
                <w:lang w:bidi="ru-RU"/>
              </w:rPr>
              <w:t>1 227 347,0</w:t>
            </w:r>
            <w:r w:rsidR="001D3F68" w:rsidRPr="009F3C2B">
              <w:rPr>
                <w:rFonts w:ascii="PT Astra Serif" w:eastAsia="Arial Unicode MS" w:hAnsi="PT Astra Serif"/>
                <w:szCs w:val="26"/>
                <w:lang w:bidi="ru-RU"/>
              </w:rPr>
              <w:t xml:space="preserve"> </w:t>
            </w: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>тыс. рублей, из них</w:t>
            </w:r>
          </w:p>
          <w:p w:rsidR="00A563C2" w:rsidRPr="009F3C2B" w:rsidRDefault="00A563C2" w:rsidP="002F06A6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 xml:space="preserve">средства федерального бюджета – </w:t>
            </w:r>
            <w:r w:rsidR="004E39DD" w:rsidRPr="009F3C2B">
              <w:rPr>
                <w:rFonts w:ascii="PT Astra Serif" w:eastAsia="Arial Unicode MS" w:hAnsi="PT Astra Serif"/>
                <w:szCs w:val="26"/>
                <w:lang w:bidi="ru-RU"/>
              </w:rPr>
              <w:br/>
            </w:r>
            <w:r w:rsidR="001D3F68" w:rsidRPr="009F3C2B">
              <w:rPr>
                <w:rFonts w:ascii="PT Astra Serif" w:eastAsia="Arial Unicode MS" w:hAnsi="PT Astra Serif"/>
                <w:szCs w:val="26"/>
                <w:lang w:bidi="ru-RU"/>
              </w:rPr>
              <w:t>1 175 462,9</w:t>
            </w: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 xml:space="preserve"> тыс. рублей (по согласованию);</w:t>
            </w:r>
          </w:p>
          <w:p w:rsidR="00A563C2" w:rsidRPr="009F3C2B" w:rsidRDefault="00A563C2" w:rsidP="002F06A6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 w:val="24"/>
                <w:szCs w:val="24"/>
                <w:lang w:bidi="ru-RU"/>
              </w:rPr>
            </w:pP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 xml:space="preserve">средства бюджета субъекта Российской Федерации – </w:t>
            </w:r>
            <w:r w:rsidR="002F06A6" w:rsidRPr="009F3C2B">
              <w:rPr>
                <w:rFonts w:ascii="PT Astra Serif" w:eastAsia="Arial Unicode MS" w:hAnsi="PT Astra Serif"/>
                <w:szCs w:val="26"/>
                <w:lang w:bidi="ru-RU"/>
              </w:rPr>
              <w:t>51 884,1</w:t>
            </w:r>
            <w:r w:rsidRPr="009F3C2B">
              <w:rPr>
                <w:rFonts w:ascii="PT Astra Serif" w:eastAsia="Arial Unicode MS" w:hAnsi="PT Astra Serif"/>
                <w:szCs w:val="26"/>
                <w:lang w:bidi="ru-RU"/>
              </w:rPr>
              <w:t xml:space="preserve"> тыс. рублей</w:t>
            </w:r>
          </w:p>
        </w:tc>
      </w:tr>
    </w:tbl>
    <w:p w:rsidR="00A563C2" w:rsidRPr="009F3C2B" w:rsidRDefault="00A563C2" w:rsidP="002F06A6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  <w:sectPr w:rsidR="00A563C2" w:rsidRPr="009F3C2B" w:rsidSect="0060435A">
          <w:headerReference w:type="first" r:id="rId13"/>
          <w:pgSz w:w="11907" w:h="16840" w:code="9"/>
          <w:pgMar w:top="1134" w:right="851" w:bottom="1134" w:left="1418" w:header="720" w:footer="567" w:gutter="0"/>
          <w:cols w:space="720"/>
          <w:titlePg/>
        </w:sectPr>
      </w:pPr>
    </w:p>
    <w:p w:rsidR="00693861" w:rsidRPr="009F3C2B" w:rsidRDefault="00693861" w:rsidP="004E39DD">
      <w:pPr>
        <w:ind w:left="11766" w:firstLine="0"/>
        <w:jc w:val="both"/>
        <w:rPr>
          <w:rFonts w:ascii="PT Astra Serif" w:hAnsi="PT Astra Serif"/>
          <w:sz w:val="24"/>
          <w:szCs w:val="24"/>
        </w:rPr>
      </w:pPr>
      <w:r w:rsidRPr="009F3C2B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7A2A0F" w:rsidRPr="009F3C2B">
        <w:rPr>
          <w:rFonts w:ascii="PT Astra Serif" w:hAnsi="PT Astra Serif"/>
          <w:sz w:val="24"/>
          <w:szCs w:val="24"/>
        </w:rPr>
        <w:t>2</w:t>
      </w:r>
    </w:p>
    <w:p w:rsidR="00141E72" w:rsidRPr="009F3C2B" w:rsidRDefault="00693861" w:rsidP="004E39DD">
      <w:pPr>
        <w:ind w:left="11766" w:firstLine="0"/>
        <w:jc w:val="both"/>
        <w:rPr>
          <w:rFonts w:ascii="PT Astra Serif" w:hAnsi="PT Astra Serif"/>
          <w:sz w:val="24"/>
          <w:szCs w:val="24"/>
        </w:rPr>
      </w:pPr>
      <w:r w:rsidRPr="009F3C2B">
        <w:rPr>
          <w:rFonts w:ascii="PT Astra Serif" w:hAnsi="PT Astra Serif"/>
          <w:sz w:val="24"/>
          <w:szCs w:val="24"/>
        </w:rPr>
        <w:t xml:space="preserve">к распоряжению Администрации </w:t>
      </w:r>
    </w:p>
    <w:p w:rsidR="00693861" w:rsidRPr="009F3C2B" w:rsidRDefault="00693861" w:rsidP="004E39DD">
      <w:pPr>
        <w:ind w:left="11766" w:firstLine="0"/>
        <w:jc w:val="both"/>
        <w:rPr>
          <w:rFonts w:ascii="PT Astra Serif" w:hAnsi="PT Astra Serif"/>
          <w:sz w:val="24"/>
          <w:szCs w:val="24"/>
        </w:rPr>
      </w:pPr>
      <w:r w:rsidRPr="009F3C2B">
        <w:rPr>
          <w:rFonts w:ascii="PT Astra Serif" w:hAnsi="PT Astra Serif"/>
          <w:sz w:val="24"/>
          <w:szCs w:val="24"/>
        </w:rPr>
        <w:t>Томской области</w:t>
      </w:r>
    </w:p>
    <w:p w:rsidR="00693861" w:rsidRPr="009F3C2B" w:rsidRDefault="00693861" w:rsidP="004E39DD">
      <w:pPr>
        <w:ind w:left="11766" w:firstLine="0"/>
        <w:jc w:val="both"/>
        <w:rPr>
          <w:rFonts w:ascii="PT Astra Serif" w:hAnsi="PT Astra Serif"/>
          <w:sz w:val="24"/>
        </w:rPr>
      </w:pPr>
      <w:r w:rsidRPr="009F3C2B">
        <w:rPr>
          <w:rFonts w:ascii="PT Astra Serif" w:hAnsi="PT Astra Serif"/>
          <w:sz w:val="24"/>
          <w:szCs w:val="24"/>
        </w:rPr>
        <w:t xml:space="preserve">от </w:t>
      </w:r>
      <w:r w:rsidR="002226B9">
        <w:rPr>
          <w:rFonts w:ascii="PT Astra Serif" w:hAnsi="PT Astra Serif"/>
          <w:sz w:val="24"/>
          <w:szCs w:val="24"/>
        </w:rPr>
        <w:t>10.12.2025 № 870-</w:t>
      </w:r>
      <w:proofErr w:type="spellStart"/>
      <w:r w:rsidR="002226B9">
        <w:rPr>
          <w:rFonts w:ascii="PT Astra Serif" w:hAnsi="PT Astra Serif"/>
          <w:sz w:val="24"/>
          <w:szCs w:val="24"/>
        </w:rPr>
        <w:t>ра</w:t>
      </w:r>
      <w:proofErr w:type="spellEnd"/>
    </w:p>
    <w:p w:rsidR="00693861" w:rsidRPr="009F3C2B" w:rsidRDefault="00693861" w:rsidP="002F06A6">
      <w:pPr>
        <w:ind w:left="5670" w:firstLine="0"/>
        <w:rPr>
          <w:rFonts w:ascii="PT Astra Serif" w:hAnsi="PT Astra Serif"/>
        </w:rPr>
      </w:pPr>
    </w:p>
    <w:p w:rsidR="00141E72" w:rsidRPr="009F3C2B" w:rsidRDefault="00141E72" w:rsidP="002F06A6">
      <w:pPr>
        <w:ind w:left="5670" w:firstLine="0"/>
        <w:rPr>
          <w:rFonts w:ascii="PT Astra Serif" w:hAnsi="PT Astra Serif"/>
        </w:rPr>
      </w:pPr>
    </w:p>
    <w:p w:rsidR="00693861" w:rsidRPr="009F3C2B" w:rsidRDefault="00693861" w:rsidP="002F06A6">
      <w:pPr>
        <w:ind w:firstLine="0"/>
        <w:jc w:val="center"/>
        <w:rPr>
          <w:rFonts w:ascii="PT Astra Serif" w:eastAsia="Calibri" w:hAnsi="PT Astra Serif" w:cs="Calibri"/>
          <w:szCs w:val="26"/>
          <w:lang w:eastAsia="en-US"/>
        </w:rPr>
      </w:pPr>
      <w:r w:rsidRPr="009F3C2B">
        <w:rPr>
          <w:rFonts w:ascii="PT Astra Serif" w:eastAsia="Calibri" w:hAnsi="PT Astra Serif" w:cs="Calibri"/>
          <w:szCs w:val="26"/>
          <w:lang w:eastAsia="en-US"/>
        </w:rPr>
        <w:t xml:space="preserve">Ресурсное обеспечение региональной </w:t>
      </w:r>
      <w:r w:rsidR="006E24BA" w:rsidRPr="009F3C2B">
        <w:rPr>
          <w:rFonts w:ascii="PT Astra Serif" w:eastAsia="Calibri" w:hAnsi="PT Astra Serif" w:cs="Calibri"/>
          <w:szCs w:val="26"/>
          <w:lang w:eastAsia="en-US"/>
        </w:rPr>
        <w:t>П</w:t>
      </w:r>
      <w:r w:rsidRPr="009F3C2B">
        <w:rPr>
          <w:rFonts w:ascii="PT Astra Serif" w:eastAsia="Calibri" w:hAnsi="PT Astra Serif" w:cs="Calibri"/>
          <w:szCs w:val="26"/>
          <w:lang w:eastAsia="en-US"/>
        </w:rPr>
        <w:t>рограммы</w:t>
      </w:r>
    </w:p>
    <w:p w:rsidR="00693861" w:rsidRPr="009F3C2B" w:rsidRDefault="00693861" w:rsidP="002F06A6">
      <w:pPr>
        <w:ind w:firstLine="0"/>
        <w:jc w:val="center"/>
        <w:rPr>
          <w:rFonts w:ascii="PT Astra Serif" w:eastAsia="Calibri" w:hAnsi="PT Astra Serif" w:cs="Calibri"/>
          <w:sz w:val="25"/>
          <w:szCs w:val="25"/>
          <w:lang w:eastAsia="en-US"/>
        </w:rPr>
      </w:pPr>
    </w:p>
    <w:tbl>
      <w:tblPr>
        <w:tblW w:w="5102" w:type="pct"/>
        <w:tblLayout w:type="fixed"/>
        <w:tblLook w:val="04A0" w:firstRow="1" w:lastRow="0" w:firstColumn="1" w:lastColumn="0" w:noHBand="0" w:noVBand="1"/>
      </w:tblPr>
      <w:tblGrid>
        <w:gridCol w:w="676"/>
        <w:gridCol w:w="4113"/>
        <w:gridCol w:w="662"/>
        <w:gridCol w:w="1074"/>
        <w:gridCol w:w="1023"/>
        <w:gridCol w:w="1109"/>
        <w:gridCol w:w="1169"/>
        <w:gridCol w:w="1169"/>
        <w:gridCol w:w="1169"/>
        <w:gridCol w:w="1172"/>
        <w:gridCol w:w="1172"/>
        <w:gridCol w:w="1334"/>
      </w:tblGrid>
      <w:tr w:rsidR="00693861" w:rsidRPr="009F3C2B" w:rsidTr="00060FA3">
        <w:trPr>
          <w:trHeight w:val="338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060F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9F3C2B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9F3C2B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1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060F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 w:cs="Arial"/>
                <w:sz w:val="20"/>
              </w:rPr>
              <w:t xml:space="preserve">Наименование и номер мероприятия </w:t>
            </w:r>
            <w:r w:rsidRPr="009F3C2B">
              <w:rPr>
                <w:rFonts w:ascii="PT Astra Serif" w:hAnsi="PT Astra Serif" w:cs="Arial"/>
                <w:sz w:val="20"/>
              </w:rPr>
              <w:br/>
              <w:t xml:space="preserve">в соответствии с планом мероприятий </w:t>
            </w:r>
            <w:r w:rsidR="004E39DD" w:rsidRPr="009F3C2B">
              <w:rPr>
                <w:rFonts w:ascii="PT Astra Serif" w:hAnsi="PT Astra Serif" w:cs="Arial"/>
                <w:sz w:val="20"/>
              </w:rPr>
              <w:br/>
            </w:r>
            <w:r w:rsidRPr="009F3C2B">
              <w:rPr>
                <w:rFonts w:ascii="PT Astra Serif" w:hAnsi="PT Astra Serif" w:cs="Arial"/>
                <w:sz w:val="20"/>
              </w:rPr>
              <w:t xml:space="preserve">по реализации региональной Программы </w:t>
            </w:r>
            <w:r w:rsidR="004E39DD" w:rsidRPr="009F3C2B">
              <w:rPr>
                <w:rFonts w:ascii="PT Astra Serif" w:hAnsi="PT Astra Serif" w:cs="Arial"/>
                <w:sz w:val="20"/>
              </w:rPr>
              <w:br/>
            </w:r>
            <w:r w:rsidRPr="009F3C2B">
              <w:rPr>
                <w:rFonts w:ascii="PT Astra Serif" w:hAnsi="PT Astra Serif" w:cs="Arial"/>
                <w:sz w:val="20"/>
              </w:rPr>
              <w:t>и источники его финансового обеспечения</w:t>
            </w:r>
          </w:p>
        </w:tc>
        <w:tc>
          <w:tcPr>
            <w:tcW w:w="1221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060FA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 w:val="20"/>
              </w:rPr>
            </w:pPr>
            <w:r w:rsidRPr="009F3C2B">
              <w:rPr>
                <w:rFonts w:ascii="PT Astra Serif" w:hAnsi="PT Astra Serif" w:cs="Arial"/>
                <w:sz w:val="20"/>
              </w:rPr>
              <w:t>Код бюджетной классификации</w:t>
            </w:r>
          </w:p>
          <w:p w:rsidR="00693861" w:rsidRPr="009F3C2B" w:rsidRDefault="00693861" w:rsidP="00060F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(КБК)</w:t>
            </w:r>
          </w:p>
        </w:tc>
        <w:tc>
          <w:tcPr>
            <w:tcW w:w="2268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060F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Объемы финансового обеспечения по годам реализации</w:t>
            </w:r>
          </w:p>
          <w:p w:rsidR="00693861" w:rsidRPr="009F3C2B" w:rsidRDefault="00693861" w:rsidP="00060F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региональной </w:t>
            </w:r>
            <w:r w:rsidR="006E24BA" w:rsidRPr="009F3C2B">
              <w:rPr>
                <w:rFonts w:ascii="PT Astra Serif" w:hAnsi="PT Astra Serif"/>
                <w:sz w:val="20"/>
              </w:rPr>
              <w:t>П</w:t>
            </w:r>
            <w:r w:rsidRPr="009F3C2B">
              <w:rPr>
                <w:rFonts w:ascii="PT Astra Serif" w:hAnsi="PT Astra Serif"/>
                <w:sz w:val="20"/>
              </w:rPr>
              <w:t>рограммы (тыс. рублей)</w:t>
            </w:r>
          </w:p>
        </w:tc>
      </w:tr>
      <w:tr w:rsidR="00693861" w:rsidRPr="009F3C2B" w:rsidTr="002D56BE">
        <w:trPr>
          <w:trHeight w:val="33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21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693861" w:rsidRPr="009F3C2B" w:rsidTr="004E39DD">
        <w:trPr>
          <w:trHeight w:val="59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20"/>
              </w:rPr>
              <w:t>гла</w:t>
            </w:r>
            <w:proofErr w:type="spellEnd"/>
            <w:r w:rsidR="00060FA3" w:rsidRPr="009F3C2B">
              <w:rPr>
                <w:rFonts w:ascii="PT Astra Serif" w:hAnsi="PT Astra Serif"/>
                <w:sz w:val="20"/>
                <w:lang w:val="en-US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ва</w:t>
            </w:r>
            <w:proofErr w:type="spellEnd"/>
            <w:proofErr w:type="gramEnd"/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раздел/ </w:t>
            </w:r>
            <w:proofErr w:type="spellStart"/>
            <w:proofErr w:type="gramStart"/>
            <w:r w:rsidRPr="009F3C2B">
              <w:rPr>
                <w:rFonts w:ascii="PT Astra Serif" w:hAnsi="PT Astra Serif"/>
                <w:sz w:val="20"/>
              </w:rPr>
              <w:t>подраз</w:t>
            </w:r>
            <w:proofErr w:type="spellEnd"/>
            <w:r w:rsidR="00060FA3" w:rsidRPr="009F3C2B">
              <w:rPr>
                <w:rFonts w:ascii="PT Astra Serif" w:hAnsi="PT Astra Serif"/>
                <w:sz w:val="20"/>
                <w:lang w:val="en-US"/>
              </w:rPr>
              <w:t>-</w:t>
            </w:r>
            <w:r w:rsidRPr="009F3C2B">
              <w:rPr>
                <w:rFonts w:ascii="PT Astra Serif" w:hAnsi="PT Astra Serif"/>
                <w:sz w:val="20"/>
              </w:rPr>
              <w:t>дел</w:t>
            </w:r>
            <w:proofErr w:type="gram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целевая</w:t>
            </w:r>
            <w:r w:rsidRPr="009F3C2B">
              <w:rPr>
                <w:rFonts w:ascii="PT Astra Serif" w:hAnsi="PT Astra Serif"/>
                <w:sz w:val="20"/>
              </w:rPr>
              <w:br/>
              <w:t>статья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вид</w:t>
            </w:r>
            <w:r w:rsidRPr="009F3C2B">
              <w:rPr>
                <w:rFonts w:ascii="PT Astra Serif" w:hAnsi="PT Astra Serif"/>
                <w:sz w:val="20"/>
              </w:rPr>
              <w:br/>
              <w:t>расходов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2021</w:t>
            </w:r>
            <w:r w:rsidR="00060FA3" w:rsidRPr="009F3C2B">
              <w:rPr>
                <w:rFonts w:ascii="PT Astra Serif" w:hAnsi="PT Astra Serif"/>
                <w:sz w:val="20"/>
                <w:lang w:val="en-US"/>
              </w:rPr>
              <w:t xml:space="preserve"> – </w:t>
            </w:r>
            <w:r w:rsidRPr="009F3C2B">
              <w:rPr>
                <w:rFonts w:ascii="PT Astra Serif" w:hAnsi="PT Astra Serif"/>
                <w:sz w:val="20"/>
              </w:rPr>
              <w:t>2025 годы (итого)</w:t>
            </w:r>
          </w:p>
        </w:tc>
      </w:tr>
      <w:tr w:rsidR="00693861" w:rsidRPr="009F3C2B" w:rsidTr="004E39DD">
        <w:trPr>
          <w:trHeight w:val="330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861" w:rsidRPr="009F3C2B" w:rsidRDefault="00693861" w:rsidP="004E39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12</w:t>
            </w:r>
          </w:p>
        </w:tc>
      </w:tr>
      <w:tr w:rsidR="002B31AA" w:rsidRPr="009F3C2B" w:rsidTr="006E24BA">
        <w:trPr>
          <w:trHeight w:val="1982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4E39DD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</w:p>
          <w:p w:rsidR="002B31AA" w:rsidRPr="009F3C2B" w:rsidRDefault="006E24BA" w:rsidP="004E39DD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региональной П</w:t>
            </w:r>
            <w:r w:rsidR="002B31AA" w:rsidRPr="009F3C2B">
              <w:rPr>
                <w:rFonts w:ascii="PT Astra Serif" w:hAnsi="PT Astra Serif"/>
                <w:sz w:val="20"/>
              </w:rPr>
              <w:t xml:space="preserve">рограммы (межбюджетный трансферт федерального бюджета, бюджет субъекта Российской Федерации, </w:t>
            </w:r>
            <w:r w:rsidR="00060FA3" w:rsidRPr="009F3C2B">
              <w:rPr>
                <w:rFonts w:ascii="PT Astra Serif" w:hAnsi="PT Astra Serif"/>
                <w:sz w:val="20"/>
              </w:rPr>
              <w:br/>
            </w:r>
            <w:r w:rsidR="004E39DD" w:rsidRPr="009F3C2B">
              <w:rPr>
                <w:rFonts w:ascii="PT Astra Serif" w:hAnsi="PT Astra Serif"/>
                <w:sz w:val="20"/>
              </w:rPr>
              <w:t xml:space="preserve">не </w:t>
            </w:r>
            <w:proofErr w:type="spellStart"/>
            <w:r w:rsidR="002B31AA"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="002B31AA"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="002B31AA"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="002B31AA"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 Российской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r w:rsidR="002B31AA" w:rsidRPr="009F3C2B">
              <w:rPr>
                <w:rFonts w:ascii="PT Astra Serif" w:hAnsi="PT Astra Serif"/>
                <w:sz w:val="20"/>
              </w:rPr>
              <w:t>Федерации,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r w:rsidR="002B31AA" w:rsidRPr="009F3C2B">
              <w:rPr>
                <w:rFonts w:ascii="PT Astra Serif" w:hAnsi="PT Astra Serif"/>
                <w:sz w:val="20"/>
              </w:rPr>
              <w:t>средства юридических лиц и пр.)*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806 344,0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866 518,3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739 479,6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583 806,1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1 227</w:t>
            </w:r>
            <w:r w:rsidR="002F06A6" w:rsidRPr="009F3C2B">
              <w:rPr>
                <w:rFonts w:ascii="PT Astra Serif" w:hAnsi="PT Astra Serif"/>
                <w:sz w:val="20"/>
              </w:rPr>
              <w:t> </w:t>
            </w:r>
            <w:r w:rsidRPr="009F3C2B">
              <w:rPr>
                <w:rFonts w:ascii="PT Astra Serif" w:hAnsi="PT Astra Serif"/>
                <w:sz w:val="20"/>
              </w:rPr>
              <w:t>34</w:t>
            </w:r>
            <w:r w:rsidR="002F06A6" w:rsidRPr="009F3C2B">
              <w:rPr>
                <w:rFonts w:ascii="PT Astra Serif" w:hAnsi="PT Astra Serif"/>
                <w:sz w:val="20"/>
              </w:rPr>
              <w:t>7,0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F06A6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4 223 495,0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7D3F2B" w:rsidRPr="009F3C2B" w:rsidRDefault="007D3F2B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7D3F2B" w:rsidRPr="009F3C2B" w:rsidRDefault="007D3F2B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4E39DD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806 344,0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866 518,3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739 479,6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583 806,1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1 227</w:t>
            </w:r>
            <w:r w:rsidR="002F06A6" w:rsidRPr="009F3C2B">
              <w:rPr>
                <w:rFonts w:ascii="PT Astra Serif" w:hAnsi="PT Astra Serif"/>
                <w:sz w:val="20"/>
              </w:rPr>
              <w:t> </w:t>
            </w:r>
            <w:r w:rsidRPr="009F3C2B">
              <w:rPr>
                <w:rFonts w:ascii="PT Astra Serif" w:hAnsi="PT Astra Serif"/>
                <w:sz w:val="20"/>
              </w:rPr>
              <w:t>34</w:t>
            </w:r>
            <w:r w:rsidR="002F06A6" w:rsidRPr="009F3C2B">
              <w:rPr>
                <w:rFonts w:ascii="PT Astra Serif" w:hAnsi="PT Astra Serif"/>
                <w:sz w:val="20"/>
              </w:rPr>
              <w:t>7,0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F06A6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4 223 495,0</w:t>
            </w:r>
          </w:p>
        </w:tc>
      </w:tr>
      <w:tr w:rsidR="002B31AA" w:rsidRPr="009F3C2B" w:rsidTr="006E24BA">
        <w:trPr>
          <w:trHeight w:val="49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4E39DD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772 614,7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772 614,7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708 219,4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559 126,7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1 175 462,9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3 988 038,4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4E39DD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33 729,3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34 102,6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31 260,2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24 679,4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51 884,</w:t>
            </w:r>
            <w:r w:rsidR="002F06A6" w:rsidRPr="009F3C2B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175 655,</w:t>
            </w:r>
            <w:r w:rsidR="002F06A6" w:rsidRPr="009F3C2B">
              <w:rPr>
                <w:rFonts w:ascii="PT Astra Serif" w:hAnsi="PT Astra Serif"/>
                <w:sz w:val="20"/>
              </w:rPr>
              <w:t>6</w:t>
            </w:r>
          </w:p>
        </w:tc>
      </w:tr>
      <w:tr w:rsidR="002B31AA" w:rsidRPr="009F3C2B" w:rsidTr="002B31AA">
        <w:trPr>
          <w:trHeight w:val="67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4E39DD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7D3F2B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</w:t>
            </w:r>
            <w:r w:rsidR="00060FA3" w:rsidRPr="009F3C2B">
              <w:rPr>
                <w:rFonts w:ascii="PT Astra Serif" w:hAnsi="PT Astra Serif"/>
                <w:sz w:val="20"/>
                <w:lang w:val="en-US"/>
              </w:rPr>
              <w:t> </w:t>
            </w:r>
            <w:r w:rsidRPr="009F3C2B">
              <w:rPr>
                <w:rFonts w:ascii="PT Astra Serif" w:hAnsi="PT Astra Serif"/>
                <w:sz w:val="20"/>
              </w:rPr>
              <w:t xml:space="preserve">27.05.2022 </w:t>
            </w:r>
            <w:r w:rsidR="00060FA3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7D3F2B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7371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0909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01 1 N9 5365F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523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57 273,0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57 273,0</w:t>
            </w:r>
          </w:p>
        </w:tc>
      </w:tr>
      <w:tr w:rsidR="002B31AA" w:rsidRPr="009F3C2B" w:rsidTr="002B31AA">
        <w:trPr>
          <w:trHeight w:val="724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4E39DD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7D3F2B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2 528,0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2 528,0</w:t>
            </w:r>
          </w:p>
        </w:tc>
      </w:tr>
      <w:tr w:rsidR="002B31AA" w:rsidRPr="009F3C2B" w:rsidTr="002B31AA">
        <w:trPr>
          <w:trHeight w:val="441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4E39DD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 xml:space="preserve">Прочие расходы региональной Программы, </w:t>
            </w:r>
            <w:r w:rsidR="00060FA3" w:rsidRPr="009F3C2B">
              <w:rPr>
                <w:rFonts w:ascii="PT Astra Serif" w:hAnsi="PT Astra Serif"/>
                <w:bCs/>
                <w:sz w:val="20"/>
              </w:rPr>
              <w:br/>
            </w:r>
            <w:r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8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53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61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188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1.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20"/>
              </w:rPr>
              <w:t>1.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20"/>
              </w:rPr>
              <w:t xml:space="preserve">Осуществление нового строительства (реконструкции) </w:t>
            </w:r>
            <w:r w:rsidR="00703B8E" w:rsidRPr="009F3C2B">
              <w:rPr>
                <w:rFonts w:ascii="PT Astra Serif" w:hAnsi="PT Astra Serif"/>
                <w:bCs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(его завершение), замены зданий в случае высокой степени износа, наличия избыточных площадей медицинских организаций и их обособленных структурных подразделений, на базе которых оказывается первичная медико-санитарная помощь (поликлиники, поликлинические подразделения, амбулатории отделения (центры) врача общей практики, фельдшерско-акушерские </w:t>
            </w:r>
            <w:r w:rsidR="00060FA3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и фельдшерские пункты), а также зданий (отдельных зданий, комплексов зданий) центральных районных и районных больниц</w:t>
            </w:r>
            <w:proofErr w:type="gram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2B31AA">
        <w:trPr>
          <w:trHeight w:val="1945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1.1</w:t>
            </w:r>
            <w:r w:rsidR="00703B8E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Pr="009F3C2B">
              <w:rPr>
                <w:rFonts w:ascii="PT Astra Serif" w:hAnsi="PT Astra Serif"/>
                <w:sz w:val="20"/>
              </w:rPr>
              <w:t xml:space="preserve"> региональной </w:t>
            </w:r>
            <w:r w:rsidR="006E24BA" w:rsidRPr="009F3C2B">
              <w:rPr>
                <w:rFonts w:ascii="PT Astra Serif" w:hAnsi="PT Astra Serif"/>
                <w:sz w:val="20"/>
              </w:rPr>
              <w:t>П</w:t>
            </w:r>
            <w:r w:rsidRPr="009F3C2B">
              <w:rPr>
                <w:rFonts w:ascii="PT Astra Serif" w:hAnsi="PT Astra Serif"/>
                <w:sz w:val="20"/>
              </w:rPr>
              <w:t>рограммы (межбюджетный трансферт федерального бюджета, бюджет субъекта Российской</w:t>
            </w:r>
            <w:r w:rsidR="00703B8E" w:rsidRPr="009F3C2B">
              <w:rPr>
                <w:rFonts w:ascii="PT Astra Serif" w:hAnsi="PT Astra Serif"/>
                <w:sz w:val="20"/>
              </w:rPr>
              <w:t xml:space="preserve"> Федерации, </w:t>
            </w:r>
            <w:r w:rsidR="00703B8E" w:rsidRPr="009F3C2B">
              <w:rPr>
                <w:rFonts w:ascii="PT Astra Serif" w:hAnsi="PT Astra Serif"/>
                <w:sz w:val="20"/>
              </w:rPr>
              <w:br/>
              <w:t xml:space="preserve">не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 Российской</w:t>
            </w:r>
            <w:r w:rsidR="006E24B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364 729,4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266 402,5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399 911,2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446 333,6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565 529,3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2 042 906,0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1.2.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364 729,4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266 402,5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399 911,2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446 333,6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565 529,3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2 042 906,0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349 311,0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255 140,8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383 005,6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427 465,6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541 622,5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1 956 545,5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15 418,4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11 261,7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16 905,6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18 868,0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23 906,8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86 360,5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7D3F2B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</w:t>
            </w:r>
            <w:r w:rsidR="00C961E5" w:rsidRPr="009F3C2B">
              <w:rPr>
                <w:rFonts w:ascii="PT Astra Serif" w:hAnsi="PT Astra Serif"/>
                <w:sz w:val="20"/>
              </w:rPr>
              <w:t>ельства Российской Федерации от</w:t>
            </w:r>
            <w:r w:rsidR="00C961E5" w:rsidRPr="009F3C2B">
              <w:rPr>
                <w:rFonts w:ascii="PT Astra Serif" w:hAnsi="PT Astra Serif"/>
                <w:sz w:val="20"/>
                <w:lang w:val="en-US"/>
              </w:rPr>
              <w:t> </w:t>
            </w:r>
            <w:r w:rsidRPr="009F3C2B">
              <w:rPr>
                <w:rFonts w:ascii="PT Astra Serif" w:hAnsi="PT Astra Serif"/>
                <w:sz w:val="20"/>
              </w:rPr>
              <w:t xml:space="preserve">27.05.2022 </w:t>
            </w:r>
            <w:r w:rsidR="007131FD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7371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0909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01 1 N9 5365F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523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1.3.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6E24BA" w:rsidP="00703B8E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Прочие расходы региональной П</w:t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 xml:space="preserve">рограммы, </w:t>
            </w:r>
            <w:r w:rsidR="007131FD" w:rsidRPr="009F3C2B">
              <w:rPr>
                <w:rFonts w:ascii="PT Astra Serif" w:hAnsi="PT Astra Serif"/>
                <w:bCs/>
                <w:sz w:val="20"/>
              </w:rPr>
              <w:br/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27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6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25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33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851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9F3C2B">
              <w:rPr>
                <w:rFonts w:ascii="PT Astra Serif" w:hAnsi="PT Astra Serif"/>
                <w:sz w:val="20"/>
              </w:rPr>
              <w:t>2</w:t>
            </w:r>
            <w:r w:rsidR="007131FD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 2.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20"/>
              </w:rPr>
              <w:t xml:space="preserve">Осуществление капитального ремонта </w:t>
            </w:r>
            <w:r w:rsidRPr="009F3C2B">
              <w:rPr>
                <w:rFonts w:ascii="PT Astra Serif" w:hAnsi="PT Astra Serif"/>
                <w:sz w:val="20"/>
              </w:rPr>
              <w:t xml:space="preserve">зданий медицинских организаций и их обособленных структурных подразделений, на базе которых оказывается первичная медико-санитарная помощь (поликлиники, поликлинические подразделения, амбулатории отделения (центры) врача общей практики, фельдшерско-акушерские </w:t>
            </w:r>
            <w:r w:rsidR="007131FD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и фельдшерские пункты), а также зданий (отдельных зданий, комплексов зданий) центральных районных и районных больниц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256C52">
        <w:trPr>
          <w:trHeight w:val="1828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2.1</w:t>
            </w:r>
            <w:r w:rsidR="007131FD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="006E24BA" w:rsidRPr="009F3C2B">
              <w:rPr>
                <w:rFonts w:ascii="PT Astra Serif" w:hAnsi="PT Astra Serif"/>
                <w:sz w:val="20"/>
              </w:rPr>
              <w:t xml:space="preserve"> региональной П</w:t>
            </w:r>
            <w:r w:rsidRPr="009F3C2B">
              <w:rPr>
                <w:rFonts w:ascii="PT Astra Serif" w:hAnsi="PT Astra Serif"/>
                <w:sz w:val="20"/>
              </w:rPr>
              <w:t xml:space="preserve">рограммы (межбюджетный трансферт федерального бюджета, бюджет субъекта Российской Федерации, </w:t>
            </w:r>
            <w:r w:rsidR="007131FD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не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 Российской</w:t>
            </w:r>
            <w:r w:rsidR="006E24B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166 517,1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106 663,4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131 582,2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103 463,4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573 598,</w:t>
            </w:r>
            <w:r w:rsidR="002F06A6" w:rsidRPr="009F3C2B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1 081 824,</w:t>
            </w:r>
            <w:r w:rsidR="002F06A6" w:rsidRPr="009F3C2B">
              <w:rPr>
                <w:rFonts w:ascii="PT Astra Serif" w:hAnsi="PT Astra Serif"/>
                <w:sz w:val="20"/>
              </w:rPr>
              <w:t>2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2.2.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166 517,1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106 663,4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131 582,2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103 463,4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573 598,</w:t>
            </w:r>
            <w:r w:rsidR="002F06A6" w:rsidRPr="009F3C2B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1 081 824,</w:t>
            </w:r>
            <w:r w:rsidR="002F06A6" w:rsidRPr="009F3C2B">
              <w:rPr>
                <w:rFonts w:ascii="PT Astra Serif" w:hAnsi="PT Astra Serif"/>
                <w:sz w:val="20"/>
              </w:rPr>
              <w:t>2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159 477,9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102 154,4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126 019,8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99 089,7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549 350,1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1 036 091,9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7 039,2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4 509,0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5 562,4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4 373,7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24</w:t>
            </w:r>
            <w:r w:rsidR="002F06A6" w:rsidRPr="009F3C2B">
              <w:rPr>
                <w:rFonts w:ascii="PT Astra Serif" w:hAnsi="PT Astra Serif"/>
                <w:sz w:val="20"/>
              </w:rPr>
              <w:t> </w:t>
            </w:r>
            <w:r w:rsidRPr="009F3C2B">
              <w:rPr>
                <w:rFonts w:ascii="PT Astra Serif" w:hAnsi="PT Astra Serif"/>
                <w:sz w:val="20"/>
              </w:rPr>
              <w:t>24</w:t>
            </w:r>
            <w:r w:rsidR="002F06A6" w:rsidRPr="009F3C2B">
              <w:rPr>
                <w:rFonts w:ascii="PT Astra Serif" w:hAnsi="PT Astra Serif"/>
                <w:sz w:val="20"/>
              </w:rPr>
              <w:t>8,0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F06A6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45 732,3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731A9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</w:t>
            </w:r>
            <w:r w:rsidR="00703B8E" w:rsidRPr="009F3C2B">
              <w:rPr>
                <w:rFonts w:ascii="PT Astra Serif" w:hAnsi="PT Astra Serif"/>
                <w:sz w:val="20"/>
              </w:rPr>
              <w:t> </w:t>
            </w:r>
            <w:r w:rsidRPr="009F3C2B">
              <w:rPr>
                <w:rFonts w:ascii="PT Astra Serif" w:hAnsi="PT Astra Serif"/>
                <w:sz w:val="20"/>
              </w:rPr>
              <w:t xml:space="preserve">27.05.2022 </w:t>
            </w:r>
            <w:r w:rsidR="007131FD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7371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0909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01 1 N9 5365F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523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2.3.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 xml:space="preserve">Прочие расходы региональной </w:t>
            </w:r>
            <w:r w:rsidR="006E24BA" w:rsidRPr="009F3C2B">
              <w:rPr>
                <w:rFonts w:ascii="PT Astra Serif" w:hAnsi="PT Astra Serif"/>
                <w:bCs/>
                <w:sz w:val="20"/>
              </w:rPr>
              <w:t>П</w:t>
            </w:r>
            <w:r w:rsidRPr="009F3C2B">
              <w:rPr>
                <w:rFonts w:ascii="PT Astra Serif" w:hAnsi="PT Astra Serif"/>
                <w:bCs/>
                <w:sz w:val="20"/>
              </w:rPr>
              <w:t xml:space="preserve">рограммы, </w:t>
            </w:r>
            <w:r w:rsidR="007131FD" w:rsidRPr="009F3C2B">
              <w:rPr>
                <w:rFonts w:ascii="PT Astra Serif" w:hAnsi="PT Astra Serif"/>
                <w:bCs/>
                <w:sz w:val="20"/>
              </w:rPr>
              <w:br/>
            </w:r>
            <w:r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1A272A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1A272A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1A272A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213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1A272A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1888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 3.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20"/>
              </w:rPr>
              <w:t>Приобретение объектов недвижимого имущества</w:t>
            </w:r>
            <w:r w:rsidRPr="009F3C2B">
              <w:rPr>
                <w:rFonts w:ascii="PT Astra Serif" w:hAnsi="PT Astra Serif"/>
                <w:sz w:val="20"/>
              </w:rPr>
              <w:t xml:space="preserve">, с даты </w:t>
            </w:r>
            <w:proofErr w:type="gramStart"/>
            <w:r w:rsidRPr="009F3C2B">
              <w:rPr>
                <w:rFonts w:ascii="PT Astra Serif" w:hAnsi="PT Astra Serif"/>
                <w:sz w:val="20"/>
              </w:rPr>
              <w:t>ввода</w:t>
            </w:r>
            <w:proofErr w:type="gramEnd"/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r w:rsidR="007131FD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в эксплуатацию которых прошло не более </w:t>
            </w:r>
            <w:r w:rsidR="00703B8E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5 лет, и некапитальных строений, с даты завершения строительства которых прошло более 5 лет, а также земельных участков, </w:t>
            </w:r>
            <w:r w:rsidR="00703B8E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на которых они находятся, для размещения медицинских организаций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2B31AA">
        <w:trPr>
          <w:trHeight w:val="1980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3.1</w:t>
            </w:r>
            <w:r w:rsidR="00703B8E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</w:p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ре</w:t>
            </w:r>
            <w:r w:rsidR="006E24BA" w:rsidRPr="009F3C2B">
              <w:rPr>
                <w:rFonts w:ascii="PT Astra Serif" w:hAnsi="PT Astra Serif"/>
                <w:sz w:val="20"/>
              </w:rPr>
              <w:t>гиональной П</w:t>
            </w:r>
            <w:r w:rsidR="00703B8E" w:rsidRPr="009F3C2B">
              <w:rPr>
                <w:rFonts w:ascii="PT Astra Serif" w:hAnsi="PT Astra Serif"/>
                <w:sz w:val="20"/>
              </w:rPr>
              <w:t xml:space="preserve">рограммы </w:t>
            </w:r>
            <w:r w:rsidR="006E24BA" w:rsidRPr="009F3C2B">
              <w:rPr>
                <w:rFonts w:ascii="PT Astra Serif" w:hAnsi="PT Astra Serif"/>
                <w:sz w:val="20"/>
              </w:rPr>
              <w:t>(</w:t>
            </w: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бюджета, бюджет субъекта Российской Федерации, </w:t>
            </w:r>
            <w:r w:rsidR="007131FD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не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50 000,0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50 000,0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3.2.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50 000,0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50 000,0</w:t>
            </w:r>
          </w:p>
        </w:tc>
      </w:tr>
      <w:tr w:rsidR="002B31AA" w:rsidRPr="009F3C2B" w:rsidTr="002B31AA">
        <w:trPr>
          <w:trHeight w:val="49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47 886,3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47 886,3</w:t>
            </w:r>
          </w:p>
        </w:tc>
      </w:tr>
      <w:tr w:rsidR="002B31AA" w:rsidRPr="009F3C2B" w:rsidTr="002B31AA">
        <w:trPr>
          <w:trHeight w:val="278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2 113,7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2 113,7</w:t>
            </w:r>
          </w:p>
        </w:tc>
      </w:tr>
      <w:tr w:rsidR="002B31AA" w:rsidRPr="009F3C2B" w:rsidTr="002B31AA">
        <w:trPr>
          <w:trHeight w:val="724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731A9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</w:t>
            </w:r>
            <w:r w:rsidR="007131FD" w:rsidRPr="009F3C2B">
              <w:rPr>
                <w:rFonts w:ascii="PT Astra Serif" w:hAnsi="PT Astra Serif"/>
                <w:sz w:val="20"/>
              </w:rPr>
              <w:t> </w:t>
            </w:r>
            <w:r w:rsidRPr="009F3C2B">
              <w:rPr>
                <w:rFonts w:ascii="PT Astra Serif" w:hAnsi="PT Astra Serif"/>
                <w:sz w:val="20"/>
              </w:rPr>
              <w:t xml:space="preserve">27.05.2022 </w:t>
            </w:r>
            <w:r w:rsidR="007131FD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703B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0909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01 1 N9 5365F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523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696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3.3.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6E24BA" w:rsidP="00703B8E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Прочие расходы региональной Программы</w:t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 xml:space="preserve">, </w:t>
            </w:r>
            <w:r w:rsidR="007131FD" w:rsidRPr="009F3C2B">
              <w:rPr>
                <w:rFonts w:ascii="PT Astra Serif" w:hAnsi="PT Astra Serif"/>
                <w:bCs/>
                <w:sz w:val="20"/>
              </w:rPr>
              <w:br/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03B8E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1A272A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1A272A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2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 4.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20"/>
              </w:rPr>
              <w:t>Приобретение и монтаж быстровозводимых модульных конструкций</w:t>
            </w:r>
            <w:r w:rsidRPr="009F3C2B">
              <w:rPr>
                <w:rFonts w:ascii="PT Astra Serif" w:hAnsi="PT Astra Serif"/>
                <w:sz w:val="20"/>
              </w:rPr>
              <w:t xml:space="preserve"> врачебных амбулаторий, центров (отделений) общей врачебной практики (семейной медицины), фельдшерско-акушерских пунктов, фельдшерских здравпунктов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2B31AA">
        <w:trPr>
          <w:trHeight w:val="1909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4.1</w:t>
            </w:r>
            <w:r w:rsidR="00737157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="006E24BA" w:rsidRPr="009F3C2B">
              <w:rPr>
                <w:rFonts w:ascii="PT Astra Serif" w:hAnsi="PT Astra Serif"/>
                <w:sz w:val="20"/>
              </w:rPr>
              <w:t xml:space="preserve"> региональной П</w:t>
            </w:r>
            <w:r w:rsidRPr="009F3C2B">
              <w:rPr>
                <w:rFonts w:ascii="PT Astra Serif" w:hAnsi="PT Astra Serif"/>
                <w:sz w:val="20"/>
              </w:rPr>
              <w:t xml:space="preserve">рограммы </w:t>
            </w:r>
            <w:r w:rsidR="006E24BA" w:rsidRPr="009F3C2B">
              <w:rPr>
                <w:rFonts w:ascii="PT Astra Serif" w:hAnsi="PT Astra Serif"/>
                <w:sz w:val="20"/>
              </w:rPr>
              <w:t>(</w:t>
            </w:r>
            <w:r w:rsidRPr="009F3C2B">
              <w:rPr>
                <w:rFonts w:ascii="PT Astra Serif" w:hAnsi="PT Astra Serif"/>
                <w:sz w:val="20"/>
              </w:rPr>
              <w:t>межбю</w:t>
            </w:r>
            <w:r w:rsidR="00737157" w:rsidRPr="009F3C2B">
              <w:rPr>
                <w:rFonts w:ascii="PT Astra Serif" w:hAnsi="PT Astra Serif"/>
                <w:sz w:val="20"/>
              </w:rPr>
              <w:t xml:space="preserve">джетный трансферт федерального </w:t>
            </w:r>
            <w:r w:rsidRPr="009F3C2B">
              <w:rPr>
                <w:rFonts w:ascii="PT Astra Serif" w:hAnsi="PT Astra Serif"/>
                <w:sz w:val="20"/>
              </w:rPr>
              <w:t>бюджета, бюджет су</w:t>
            </w:r>
            <w:r w:rsidR="00737157" w:rsidRPr="009F3C2B">
              <w:rPr>
                <w:rFonts w:ascii="PT Astra Serif" w:hAnsi="PT Astra Serif"/>
                <w:sz w:val="20"/>
              </w:rPr>
              <w:t xml:space="preserve">бъекта Российской Федерации, </w:t>
            </w:r>
            <w:r w:rsidR="00737157" w:rsidRPr="009F3C2B">
              <w:rPr>
                <w:rFonts w:ascii="PT Astra Serif" w:hAnsi="PT Astra Serif"/>
                <w:sz w:val="20"/>
              </w:rPr>
              <w:br/>
              <w:t>не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 Российской</w:t>
            </w:r>
            <w:r w:rsidR="006E24B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99 389,6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194 526,0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34 888,5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E100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32 639,</w:t>
            </w:r>
            <w:r w:rsidR="00E10062" w:rsidRPr="009F3C2B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361 443,3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4.2.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99 389,6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194 526,0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34 888,5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32 639,2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361 443,3</w:t>
            </w:r>
          </w:p>
        </w:tc>
      </w:tr>
      <w:tr w:rsidR="002B31AA" w:rsidRPr="009F3C2B" w:rsidTr="002B31AA">
        <w:trPr>
          <w:trHeight w:val="53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95 188,1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152 302,8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33 413,7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31 259,4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312 164,0</w:t>
            </w:r>
          </w:p>
        </w:tc>
      </w:tr>
      <w:tr w:rsidR="002B31AA" w:rsidRPr="009F3C2B" w:rsidTr="002B31AA">
        <w:trPr>
          <w:trHeight w:val="286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4 201,5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6 722,5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1 474,8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1 379,8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13 778,6</w:t>
            </w:r>
          </w:p>
        </w:tc>
      </w:tr>
      <w:tr w:rsidR="002B31AA" w:rsidRPr="009F3C2B" w:rsidTr="002B31AA">
        <w:trPr>
          <w:trHeight w:val="724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731A9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</w:t>
            </w:r>
            <w:r w:rsidR="007131FD" w:rsidRPr="009F3C2B">
              <w:rPr>
                <w:rFonts w:ascii="PT Astra Serif" w:hAnsi="PT Astra Serif"/>
                <w:sz w:val="20"/>
              </w:rPr>
              <w:t> </w:t>
            </w:r>
            <w:r w:rsidRPr="009F3C2B">
              <w:rPr>
                <w:rFonts w:ascii="PT Astra Serif" w:hAnsi="PT Astra Serif"/>
                <w:sz w:val="20"/>
              </w:rPr>
              <w:t xml:space="preserve">27.05.2022 </w:t>
            </w:r>
            <w:r w:rsidR="007131FD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7371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0909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01 1 N9 5365F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523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34 000,0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34 000,0</w:t>
            </w:r>
          </w:p>
        </w:tc>
      </w:tr>
      <w:tr w:rsidR="002B31AA" w:rsidRPr="009F3C2B" w:rsidTr="002B31AA">
        <w:trPr>
          <w:trHeight w:val="724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1 500,7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1 500,7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4.3.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6E24BA" w:rsidP="0073715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Прочие расходы региональной П</w:t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 xml:space="preserve">рограммы, </w:t>
            </w:r>
            <w:r w:rsidR="007131FD" w:rsidRPr="009F3C2B">
              <w:rPr>
                <w:rFonts w:ascii="PT Astra Serif" w:hAnsi="PT Astra Serif"/>
                <w:bCs/>
                <w:sz w:val="20"/>
              </w:rPr>
              <w:br/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</w:t>
            </w:r>
            <w:r w:rsidR="007131FD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b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</w:t>
            </w:r>
            <w:r w:rsidRPr="009F3C2B">
              <w:rPr>
                <w:rFonts w:ascii="PT Astra Serif" w:hAnsi="PT Astra Serif"/>
                <w:sz w:val="20"/>
              </w:rPr>
              <w:t xml:space="preserve"> 5</w:t>
            </w:r>
            <w:r w:rsidRPr="009F3C2B">
              <w:rPr>
                <w:rFonts w:ascii="PT Astra Serif" w:hAnsi="PT Astra Serif"/>
                <w:bCs/>
                <w:sz w:val="20"/>
              </w:rPr>
              <w:t>.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sz w:val="20"/>
              </w:rPr>
              <w:t xml:space="preserve">Оснащение автомобильным транспортом медицинских организаций, оказывающих первичную медико-санитарную помощь, центральных районных и районных больниц, расположенных </w:t>
            </w:r>
            <w:r w:rsidR="007131FD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в сельской местности, поселках городского типа и малых городах (с численностью населения до 50 тыс. человек): автотранспорт для доставки пациентов </w:t>
            </w:r>
            <w:r w:rsidR="007131FD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в медицинские организации, автотранспорт для доставки медицинских работников </w:t>
            </w:r>
            <w:r w:rsidR="007131FD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до места жительства пациентов, а также </w:t>
            </w:r>
            <w:r w:rsidR="007131FD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для перевозки биологических материалов для исследований, доставки лекарственных препаратов до жителей</w:t>
            </w:r>
            <w:proofErr w:type="gramEnd"/>
            <w:r w:rsidRPr="009F3C2B">
              <w:rPr>
                <w:rFonts w:ascii="PT Astra Serif" w:hAnsi="PT Astra Serif"/>
                <w:sz w:val="20"/>
              </w:rPr>
              <w:t xml:space="preserve"> отдаленных районов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2B31AA">
        <w:trPr>
          <w:trHeight w:val="1820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5.1</w:t>
            </w:r>
            <w:r w:rsidR="007131FD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Pr="009F3C2B">
              <w:rPr>
                <w:rFonts w:ascii="PT Astra Serif" w:hAnsi="PT Astra Serif"/>
                <w:sz w:val="20"/>
              </w:rPr>
              <w:t xml:space="preserve"> региональ</w:t>
            </w:r>
            <w:r w:rsidR="006E24BA" w:rsidRPr="009F3C2B">
              <w:rPr>
                <w:rFonts w:ascii="PT Astra Serif" w:hAnsi="PT Astra Serif"/>
                <w:sz w:val="20"/>
              </w:rPr>
              <w:t>ной П</w:t>
            </w:r>
            <w:r w:rsidRPr="009F3C2B">
              <w:rPr>
                <w:rFonts w:ascii="PT Astra Serif" w:hAnsi="PT Astra Serif"/>
                <w:sz w:val="20"/>
              </w:rPr>
              <w:t xml:space="preserve">рограммы </w:t>
            </w:r>
            <w:r w:rsidR="006E24BA" w:rsidRPr="009F3C2B">
              <w:rPr>
                <w:rFonts w:ascii="PT Astra Serif" w:hAnsi="PT Astra Serif"/>
                <w:sz w:val="20"/>
              </w:rPr>
              <w:t>(</w:t>
            </w:r>
            <w:r w:rsidRPr="009F3C2B">
              <w:rPr>
                <w:rFonts w:ascii="PT Astra Serif" w:hAnsi="PT Astra Serif"/>
                <w:sz w:val="20"/>
              </w:rPr>
              <w:t>межбю</w:t>
            </w:r>
            <w:r w:rsidR="00737157" w:rsidRPr="009F3C2B">
              <w:rPr>
                <w:rFonts w:ascii="PT Astra Serif" w:hAnsi="PT Astra Serif"/>
                <w:sz w:val="20"/>
              </w:rPr>
              <w:t xml:space="preserve">джетный трансферт федерального </w:t>
            </w:r>
            <w:r w:rsidRPr="009F3C2B">
              <w:rPr>
                <w:rFonts w:ascii="PT Astra Serif" w:hAnsi="PT Astra Serif"/>
                <w:sz w:val="20"/>
              </w:rPr>
              <w:t xml:space="preserve">бюджета, бюджет субъекта Российской Федерации, </w:t>
            </w:r>
            <w:r w:rsidR="007131FD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не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25 906,0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57 569,1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26 227,1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34 009,1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36 167,2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179 878,5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5.2.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25 906,0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57 569,1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26 227,1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34 009,1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36 167,2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179 878,5</w:t>
            </w:r>
          </w:p>
        </w:tc>
      </w:tr>
      <w:tr w:rsidR="002B31AA" w:rsidRPr="009F3C2B" w:rsidTr="002B31AA">
        <w:trPr>
          <w:trHeight w:val="507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25 168,1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55 135,5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25 118,4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32 571,4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34 638,3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172 631,7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737,9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2 433,6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1 108,7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1 437,7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1 528,9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7 246,8</w:t>
            </w:r>
          </w:p>
        </w:tc>
      </w:tr>
      <w:tr w:rsidR="002B31AA" w:rsidRPr="009F3C2B" w:rsidTr="002B31AA">
        <w:trPr>
          <w:trHeight w:val="67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731A9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</w:t>
            </w:r>
            <w:r w:rsidR="007131FD" w:rsidRPr="009F3C2B">
              <w:rPr>
                <w:rFonts w:ascii="PT Astra Serif" w:hAnsi="PT Astra Serif"/>
                <w:sz w:val="20"/>
              </w:rPr>
              <w:t> </w:t>
            </w:r>
            <w:r w:rsidRPr="009F3C2B">
              <w:rPr>
                <w:rFonts w:ascii="PT Astra Serif" w:hAnsi="PT Astra Serif"/>
                <w:sz w:val="20"/>
              </w:rPr>
              <w:t xml:space="preserve">27.05.2022 </w:t>
            </w:r>
            <w:r w:rsidR="007131FD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7371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0909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01 1 N9 5365F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523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68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5.3.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6E24BA" w:rsidP="0073715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Прочие расходы региональной Программы</w:t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 xml:space="preserve">, </w:t>
            </w:r>
            <w:r w:rsidR="007131FD" w:rsidRPr="009F3C2B">
              <w:rPr>
                <w:rFonts w:ascii="PT Astra Serif" w:hAnsi="PT Astra Serif"/>
                <w:bCs/>
                <w:sz w:val="20"/>
              </w:rPr>
              <w:br/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 xml:space="preserve">Мероприятие 6. </w:t>
            </w:r>
            <w:r w:rsidRPr="009F3C2B">
              <w:rPr>
                <w:rFonts w:ascii="PT Astra Serif" w:hAnsi="PT Astra Serif"/>
                <w:sz w:val="20"/>
              </w:rPr>
              <w:t xml:space="preserve">С учетом паспортов медицинских организаций приведение материально-технической базы медицинских организаций, оказывающих первичную медико-санитарную помощь взрослым </w:t>
            </w:r>
            <w:r w:rsidR="00EC12F1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и детя</w:t>
            </w:r>
            <w:r w:rsidR="00737157" w:rsidRPr="009F3C2B">
              <w:rPr>
                <w:rFonts w:ascii="PT Astra Serif" w:hAnsi="PT Astra Serif"/>
                <w:sz w:val="20"/>
              </w:rPr>
              <w:t xml:space="preserve">м, их обособленных структурных </w:t>
            </w:r>
            <w:r w:rsidRPr="009F3C2B">
              <w:rPr>
                <w:rFonts w:ascii="PT Astra Serif" w:hAnsi="PT Astra Serif"/>
                <w:sz w:val="20"/>
              </w:rPr>
              <w:t xml:space="preserve">подразделений, центральных районных </w:t>
            </w:r>
            <w:r w:rsidR="00EC12F1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и районных больниц в соответствие </w:t>
            </w:r>
            <w:r w:rsidR="00EC12F1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с требованиями порядков оказания медицинской помощи, их </w:t>
            </w:r>
            <w:r w:rsidRPr="009F3C2B">
              <w:rPr>
                <w:rFonts w:ascii="PT Astra Serif" w:hAnsi="PT Astra Serif"/>
                <w:bCs/>
                <w:sz w:val="20"/>
              </w:rPr>
              <w:t xml:space="preserve">дооснащение </w:t>
            </w:r>
            <w:r w:rsidR="00EC12F1" w:rsidRPr="009F3C2B">
              <w:rPr>
                <w:rFonts w:ascii="PT Astra Serif" w:hAnsi="PT Astra Serif"/>
                <w:bCs/>
                <w:sz w:val="20"/>
              </w:rPr>
              <w:br/>
            </w:r>
            <w:r w:rsidRPr="009F3C2B">
              <w:rPr>
                <w:rFonts w:ascii="PT Astra Serif" w:hAnsi="PT Astra Serif"/>
                <w:bCs/>
                <w:sz w:val="20"/>
              </w:rPr>
              <w:t>и переоснащение оборудованием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r w:rsidR="00EC12F1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для оказания медицинской помощи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2B31AA">
        <w:trPr>
          <w:trHeight w:val="1858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6.1</w:t>
            </w:r>
            <w:r w:rsidR="00737157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="006E24BA" w:rsidRPr="009F3C2B">
              <w:rPr>
                <w:rFonts w:ascii="PT Astra Serif" w:hAnsi="PT Astra Serif"/>
                <w:sz w:val="20"/>
              </w:rPr>
              <w:t xml:space="preserve"> региональной П</w:t>
            </w:r>
            <w:r w:rsidRPr="009F3C2B">
              <w:rPr>
                <w:rFonts w:ascii="PT Astra Serif" w:hAnsi="PT Astra Serif"/>
                <w:sz w:val="20"/>
              </w:rPr>
              <w:t xml:space="preserve">рограммы </w:t>
            </w:r>
            <w:r w:rsidR="006E24BA" w:rsidRPr="009F3C2B">
              <w:rPr>
                <w:rFonts w:ascii="PT Astra Serif" w:hAnsi="PT Astra Serif"/>
                <w:sz w:val="20"/>
              </w:rPr>
              <w:t>(</w:t>
            </w: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бюджета, бюджет субъекта Российской Федерации, </w:t>
            </w:r>
            <w:r w:rsidR="00EC12F1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не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149 801,9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191 357,3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146 870,6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19 413,2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507 443,0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6.2.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149 801,9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191 357,3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146 870,6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19 413,2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507 443,0</w:t>
            </w:r>
          </w:p>
        </w:tc>
      </w:tr>
      <w:tr w:rsidR="002B31AA" w:rsidRPr="009F3C2B" w:rsidTr="002B31AA">
        <w:trPr>
          <w:trHeight w:val="47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143 469,6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159 994,9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140 661,9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18 592,6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462 719,0</w:t>
            </w:r>
          </w:p>
        </w:tc>
      </w:tr>
      <w:tr w:rsidR="002B31AA" w:rsidRPr="009F3C2B" w:rsidTr="002B31AA">
        <w:trPr>
          <w:trHeight w:val="273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6 332,3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7 062,1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6 208,7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820,6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20 423,7</w:t>
            </w:r>
          </w:p>
        </w:tc>
      </w:tr>
      <w:tr w:rsidR="002B31AA" w:rsidRPr="009F3C2B" w:rsidTr="002B31AA">
        <w:trPr>
          <w:trHeight w:val="69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731A9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</w:t>
            </w:r>
            <w:r w:rsidR="00EC12F1" w:rsidRPr="009F3C2B">
              <w:rPr>
                <w:rFonts w:ascii="PT Astra Serif" w:hAnsi="PT Astra Serif"/>
                <w:sz w:val="20"/>
              </w:rPr>
              <w:t>ации от </w:t>
            </w:r>
            <w:r w:rsidRPr="009F3C2B">
              <w:rPr>
                <w:rFonts w:ascii="PT Astra Serif" w:hAnsi="PT Astra Serif"/>
                <w:sz w:val="20"/>
              </w:rPr>
              <w:t xml:space="preserve">27.05.2022 </w:t>
            </w:r>
            <w:r w:rsidR="00EC12F1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7371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0909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01 1 N9 5365F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523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23 273,0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23 273,0</w:t>
            </w:r>
          </w:p>
        </w:tc>
      </w:tr>
      <w:tr w:rsidR="002B31AA" w:rsidRPr="009F3C2B" w:rsidTr="00C314D8">
        <w:trPr>
          <w:trHeight w:val="70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1 027,3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1 027,3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6.3.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6E24BA" w:rsidP="0073715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Прочие расходы региональной Программы</w:t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 xml:space="preserve">, </w:t>
            </w:r>
            <w:r w:rsidR="00EC12F1" w:rsidRPr="009F3C2B">
              <w:rPr>
                <w:rFonts w:ascii="PT Astra Serif" w:hAnsi="PT Astra Serif"/>
                <w:bCs/>
                <w:sz w:val="20"/>
              </w:rPr>
              <w:br/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9F3C2B">
              <w:rPr>
                <w:rFonts w:ascii="PT Astra Serif" w:hAnsi="PT Astra Serif"/>
                <w:b/>
                <w:bCs/>
                <w:sz w:val="20"/>
              </w:rPr>
              <w:t>7.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 7</w:t>
            </w:r>
            <w:r w:rsidRPr="009F3C2B">
              <w:rPr>
                <w:rFonts w:ascii="PT Astra Serif" w:hAnsi="PT Astra Serif"/>
                <w:sz w:val="20"/>
              </w:rPr>
              <w:t xml:space="preserve">. </w:t>
            </w:r>
            <w:r w:rsidRPr="009F3C2B">
              <w:rPr>
                <w:rFonts w:ascii="PT Astra Serif" w:hAnsi="PT Astra Serif"/>
                <w:bCs/>
                <w:sz w:val="20"/>
              </w:rPr>
              <w:t>Приобретение передвижных мобильных комплексов</w:t>
            </w:r>
            <w:r w:rsidRPr="009F3C2B">
              <w:rPr>
                <w:rFonts w:ascii="PT Astra Serif" w:hAnsi="PT Astra Serif"/>
                <w:sz w:val="20"/>
              </w:rPr>
              <w:t xml:space="preserve"> в медицинские организации для оказания медицинской помощи жителям сельских поселений </w:t>
            </w:r>
            <w:r w:rsidR="000122EA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и малых городов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C314D8">
        <w:trPr>
          <w:trHeight w:val="198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7.1</w:t>
            </w:r>
            <w:r w:rsidR="000122EA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="006E24BA" w:rsidRPr="009F3C2B">
              <w:rPr>
                <w:rFonts w:ascii="PT Astra Serif" w:hAnsi="PT Astra Serif"/>
                <w:sz w:val="20"/>
              </w:rPr>
              <w:t xml:space="preserve"> региональной П</w:t>
            </w:r>
            <w:r w:rsidRPr="009F3C2B">
              <w:rPr>
                <w:rFonts w:ascii="PT Astra Serif" w:hAnsi="PT Astra Serif"/>
                <w:sz w:val="20"/>
              </w:rPr>
              <w:t xml:space="preserve">рограммы (межбюджетный трансферт федерального бюджета, бюджет субъекта Российской Федерации, </w:t>
            </w:r>
            <w:r w:rsidR="000122EA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не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33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7.2.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41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18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781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731A9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 27.05.2022 </w:t>
            </w:r>
            <w:r w:rsidR="000122EA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68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40"/>
        </w:trPr>
        <w:tc>
          <w:tcPr>
            <w:tcW w:w="2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7.3.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 xml:space="preserve">Прочие расходы региональной </w:t>
            </w:r>
            <w:r w:rsidR="006E24BA" w:rsidRPr="009F3C2B">
              <w:rPr>
                <w:rFonts w:ascii="PT Astra Serif" w:hAnsi="PT Astra Serif"/>
                <w:bCs/>
                <w:sz w:val="20"/>
              </w:rPr>
              <w:t>П</w:t>
            </w:r>
            <w:r w:rsidRPr="009F3C2B">
              <w:rPr>
                <w:rFonts w:ascii="PT Astra Serif" w:hAnsi="PT Astra Serif"/>
                <w:bCs/>
                <w:sz w:val="20"/>
              </w:rPr>
              <w:t xml:space="preserve">рограммы, </w:t>
            </w:r>
            <w:r w:rsidR="000122EA" w:rsidRPr="009F3C2B">
              <w:rPr>
                <w:rFonts w:ascii="PT Astra Serif" w:hAnsi="PT Astra Serif"/>
                <w:bCs/>
                <w:sz w:val="20"/>
              </w:rPr>
              <w:br/>
            </w:r>
            <w:r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67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515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122EA">
        <w:trPr>
          <w:trHeight w:val="40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49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8.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 8.</w:t>
            </w:r>
            <w:r w:rsidRPr="009F3C2B">
              <w:rPr>
                <w:rFonts w:ascii="PT Astra Serif" w:hAnsi="PT Astra Serif"/>
                <w:sz w:val="20"/>
              </w:rPr>
              <w:t xml:space="preserve"> Увеличение числа обучающихся профессиональных образовательных организаций, осуществляющих подготовку специалистов со средним медицинским образованием, </w:t>
            </w:r>
            <w:r w:rsidR="000122EA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не менее чем на 30 процентов в год </w:t>
            </w:r>
            <w:r w:rsidR="000122EA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от имеющегося дефицита таких специалистов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C314D8">
        <w:trPr>
          <w:trHeight w:val="2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8.1</w:t>
            </w:r>
            <w:r w:rsidR="00C314D8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Pr="009F3C2B">
              <w:rPr>
                <w:rFonts w:ascii="PT Astra Serif" w:hAnsi="PT Astra Serif"/>
                <w:sz w:val="20"/>
              </w:rPr>
              <w:t xml:space="preserve"> регионально</w:t>
            </w:r>
            <w:r w:rsidR="006E24BA" w:rsidRPr="009F3C2B">
              <w:rPr>
                <w:rFonts w:ascii="PT Astra Serif" w:hAnsi="PT Astra Serif"/>
                <w:sz w:val="20"/>
              </w:rPr>
              <w:t xml:space="preserve">й Программы </w:t>
            </w:r>
            <w:r w:rsidRPr="009F3C2B">
              <w:rPr>
                <w:rFonts w:ascii="PT Astra Serif" w:hAnsi="PT Astra Serif"/>
                <w:sz w:val="20"/>
              </w:rPr>
              <w:t xml:space="preserve">(межбюджетный трансферт федерального бюджета, бюджет субъекта Российской Федерации, </w:t>
            </w:r>
            <w:r w:rsidR="00737157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не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 Российской</w:t>
            </w:r>
            <w:r w:rsidR="000122E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314D8">
        <w:trPr>
          <w:trHeight w:val="263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8.2.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6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9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702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731A9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</w:t>
            </w:r>
            <w:r w:rsidR="000122EA" w:rsidRPr="009F3C2B">
              <w:rPr>
                <w:rFonts w:ascii="PT Astra Serif" w:hAnsi="PT Astra Serif"/>
                <w:sz w:val="20"/>
              </w:rPr>
              <w:t> </w:t>
            </w:r>
            <w:r w:rsidRPr="009F3C2B">
              <w:rPr>
                <w:rFonts w:ascii="PT Astra Serif" w:hAnsi="PT Astra Serif"/>
                <w:sz w:val="20"/>
              </w:rPr>
              <w:t xml:space="preserve">27.05.2022 </w:t>
            </w:r>
            <w:r w:rsidR="000122EA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712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10"/>
        </w:trPr>
        <w:tc>
          <w:tcPr>
            <w:tcW w:w="2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8.3.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 xml:space="preserve">Прочие расходы региональной </w:t>
            </w:r>
            <w:r w:rsidR="006E24BA" w:rsidRPr="009F3C2B">
              <w:rPr>
                <w:rFonts w:ascii="PT Astra Serif" w:hAnsi="PT Astra Serif"/>
                <w:bCs/>
                <w:sz w:val="20"/>
              </w:rPr>
              <w:t>П</w:t>
            </w:r>
            <w:r w:rsidRPr="009F3C2B">
              <w:rPr>
                <w:rFonts w:ascii="PT Astra Serif" w:hAnsi="PT Astra Serif"/>
                <w:bCs/>
                <w:sz w:val="20"/>
              </w:rPr>
              <w:t xml:space="preserve">рограммы, </w:t>
            </w:r>
            <w:r w:rsidR="000122EA" w:rsidRPr="009F3C2B">
              <w:rPr>
                <w:rFonts w:ascii="PT Astra Serif" w:hAnsi="PT Astra Serif"/>
                <w:bCs/>
                <w:sz w:val="20"/>
              </w:rPr>
              <w:br/>
            </w:r>
            <w:r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47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67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545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122EA">
        <w:trPr>
          <w:trHeight w:val="26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801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9.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 xml:space="preserve">Мероприятие 9. </w:t>
            </w:r>
            <w:r w:rsidRPr="009F3C2B">
              <w:rPr>
                <w:rFonts w:ascii="PT Astra Serif" w:hAnsi="PT Astra Serif"/>
                <w:sz w:val="20"/>
              </w:rPr>
              <w:t>Утверждение и поэтапное внедрение отраслевой системы оплаты труда медицинских работников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9.1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Pr="009F3C2B">
              <w:rPr>
                <w:rFonts w:ascii="PT Astra Serif" w:hAnsi="PT Astra Serif"/>
                <w:sz w:val="20"/>
              </w:rPr>
              <w:t xml:space="preserve"> региональной </w:t>
            </w:r>
            <w:r w:rsidR="006E24BA" w:rsidRPr="009F3C2B">
              <w:rPr>
                <w:rFonts w:ascii="PT Astra Serif" w:hAnsi="PT Astra Serif"/>
                <w:sz w:val="20"/>
              </w:rPr>
              <w:t>П</w:t>
            </w:r>
            <w:r w:rsidRPr="009F3C2B">
              <w:rPr>
                <w:rFonts w:ascii="PT Astra Serif" w:hAnsi="PT Astra Serif"/>
                <w:sz w:val="20"/>
              </w:rPr>
              <w:t xml:space="preserve">рограммы (межбюджетный трансферт федерального бюджета, бюджет субъекта Российской Федерации, </w:t>
            </w:r>
            <w:r w:rsidR="000122EA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не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 Российской</w:t>
            </w:r>
            <w:r w:rsidR="000122E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9.2.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731A9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 27.05.2022 </w:t>
            </w:r>
            <w:r w:rsidR="000122EA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465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9.3.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 xml:space="preserve">Прочие расходы региональной </w:t>
            </w:r>
            <w:r w:rsidR="006E24BA" w:rsidRPr="009F3C2B">
              <w:rPr>
                <w:rFonts w:ascii="PT Astra Serif" w:hAnsi="PT Astra Serif"/>
                <w:bCs/>
                <w:sz w:val="20"/>
              </w:rPr>
              <w:t>П</w:t>
            </w:r>
            <w:r w:rsidRPr="009F3C2B">
              <w:rPr>
                <w:rFonts w:ascii="PT Astra Serif" w:hAnsi="PT Astra Serif"/>
                <w:bCs/>
                <w:sz w:val="20"/>
              </w:rPr>
              <w:t xml:space="preserve">рограммы, </w:t>
            </w:r>
            <w:r w:rsidR="007E1A1E" w:rsidRPr="009F3C2B">
              <w:rPr>
                <w:rFonts w:ascii="PT Astra Serif" w:hAnsi="PT Astra Serif"/>
                <w:bCs/>
                <w:sz w:val="20"/>
              </w:rPr>
              <w:br/>
            </w:r>
            <w:r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73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507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15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23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7E1A1E">
        <w:trPr>
          <w:trHeight w:val="1888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10.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737157">
            <w:pPr>
              <w:ind w:firstLine="0"/>
              <w:rPr>
                <w:rFonts w:ascii="PT Astra Serif" w:hAnsi="PT Astra Serif"/>
                <w:b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</w:t>
            </w:r>
            <w:r w:rsidRPr="009F3C2B">
              <w:rPr>
                <w:rFonts w:ascii="PT Astra Serif" w:hAnsi="PT Astra Serif"/>
                <w:sz w:val="20"/>
              </w:rPr>
              <w:t xml:space="preserve"> 10</w:t>
            </w:r>
            <w:r w:rsidRPr="009F3C2B">
              <w:rPr>
                <w:rFonts w:ascii="PT Astra Serif" w:hAnsi="PT Astra Serif"/>
                <w:b/>
                <w:bCs/>
                <w:sz w:val="20"/>
              </w:rPr>
              <w:t xml:space="preserve">. </w:t>
            </w:r>
            <w:r w:rsidRPr="009F3C2B">
              <w:rPr>
                <w:rFonts w:ascii="PT Astra Serif" w:hAnsi="PT Astra Serif"/>
                <w:sz w:val="20"/>
              </w:rPr>
              <w:t xml:space="preserve">Принятие мер </w:t>
            </w:r>
            <w:r w:rsidR="003C714A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по укомплектованию медицинских организаций, оказывающих первичную медико-санитарную помощь, центральных районных и районных больниц медицинскими работниками в соответствии с целевыми показателями, указанными </w:t>
            </w:r>
            <w:r w:rsidR="007E1A1E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в паспортах таких медицинских организаций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400A6E">
        <w:trPr>
          <w:trHeight w:val="183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10.1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3C714A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="006E24BA" w:rsidRPr="009F3C2B">
              <w:rPr>
                <w:rFonts w:ascii="PT Astra Serif" w:hAnsi="PT Astra Serif"/>
                <w:sz w:val="20"/>
              </w:rPr>
              <w:t xml:space="preserve"> региональной П</w:t>
            </w:r>
            <w:r w:rsidRPr="009F3C2B">
              <w:rPr>
                <w:rFonts w:ascii="PT Astra Serif" w:hAnsi="PT Astra Serif"/>
                <w:sz w:val="20"/>
              </w:rPr>
              <w:t>рограммы (межбюджетный трансферт федерального бюджета, бюджет суб</w:t>
            </w:r>
            <w:r w:rsidR="003C714A" w:rsidRPr="009F3C2B">
              <w:rPr>
                <w:rFonts w:ascii="PT Astra Serif" w:hAnsi="PT Astra Serif"/>
                <w:sz w:val="20"/>
              </w:rPr>
              <w:t xml:space="preserve">ъекта Российской Федерации, </w:t>
            </w:r>
            <w:r w:rsidR="003C714A" w:rsidRPr="009F3C2B">
              <w:rPr>
                <w:rFonts w:ascii="PT Astra Serif" w:hAnsi="PT Astra Serif"/>
                <w:sz w:val="20"/>
              </w:rPr>
              <w:br/>
              <w:t xml:space="preserve">не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 Российской</w:t>
            </w:r>
            <w:r w:rsidR="007E1A1E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10.2.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731A9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 27.05.2022 </w:t>
            </w:r>
            <w:r w:rsidR="007E1A1E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10.3.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6E24BA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Прочие расходы региональной П</w:t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 xml:space="preserve">рограммы, </w:t>
            </w:r>
            <w:r w:rsidR="007E1A1E" w:rsidRPr="009F3C2B">
              <w:rPr>
                <w:rFonts w:ascii="PT Astra Serif" w:hAnsi="PT Astra Serif"/>
                <w:bCs/>
                <w:sz w:val="20"/>
              </w:rPr>
              <w:br/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305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7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15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23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7E1A1E">
        <w:trPr>
          <w:trHeight w:val="895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11</w:t>
            </w:r>
            <w:r w:rsidR="00A2565C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 11.</w:t>
            </w:r>
            <w:r w:rsidRPr="009F3C2B">
              <w:rPr>
                <w:rFonts w:ascii="PT Astra Serif" w:hAnsi="PT Astra Serif"/>
                <w:sz w:val="20"/>
              </w:rPr>
              <w:t xml:space="preserve"> Увеличение заявок </w:t>
            </w:r>
            <w:r w:rsidR="007E1A1E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на целевое обучение врачей в соответствии </w:t>
            </w:r>
            <w:r w:rsidR="007E1A1E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с дефицитными специальностями первичного звена здравоохранения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7E1A1E">
        <w:trPr>
          <w:trHeight w:val="1944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11.1</w:t>
            </w:r>
            <w:r w:rsidR="00A2565C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="006E24BA" w:rsidRPr="009F3C2B">
              <w:rPr>
                <w:rFonts w:ascii="PT Astra Serif" w:hAnsi="PT Astra Serif"/>
                <w:sz w:val="20"/>
              </w:rPr>
              <w:t xml:space="preserve"> региональной П</w:t>
            </w:r>
            <w:r w:rsidRPr="009F3C2B">
              <w:rPr>
                <w:rFonts w:ascii="PT Astra Serif" w:hAnsi="PT Astra Serif"/>
                <w:sz w:val="20"/>
              </w:rPr>
              <w:t>рограммы (межбюджетный трансферт федерального бюджета, бюджет суб</w:t>
            </w:r>
            <w:r w:rsidR="00AE1FBF" w:rsidRPr="009F3C2B">
              <w:rPr>
                <w:rFonts w:ascii="PT Astra Serif" w:hAnsi="PT Astra Serif"/>
                <w:sz w:val="20"/>
              </w:rPr>
              <w:t xml:space="preserve">ъекта Российской Федерации, </w:t>
            </w:r>
            <w:r w:rsidR="00AE1FBF" w:rsidRPr="009F3C2B">
              <w:rPr>
                <w:rFonts w:ascii="PT Astra Serif" w:hAnsi="PT Astra Serif"/>
                <w:sz w:val="20"/>
              </w:rPr>
              <w:br/>
              <w:t xml:space="preserve">не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</w:t>
            </w:r>
            <w:r w:rsidR="00C65456" w:rsidRPr="009F3C2B">
              <w:rPr>
                <w:rFonts w:ascii="PT Astra Serif" w:hAnsi="PT Astra Serif"/>
                <w:sz w:val="20"/>
              </w:rPr>
              <w:t xml:space="preserve"> Российской </w:t>
            </w:r>
            <w:r w:rsidRPr="009F3C2B">
              <w:rPr>
                <w:rFonts w:ascii="PT Astra Serif" w:hAnsi="PT Astra Serif"/>
                <w:sz w:val="20"/>
              </w:rPr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7E1A1E">
        <w:trPr>
          <w:trHeight w:val="284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11.2.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518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71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802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731A9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 27.05.2022 </w:t>
            </w:r>
            <w:r w:rsidR="007E1A1E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701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11.3.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 xml:space="preserve">Прочие расходы региональной </w:t>
            </w:r>
            <w:r w:rsidR="00C65456" w:rsidRPr="009F3C2B">
              <w:rPr>
                <w:rFonts w:ascii="PT Astra Serif" w:hAnsi="PT Astra Serif"/>
                <w:bCs/>
                <w:sz w:val="20"/>
              </w:rPr>
              <w:t>П</w:t>
            </w:r>
            <w:r w:rsidRPr="009F3C2B">
              <w:rPr>
                <w:rFonts w:ascii="PT Astra Serif" w:hAnsi="PT Astra Serif"/>
                <w:bCs/>
                <w:sz w:val="20"/>
              </w:rPr>
              <w:t xml:space="preserve">рограммы, </w:t>
            </w:r>
            <w:r w:rsidR="00A33DD9" w:rsidRPr="009F3C2B">
              <w:rPr>
                <w:rFonts w:ascii="PT Astra Serif" w:hAnsi="PT Astra Serif"/>
                <w:bCs/>
                <w:sz w:val="20"/>
              </w:rPr>
              <w:br/>
            </w:r>
            <w:r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400A6E">
        <w:trPr>
          <w:trHeight w:val="2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12</w:t>
            </w:r>
            <w:r w:rsidR="006E42E9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</w:t>
            </w:r>
            <w:r w:rsidRPr="009F3C2B">
              <w:rPr>
                <w:rFonts w:ascii="PT Astra Serif" w:hAnsi="PT Astra Serif"/>
                <w:sz w:val="20"/>
              </w:rPr>
              <w:t xml:space="preserve"> 12</w:t>
            </w:r>
            <w:r w:rsidRPr="009F3C2B">
              <w:rPr>
                <w:rFonts w:ascii="PT Astra Serif" w:hAnsi="PT Astra Serif"/>
                <w:bCs/>
                <w:sz w:val="20"/>
              </w:rPr>
              <w:t>.</w:t>
            </w:r>
            <w:r w:rsidRPr="009F3C2B">
              <w:rPr>
                <w:rFonts w:ascii="PT Astra Serif" w:hAnsi="PT Astra Serif"/>
                <w:sz w:val="20"/>
              </w:rPr>
              <w:t xml:space="preserve"> Увеличение числа обучающихся профессиональных образовательных организаций, осуществляющих подготовку специалистов со средним медицинским образованием, </w:t>
            </w:r>
            <w:r w:rsidR="00AE1FBF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не менее чем на 30 процентов в год </w:t>
            </w:r>
            <w:r w:rsidR="00A33DD9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от имеющегося дефицита таких специалистов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4E39DD">
        <w:trPr>
          <w:trHeight w:val="1982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12.1</w:t>
            </w:r>
            <w:r w:rsidR="006E42E9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Pr="009F3C2B">
              <w:rPr>
                <w:rFonts w:ascii="PT Astra Serif" w:hAnsi="PT Astra Serif"/>
                <w:sz w:val="20"/>
              </w:rPr>
              <w:t xml:space="preserve"> региональной </w:t>
            </w:r>
            <w:r w:rsidR="00C65456" w:rsidRPr="009F3C2B">
              <w:rPr>
                <w:rFonts w:ascii="PT Astra Serif" w:hAnsi="PT Astra Serif"/>
                <w:sz w:val="20"/>
              </w:rPr>
              <w:t xml:space="preserve">Программы </w:t>
            </w:r>
            <w:r w:rsidRPr="009F3C2B">
              <w:rPr>
                <w:rFonts w:ascii="PT Astra Serif" w:hAnsi="PT Astra Serif"/>
                <w:sz w:val="20"/>
              </w:rPr>
              <w:t>(межбюджетный трансферт федерального бюджета, бюджет суб</w:t>
            </w:r>
            <w:r w:rsidR="004E39DD" w:rsidRPr="009F3C2B">
              <w:rPr>
                <w:rFonts w:ascii="PT Astra Serif" w:hAnsi="PT Astra Serif"/>
                <w:sz w:val="20"/>
              </w:rPr>
              <w:t xml:space="preserve">ъекта Российской Федерации, </w:t>
            </w:r>
            <w:r w:rsidR="00AE1FBF" w:rsidRPr="009F3C2B">
              <w:rPr>
                <w:rFonts w:ascii="PT Astra Serif" w:hAnsi="PT Astra Serif"/>
                <w:sz w:val="20"/>
              </w:rPr>
              <w:br/>
            </w:r>
            <w:r w:rsidR="004E39DD" w:rsidRPr="009F3C2B">
              <w:rPr>
                <w:rFonts w:ascii="PT Astra Serif" w:hAnsi="PT Astra Serif"/>
                <w:sz w:val="20"/>
              </w:rPr>
              <w:t xml:space="preserve">не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 Российской</w:t>
            </w:r>
            <w:r w:rsidR="00C65456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A33DD9">
        <w:trPr>
          <w:trHeight w:val="33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12.2.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501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657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731A9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 27.05.2022 </w:t>
            </w:r>
            <w:r w:rsidR="00A33DD9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17944">
        <w:trPr>
          <w:trHeight w:val="666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17944">
        <w:trPr>
          <w:trHeight w:val="2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12.3.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C65456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Прочие расходы региональной Программы</w:t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 xml:space="preserve">, </w:t>
            </w:r>
            <w:r w:rsidR="00F00633" w:rsidRPr="009F3C2B">
              <w:rPr>
                <w:rFonts w:ascii="PT Astra Serif" w:hAnsi="PT Astra Serif"/>
                <w:bCs/>
                <w:sz w:val="20"/>
              </w:rPr>
              <w:br/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17944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17944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17944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17944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17944">
        <w:trPr>
          <w:trHeight w:val="2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13</w:t>
            </w:r>
            <w:r w:rsidR="00F00633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20"/>
              </w:rPr>
              <w:t>13.</w:t>
            </w:r>
            <w:r w:rsidRPr="009F3C2B">
              <w:rPr>
                <w:rFonts w:ascii="PT Astra Serif" w:hAnsi="PT Astra Serif"/>
                <w:sz w:val="20"/>
              </w:rPr>
              <w:t xml:space="preserve"> Разработка и реализация региональных мер стимулирования медицинских работников в части предоставления единовременных выплат, </w:t>
            </w:r>
            <w:r w:rsidR="00F00633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в том числе при переезде в сельскую местность, рабочие поселки, поселки городского типа и города с населением </w:t>
            </w:r>
            <w:r w:rsidR="00F822E8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до 50 тыс. человек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603EB2">
        <w:trPr>
          <w:trHeight w:val="1992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13.1</w:t>
            </w:r>
            <w:r w:rsidR="00AE1FBF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Pr="009F3C2B">
              <w:rPr>
                <w:rFonts w:ascii="PT Astra Serif" w:hAnsi="PT Astra Serif"/>
                <w:sz w:val="20"/>
              </w:rPr>
              <w:t xml:space="preserve"> региональной </w:t>
            </w:r>
            <w:r w:rsidR="00C65456" w:rsidRPr="009F3C2B">
              <w:rPr>
                <w:rFonts w:ascii="PT Astra Serif" w:hAnsi="PT Astra Serif"/>
                <w:sz w:val="20"/>
              </w:rPr>
              <w:t>П</w:t>
            </w:r>
            <w:r w:rsidRPr="009F3C2B">
              <w:rPr>
                <w:rFonts w:ascii="PT Astra Serif" w:hAnsi="PT Astra Serif"/>
                <w:sz w:val="20"/>
              </w:rPr>
              <w:t>рограммы (межбюджетный трансферт федерального бюджета, бюджет суб</w:t>
            </w:r>
            <w:r w:rsidR="00AE1FBF" w:rsidRPr="009F3C2B">
              <w:rPr>
                <w:rFonts w:ascii="PT Astra Serif" w:hAnsi="PT Astra Serif"/>
                <w:sz w:val="20"/>
              </w:rPr>
              <w:t xml:space="preserve">ъекта Российской Федерации, </w:t>
            </w:r>
            <w:r w:rsidR="00AE1FBF" w:rsidRPr="009F3C2B">
              <w:rPr>
                <w:rFonts w:ascii="PT Astra Serif" w:hAnsi="PT Astra Serif"/>
                <w:sz w:val="20"/>
              </w:rPr>
              <w:br/>
              <w:t xml:space="preserve">не </w:t>
            </w:r>
            <w:proofErr w:type="spellStart"/>
            <w:r w:rsidR="001A272A" w:rsidRPr="009F3C2B">
              <w:rPr>
                <w:rFonts w:ascii="PT Astra Serif" w:hAnsi="PT Astra Serif"/>
                <w:sz w:val="20"/>
              </w:rPr>
              <w:t>с</w:t>
            </w:r>
            <w:r w:rsidRPr="009F3C2B">
              <w:rPr>
                <w:rFonts w:ascii="PT Astra Serif" w:hAnsi="PT Astra Serif"/>
                <w:sz w:val="20"/>
              </w:rPr>
              <w:t>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Российской </w:t>
            </w:r>
            <w:r w:rsidRPr="009F3C2B">
              <w:rPr>
                <w:rFonts w:ascii="PT Astra Serif" w:hAnsi="PT Astra Serif"/>
                <w:sz w:val="20"/>
              </w:rPr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603EB2">
        <w:trPr>
          <w:trHeight w:val="33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13.2.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523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635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731A9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 27.05.2022 </w:t>
            </w:r>
            <w:r w:rsidR="00603EB2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644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98"/>
        </w:trPr>
        <w:tc>
          <w:tcPr>
            <w:tcW w:w="2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13.3.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C65456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Прочие расходы региональной П</w:t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 xml:space="preserve">рограммы, </w:t>
            </w:r>
            <w:r w:rsidR="00603EB2" w:rsidRPr="009F3C2B">
              <w:rPr>
                <w:rFonts w:ascii="PT Astra Serif" w:hAnsi="PT Astra Serif"/>
                <w:bCs/>
                <w:sz w:val="20"/>
              </w:rPr>
              <w:br/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55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47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603EB2">
        <w:trPr>
          <w:trHeight w:val="2142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14</w:t>
            </w:r>
            <w:r w:rsidR="00603EB2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20"/>
              </w:rPr>
              <w:t>14.</w:t>
            </w:r>
            <w:r w:rsidRPr="009F3C2B">
              <w:rPr>
                <w:rFonts w:ascii="PT Astra Serif" w:hAnsi="PT Astra Serif"/>
                <w:sz w:val="20"/>
              </w:rPr>
              <w:t xml:space="preserve"> Разработка и реализация региональных </w:t>
            </w:r>
            <w:proofErr w:type="gramStart"/>
            <w:r w:rsidRPr="009F3C2B">
              <w:rPr>
                <w:rFonts w:ascii="PT Astra Serif" w:hAnsi="PT Astra Serif"/>
                <w:sz w:val="20"/>
              </w:rPr>
              <w:t>мер социальной поддержки медицинских работников первичного звена здравоохранения</w:t>
            </w:r>
            <w:proofErr w:type="gramEnd"/>
            <w:r w:rsidRPr="009F3C2B">
              <w:rPr>
                <w:rFonts w:ascii="PT Astra Serif" w:hAnsi="PT Astra Serif"/>
                <w:sz w:val="20"/>
              </w:rPr>
              <w:t xml:space="preserve"> и скорой медицинской помощи, медицинских работников центральных районных и районных больниц, в том числе их приоритетное обеспечение служебным жильем, использование иных механизмов обеспечения жильем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603EB2">
        <w:trPr>
          <w:trHeight w:val="1833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14.1</w:t>
            </w:r>
            <w:r w:rsidR="00AE1FBF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="00C65456" w:rsidRPr="009F3C2B">
              <w:rPr>
                <w:rFonts w:ascii="PT Astra Serif" w:hAnsi="PT Astra Serif"/>
                <w:sz w:val="20"/>
              </w:rPr>
              <w:t xml:space="preserve"> региональной Программы </w:t>
            </w:r>
            <w:r w:rsidRPr="009F3C2B">
              <w:rPr>
                <w:rFonts w:ascii="PT Astra Serif" w:hAnsi="PT Astra Serif"/>
                <w:sz w:val="20"/>
              </w:rPr>
              <w:t>(межбюджетный трансферт федерального бюджета, бюджет суб</w:t>
            </w:r>
            <w:r w:rsidR="00AE1FBF" w:rsidRPr="009F3C2B">
              <w:rPr>
                <w:rFonts w:ascii="PT Astra Serif" w:hAnsi="PT Astra Serif"/>
                <w:sz w:val="20"/>
              </w:rPr>
              <w:t xml:space="preserve">ъекта Российской Федерации, </w:t>
            </w:r>
            <w:r w:rsidR="00AE1FBF" w:rsidRPr="009F3C2B">
              <w:rPr>
                <w:rFonts w:ascii="PT Astra Serif" w:hAnsi="PT Astra Serif"/>
                <w:sz w:val="20"/>
              </w:rPr>
              <w:br/>
              <w:t xml:space="preserve">не </w:t>
            </w:r>
            <w:proofErr w:type="spellStart"/>
            <w:r w:rsidR="001A272A" w:rsidRPr="009F3C2B">
              <w:rPr>
                <w:rFonts w:ascii="PT Astra Serif" w:hAnsi="PT Astra Serif"/>
                <w:sz w:val="20"/>
              </w:rPr>
              <w:t>с</w:t>
            </w:r>
            <w:r w:rsidRPr="009F3C2B">
              <w:rPr>
                <w:rFonts w:ascii="PT Astra Serif" w:hAnsi="PT Astra Serif"/>
                <w:sz w:val="20"/>
              </w:rPr>
              <w:t>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</w:t>
            </w:r>
            <w:r w:rsidR="008027E1" w:rsidRPr="009F3C2B">
              <w:rPr>
                <w:rFonts w:ascii="PT Astra Serif" w:hAnsi="PT Astra Serif"/>
                <w:sz w:val="20"/>
              </w:rPr>
              <w:t xml:space="preserve"> Российской </w:t>
            </w:r>
            <w:r w:rsidRPr="009F3C2B">
              <w:rPr>
                <w:rFonts w:ascii="PT Astra Serif" w:hAnsi="PT Astra Serif"/>
                <w:sz w:val="20"/>
              </w:rPr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603EB2">
        <w:trPr>
          <w:trHeight w:val="271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14.2.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505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71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724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731A9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</w:t>
            </w:r>
            <w:r w:rsidR="00603EB2" w:rsidRPr="009F3C2B">
              <w:rPr>
                <w:rFonts w:ascii="PT Astra Serif" w:hAnsi="PT Astra Serif"/>
                <w:sz w:val="20"/>
              </w:rPr>
              <w:t> </w:t>
            </w:r>
            <w:r w:rsidRPr="009F3C2B">
              <w:rPr>
                <w:rFonts w:ascii="PT Astra Serif" w:hAnsi="PT Astra Serif"/>
                <w:sz w:val="20"/>
              </w:rPr>
              <w:t xml:space="preserve">27.05.2022 </w:t>
            </w:r>
            <w:r w:rsidR="00603EB2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72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731A9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05"/>
        </w:trPr>
        <w:tc>
          <w:tcPr>
            <w:tcW w:w="2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14.3.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Прочие</w:t>
            </w:r>
            <w:r w:rsidR="00C65456" w:rsidRPr="009F3C2B">
              <w:rPr>
                <w:rFonts w:ascii="PT Astra Serif" w:hAnsi="PT Astra Serif"/>
                <w:bCs/>
                <w:sz w:val="20"/>
              </w:rPr>
              <w:t xml:space="preserve"> расходы региональной П</w:t>
            </w:r>
            <w:r w:rsidRPr="009F3C2B">
              <w:rPr>
                <w:rFonts w:ascii="PT Astra Serif" w:hAnsi="PT Astra Serif"/>
                <w:bCs/>
                <w:sz w:val="20"/>
              </w:rPr>
              <w:t xml:space="preserve">рограммы, </w:t>
            </w:r>
            <w:r w:rsidR="00603EB2" w:rsidRPr="009F3C2B">
              <w:rPr>
                <w:rFonts w:ascii="PT Astra Serif" w:hAnsi="PT Astra Serif"/>
                <w:bCs/>
                <w:sz w:val="20"/>
              </w:rPr>
              <w:br/>
            </w:r>
            <w:r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13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6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25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1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603EB2">
        <w:trPr>
          <w:trHeight w:val="2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15.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20"/>
              </w:rPr>
              <w:t>15.</w:t>
            </w:r>
            <w:r w:rsidRPr="009F3C2B">
              <w:rPr>
                <w:rFonts w:ascii="PT Astra Serif" w:hAnsi="PT Astra Serif"/>
                <w:sz w:val="20"/>
              </w:rPr>
              <w:t xml:space="preserve"> Включение в показатели эффективности деятельности руководителей медицинских организаций показателей, характеризующих обеспечение медицинских организаций медицинскими работниками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603EB2">
        <w:trPr>
          <w:trHeight w:val="2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15.1</w:t>
            </w:r>
            <w:r w:rsidR="00AE1FBF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Pr="009F3C2B">
              <w:rPr>
                <w:rFonts w:ascii="PT Astra Serif" w:hAnsi="PT Astra Serif"/>
                <w:sz w:val="20"/>
              </w:rPr>
              <w:t xml:space="preserve"> региональной </w:t>
            </w:r>
            <w:r w:rsidR="00C65456" w:rsidRPr="009F3C2B">
              <w:rPr>
                <w:rFonts w:ascii="PT Astra Serif" w:hAnsi="PT Astra Serif"/>
                <w:sz w:val="20"/>
              </w:rPr>
              <w:t xml:space="preserve">Программы </w:t>
            </w:r>
            <w:r w:rsidRPr="009F3C2B">
              <w:rPr>
                <w:rFonts w:ascii="PT Astra Serif" w:hAnsi="PT Astra Serif"/>
                <w:sz w:val="20"/>
              </w:rPr>
              <w:t>(межбюджетный трансферт федерального бюджета, бюджет суб</w:t>
            </w:r>
            <w:r w:rsidR="00AE1FBF" w:rsidRPr="009F3C2B">
              <w:rPr>
                <w:rFonts w:ascii="PT Astra Serif" w:hAnsi="PT Astra Serif"/>
                <w:sz w:val="20"/>
              </w:rPr>
              <w:t xml:space="preserve">ъекта Российской Федерации, </w:t>
            </w:r>
            <w:r w:rsidR="00AE1FBF" w:rsidRPr="009F3C2B">
              <w:rPr>
                <w:rFonts w:ascii="PT Astra Serif" w:hAnsi="PT Astra Serif"/>
                <w:sz w:val="20"/>
              </w:rPr>
              <w:br/>
              <w:t xml:space="preserve">не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</w:t>
            </w:r>
            <w:r w:rsidR="008027E1" w:rsidRPr="009F3C2B">
              <w:rPr>
                <w:rFonts w:ascii="PT Astra Serif" w:hAnsi="PT Astra Serif"/>
                <w:sz w:val="20"/>
              </w:rPr>
              <w:t xml:space="preserve"> Российской </w:t>
            </w:r>
            <w:r w:rsidRPr="009F3C2B">
              <w:rPr>
                <w:rFonts w:ascii="PT Astra Serif" w:hAnsi="PT Astra Serif"/>
                <w:sz w:val="20"/>
              </w:rPr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603EB2">
        <w:trPr>
          <w:trHeight w:val="33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15.2.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51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71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724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1A272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</w:t>
            </w:r>
            <w:r w:rsidR="00C712CF" w:rsidRPr="009F3C2B">
              <w:rPr>
                <w:rFonts w:ascii="PT Astra Serif" w:hAnsi="PT Astra Serif"/>
                <w:sz w:val="20"/>
              </w:rPr>
              <w:t> </w:t>
            </w:r>
            <w:r w:rsidRPr="009F3C2B">
              <w:rPr>
                <w:rFonts w:ascii="PT Astra Serif" w:hAnsi="PT Astra Serif"/>
                <w:sz w:val="20"/>
              </w:rPr>
              <w:t xml:space="preserve">27.05.2022 </w:t>
            </w:r>
            <w:r w:rsidR="00C712CF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724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578"/>
        </w:trPr>
        <w:tc>
          <w:tcPr>
            <w:tcW w:w="2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15.3.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C65456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Прочие расходы региональной П</w:t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 xml:space="preserve">рограммы, </w:t>
            </w:r>
            <w:r w:rsidR="00C712CF" w:rsidRPr="009F3C2B">
              <w:rPr>
                <w:rFonts w:ascii="PT Astra Serif" w:hAnsi="PT Astra Serif"/>
                <w:bCs/>
                <w:sz w:val="20"/>
              </w:rPr>
              <w:br/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75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50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87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990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16.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20"/>
              </w:rPr>
              <w:t>16.</w:t>
            </w:r>
            <w:r w:rsidRPr="009F3C2B">
              <w:rPr>
                <w:rFonts w:ascii="PT Astra Serif" w:hAnsi="PT Astra Serif"/>
                <w:sz w:val="20"/>
              </w:rPr>
              <w:t xml:space="preserve"> Разработка механизма наставничества в отношении врачей </w:t>
            </w:r>
            <w:r w:rsidR="00C712CF" w:rsidRPr="009F3C2B">
              <w:rPr>
                <w:rFonts w:ascii="PT Astra Serif" w:hAnsi="PT Astra Serif"/>
                <w:sz w:val="20"/>
              </w:rPr>
              <w:t>–</w:t>
            </w:r>
            <w:r w:rsidRPr="009F3C2B">
              <w:rPr>
                <w:rFonts w:ascii="PT Astra Serif" w:hAnsi="PT Astra Serif"/>
                <w:sz w:val="20"/>
              </w:rPr>
              <w:t xml:space="preserve"> молодых специалистов, прошедших целевое обучение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2B31AA">
        <w:trPr>
          <w:trHeight w:val="1921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16.1</w:t>
            </w:r>
            <w:r w:rsidR="00AE1FBF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Pr="009F3C2B">
              <w:rPr>
                <w:rFonts w:ascii="PT Astra Serif" w:hAnsi="PT Astra Serif"/>
                <w:sz w:val="20"/>
              </w:rPr>
              <w:t xml:space="preserve"> региональной </w:t>
            </w:r>
            <w:r w:rsidR="00C65456" w:rsidRPr="009F3C2B">
              <w:rPr>
                <w:rFonts w:ascii="PT Astra Serif" w:hAnsi="PT Astra Serif"/>
                <w:sz w:val="20"/>
              </w:rPr>
              <w:t xml:space="preserve">Программы </w:t>
            </w:r>
            <w:r w:rsidRPr="009F3C2B">
              <w:rPr>
                <w:rFonts w:ascii="PT Astra Serif" w:hAnsi="PT Astra Serif"/>
                <w:sz w:val="20"/>
              </w:rPr>
              <w:t>(межбюджетный трансферт федерального бюджета, бюджет суб</w:t>
            </w:r>
            <w:r w:rsidR="00AE1FBF" w:rsidRPr="009F3C2B">
              <w:rPr>
                <w:rFonts w:ascii="PT Astra Serif" w:hAnsi="PT Astra Serif"/>
                <w:sz w:val="20"/>
              </w:rPr>
              <w:t xml:space="preserve">ъекта Российской Федерации, </w:t>
            </w:r>
            <w:r w:rsidR="00AE1FBF" w:rsidRPr="009F3C2B">
              <w:rPr>
                <w:rFonts w:ascii="PT Astra Serif" w:hAnsi="PT Astra Serif"/>
                <w:sz w:val="20"/>
              </w:rPr>
              <w:br/>
              <w:t xml:space="preserve">не </w:t>
            </w:r>
            <w:proofErr w:type="spellStart"/>
            <w:r w:rsidR="001A272A" w:rsidRPr="009F3C2B">
              <w:rPr>
                <w:rFonts w:ascii="PT Astra Serif" w:hAnsi="PT Astra Serif"/>
                <w:sz w:val="20"/>
              </w:rPr>
              <w:t>с</w:t>
            </w:r>
            <w:r w:rsidRPr="009F3C2B">
              <w:rPr>
                <w:rFonts w:ascii="PT Astra Serif" w:hAnsi="PT Astra Serif"/>
                <w:sz w:val="20"/>
              </w:rPr>
              <w:t>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</w:t>
            </w:r>
            <w:r w:rsidR="008027E1" w:rsidRPr="009F3C2B">
              <w:rPr>
                <w:rFonts w:ascii="PT Astra Serif" w:hAnsi="PT Astra Serif"/>
                <w:sz w:val="20"/>
              </w:rPr>
              <w:t xml:space="preserve">ета расходы субъекта Российской </w:t>
            </w:r>
            <w:r w:rsidRPr="009F3C2B">
              <w:rPr>
                <w:rFonts w:ascii="PT Astra Serif" w:hAnsi="PT Astra Serif"/>
                <w:sz w:val="20"/>
              </w:rPr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16.2.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50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712CF">
        <w:trPr>
          <w:trHeight w:val="211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712CF">
        <w:trPr>
          <w:trHeight w:val="792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1A272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 27.05.2022 </w:t>
            </w:r>
            <w:r w:rsidR="00C712CF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712CF">
        <w:trPr>
          <w:trHeight w:val="704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583"/>
        </w:trPr>
        <w:tc>
          <w:tcPr>
            <w:tcW w:w="2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16.3.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C65456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Прочие расходы региональной П</w:t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 xml:space="preserve">рограммы, </w:t>
            </w:r>
            <w:r w:rsidR="00C712CF" w:rsidRPr="009F3C2B">
              <w:rPr>
                <w:rFonts w:ascii="PT Astra Serif" w:hAnsi="PT Astra Serif"/>
                <w:bCs/>
                <w:sz w:val="20"/>
              </w:rPr>
              <w:br/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7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527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07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3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305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17.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20"/>
              </w:rPr>
              <w:t>17.</w:t>
            </w:r>
            <w:r w:rsidRPr="009F3C2B">
              <w:rPr>
                <w:rFonts w:ascii="PT Astra Serif" w:hAnsi="PT Astra Serif"/>
                <w:sz w:val="20"/>
              </w:rPr>
              <w:t xml:space="preserve"> Внесение изменений </w:t>
            </w:r>
            <w:r w:rsidR="00C712CF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в территориальную программу государственных гарантий бесплатного оказания гражданам медицинской помощи </w:t>
            </w:r>
            <w:r w:rsidR="00C712CF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в части обеспечения потребности </w:t>
            </w:r>
            <w:r w:rsidR="00C712CF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в дорогостоящих диагностических исследованиях, проводимых в амбулаторных условиях, и выделение их из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подушевого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норматива финансирования оказания первичной медико-санитарной помощи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2B31AA">
        <w:trPr>
          <w:trHeight w:val="197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17.1</w:t>
            </w:r>
            <w:r w:rsidR="009F6C40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Pr="009F3C2B">
              <w:rPr>
                <w:rFonts w:ascii="PT Astra Serif" w:hAnsi="PT Astra Serif"/>
                <w:sz w:val="20"/>
              </w:rPr>
              <w:t xml:space="preserve"> р</w:t>
            </w:r>
            <w:r w:rsidR="00C65456" w:rsidRPr="009F3C2B">
              <w:rPr>
                <w:rFonts w:ascii="PT Astra Serif" w:hAnsi="PT Astra Serif"/>
                <w:sz w:val="20"/>
              </w:rPr>
              <w:t>егиональной П</w:t>
            </w:r>
            <w:r w:rsidRPr="009F3C2B">
              <w:rPr>
                <w:rFonts w:ascii="PT Astra Serif" w:hAnsi="PT Astra Serif"/>
                <w:sz w:val="20"/>
              </w:rPr>
              <w:t>рограммы (межбюджетный трансферт федерального бюджета, бюджет суб</w:t>
            </w:r>
            <w:r w:rsidR="00AE1FBF" w:rsidRPr="009F3C2B">
              <w:rPr>
                <w:rFonts w:ascii="PT Astra Serif" w:hAnsi="PT Astra Serif"/>
                <w:sz w:val="20"/>
              </w:rPr>
              <w:t xml:space="preserve">ъекта Российской Федерации, </w:t>
            </w:r>
            <w:r w:rsidR="00AE1FBF" w:rsidRPr="009F3C2B">
              <w:rPr>
                <w:rFonts w:ascii="PT Astra Serif" w:hAnsi="PT Astra Serif"/>
                <w:sz w:val="20"/>
              </w:rPr>
              <w:br/>
              <w:t xml:space="preserve">не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</w:t>
            </w:r>
            <w:r w:rsidR="008027E1" w:rsidRPr="009F3C2B">
              <w:rPr>
                <w:rFonts w:ascii="PT Astra Serif" w:hAnsi="PT Astra Serif"/>
                <w:sz w:val="20"/>
              </w:rPr>
              <w:t xml:space="preserve">ета расходы субъекта Российской </w:t>
            </w:r>
            <w:r w:rsidRPr="009F3C2B">
              <w:rPr>
                <w:rFonts w:ascii="PT Astra Serif" w:hAnsi="PT Astra Serif"/>
                <w:sz w:val="20"/>
              </w:rPr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17.2.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517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712CF">
        <w:trPr>
          <w:trHeight w:val="283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712CF">
        <w:trPr>
          <w:trHeight w:val="724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1A272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</w:t>
            </w:r>
            <w:r w:rsidR="00C712CF" w:rsidRPr="009F3C2B">
              <w:rPr>
                <w:rFonts w:ascii="PT Astra Serif" w:hAnsi="PT Astra Serif"/>
                <w:sz w:val="20"/>
              </w:rPr>
              <w:t> </w:t>
            </w:r>
            <w:r w:rsidRPr="009F3C2B">
              <w:rPr>
                <w:rFonts w:ascii="PT Astra Serif" w:hAnsi="PT Astra Serif"/>
                <w:sz w:val="20"/>
              </w:rPr>
              <w:t xml:space="preserve">27.05.2022 </w:t>
            </w:r>
            <w:r w:rsidR="00C712CF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712CF">
        <w:trPr>
          <w:trHeight w:val="681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41"/>
        </w:trPr>
        <w:tc>
          <w:tcPr>
            <w:tcW w:w="2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17.3.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Прочие расхо</w:t>
            </w:r>
            <w:r w:rsidR="00C65456" w:rsidRPr="009F3C2B">
              <w:rPr>
                <w:rFonts w:ascii="PT Astra Serif" w:hAnsi="PT Astra Serif"/>
                <w:bCs/>
                <w:sz w:val="20"/>
              </w:rPr>
              <w:t>ды региональной П</w:t>
            </w:r>
            <w:r w:rsidRPr="009F3C2B">
              <w:rPr>
                <w:rFonts w:ascii="PT Astra Serif" w:hAnsi="PT Astra Serif"/>
                <w:bCs/>
                <w:sz w:val="20"/>
              </w:rPr>
              <w:t xml:space="preserve">рограммы, </w:t>
            </w:r>
            <w:r w:rsidR="00C712CF" w:rsidRPr="009F3C2B">
              <w:rPr>
                <w:rFonts w:ascii="PT Astra Serif" w:hAnsi="PT Astra Serif"/>
                <w:bCs/>
                <w:sz w:val="20"/>
              </w:rPr>
              <w:br/>
            </w:r>
            <w:r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46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93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291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18.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AE1FB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 18.</w:t>
            </w:r>
            <w:r w:rsidRPr="009F3C2B">
              <w:rPr>
                <w:rFonts w:ascii="PT Astra Serif" w:hAnsi="PT Astra Serif"/>
                <w:sz w:val="20"/>
              </w:rPr>
              <w:t xml:space="preserve"> Внесение изменений </w:t>
            </w:r>
            <w:r w:rsidR="00C712CF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в территориальную программу государственных гарантий бесплатного оказания гражданам медицинской помощи </w:t>
            </w:r>
            <w:r w:rsidR="00C712CF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в части введения коэффициентов дифференциации для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подушевого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норматива финансирования на прикрепившихся лиц </w:t>
            </w:r>
            <w:r w:rsidR="00C712CF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для медицинских организаций, расположенных в сельской местности, рабочих поселках, поселках городского типа и малых городах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2B31AA">
        <w:trPr>
          <w:trHeight w:val="1828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18.1</w:t>
            </w:r>
            <w:r w:rsidR="009F6C40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Pr="009F3C2B">
              <w:rPr>
                <w:rFonts w:ascii="PT Astra Serif" w:hAnsi="PT Astra Serif"/>
                <w:sz w:val="20"/>
              </w:rPr>
              <w:t xml:space="preserve"> региональной </w:t>
            </w:r>
            <w:r w:rsidR="00C65456" w:rsidRPr="009F3C2B">
              <w:rPr>
                <w:rFonts w:ascii="PT Astra Serif" w:hAnsi="PT Astra Serif"/>
                <w:sz w:val="20"/>
              </w:rPr>
              <w:t>П</w:t>
            </w:r>
            <w:r w:rsidRPr="009F3C2B">
              <w:rPr>
                <w:rFonts w:ascii="PT Astra Serif" w:hAnsi="PT Astra Serif"/>
                <w:sz w:val="20"/>
              </w:rPr>
              <w:t>рограммы (межбюджетный трансферт федерального бюджета, бюджет суб</w:t>
            </w:r>
            <w:r w:rsidR="009F6C40" w:rsidRPr="009F3C2B">
              <w:rPr>
                <w:rFonts w:ascii="PT Astra Serif" w:hAnsi="PT Astra Serif"/>
                <w:sz w:val="20"/>
              </w:rPr>
              <w:t xml:space="preserve">ъекта Российской Федерации, </w:t>
            </w:r>
            <w:r w:rsidR="009F6C40" w:rsidRPr="009F3C2B">
              <w:rPr>
                <w:rFonts w:ascii="PT Astra Serif" w:hAnsi="PT Astra Serif"/>
                <w:sz w:val="20"/>
              </w:rPr>
              <w:br/>
              <w:t xml:space="preserve">не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</w:t>
            </w:r>
            <w:r w:rsidR="008027E1" w:rsidRPr="009F3C2B">
              <w:rPr>
                <w:rFonts w:ascii="PT Astra Serif" w:hAnsi="PT Astra Serif"/>
                <w:sz w:val="20"/>
              </w:rPr>
              <w:t xml:space="preserve">ета расходы субъекта Российской </w:t>
            </w:r>
            <w:r w:rsidRPr="009F3C2B">
              <w:rPr>
                <w:rFonts w:ascii="PT Astra Serif" w:hAnsi="PT Astra Serif"/>
                <w:sz w:val="20"/>
              </w:rPr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155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18.2.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86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712CF">
        <w:trPr>
          <w:trHeight w:val="281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712CF">
        <w:trPr>
          <w:trHeight w:val="866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1A272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 27.05.2022 </w:t>
            </w:r>
            <w:r w:rsidR="00C712CF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C712CF">
        <w:trPr>
          <w:trHeight w:val="722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07"/>
        </w:trPr>
        <w:tc>
          <w:tcPr>
            <w:tcW w:w="2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18.3.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Прочи</w:t>
            </w:r>
            <w:r w:rsidR="00C65456" w:rsidRPr="009F3C2B">
              <w:rPr>
                <w:rFonts w:ascii="PT Astra Serif" w:hAnsi="PT Astra Serif"/>
                <w:bCs/>
                <w:sz w:val="20"/>
              </w:rPr>
              <w:t>е расходы региональной Программы</w:t>
            </w:r>
            <w:r w:rsidRPr="009F3C2B">
              <w:rPr>
                <w:rFonts w:ascii="PT Astra Serif" w:hAnsi="PT Astra Serif"/>
                <w:bCs/>
                <w:sz w:val="20"/>
              </w:rPr>
              <w:t xml:space="preserve">, </w:t>
            </w:r>
            <w:r w:rsidR="006A1EEC" w:rsidRPr="009F3C2B">
              <w:rPr>
                <w:rFonts w:ascii="PT Astra Serif" w:hAnsi="PT Astra Serif"/>
                <w:bCs/>
                <w:sz w:val="20"/>
              </w:rPr>
              <w:br/>
            </w:r>
            <w:r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57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61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67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1481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19.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20"/>
              </w:rPr>
              <w:t>19.</w:t>
            </w:r>
            <w:r w:rsidRPr="009F3C2B">
              <w:rPr>
                <w:rFonts w:ascii="PT Astra Serif" w:hAnsi="PT Astra Serif"/>
                <w:sz w:val="20"/>
              </w:rPr>
              <w:t xml:space="preserve"> Стимулирование руководителей и медицинских работников медицинских организаций первичного звена здравоохранения</w:t>
            </w:r>
            <w:r w:rsidR="00C26ABA">
              <w:rPr>
                <w:rFonts w:ascii="PT Astra Serif" w:hAnsi="PT Astra Serif"/>
                <w:sz w:val="20"/>
              </w:rPr>
              <w:t>,</w:t>
            </w:r>
            <w:r w:rsidRPr="009F3C2B">
              <w:rPr>
                <w:rFonts w:ascii="PT Astra Serif" w:hAnsi="PT Astra Serif"/>
                <w:sz w:val="20"/>
              </w:rPr>
              <w:t xml:space="preserve"> внедряющих новую модель оказания гражданам первичной медико-санитарной помощи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2B31AA">
        <w:trPr>
          <w:trHeight w:val="1686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19.1</w:t>
            </w:r>
            <w:r w:rsidR="009F6C40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Pr="009F3C2B">
              <w:rPr>
                <w:rFonts w:ascii="PT Astra Serif" w:hAnsi="PT Astra Serif"/>
                <w:sz w:val="20"/>
              </w:rPr>
              <w:t xml:space="preserve"> региональной</w:t>
            </w:r>
            <w:r w:rsidR="00C65456" w:rsidRPr="009F3C2B">
              <w:rPr>
                <w:rFonts w:ascii="PT Astra Serif" w:hAnsi="PT Astra Serif"/>
                <w:sz w:val="20"/>
              </w:rPr>
              <w:t xml:space="preserve"> Программы </w:t>
            </w:r>
            <w:r w:rsidRPr="009F3C2B">
              <w:rPr>
                <w:rFonts w:ascii="PT Astra Serif" w:hAnsi="PT Astra Serif"/>
                <w:sz w:val="20"/>
              </w:rPr>
              <w:t xml:space="preserve">(межбюджетный трансферт федерального бюджета, бюджет субъекта Российской Федерации, не 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 Российской</w:t>
            </w:r>
            <w:r w:rsidR="008027E1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br w:type="page"/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19.2.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50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13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6A1EEC">
        <w:trPr>
          <w:trHeight w:val="724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1A272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межбюджетный</w:t>
            </w:r>
            <w:r w:rsidR="002B31AA"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</w:t>
            </w:r>
            <w:r w:rsidR="006A1EEC" w:rsidRPr="009F3C2B">
              <w:rPr>
                <w:rFonts w:ascii="PT Astra Serif" w:hAnsi="PT Astra Serif"/>
                <w:sz w:val="20"/>
              </w:rPr>
              <w:t>ельства Российской Федерации от </w:t>
            </w:r>
            <w:r w:rsidR="002B31AA" w:rsidRPr="009F3C2B">
              <w:rPr>
                <w:rFonts w:ascii="PT Astra Serif" w:hAnsi="PT Astra Serif"/>
                <w:sz w:val="20"/>
              </w:rPr>
              <w:t xml:space="preserve">27.05.2022 </w:t>
            </w:r>
            <w:r w:rsidR="006A1EEC" w:rsidRPr="009F3C2B">
              <w:rPr>
                <w:rFonts w:ascii="PT Astra Serif" w:hAnsi="PT Astra Serif"/>
                <w:sz w:val="20"/>
              </w:rPr>
              <w:br/>
            </w:r>
            <w:r w:rsidR="002B31AA" w:rsidRPr="009F3C2B">
              <w:rPr>
                <w:rFonts w:ascii="PT Astra Serif" w:hAnsi="PT Astra Serif"/>
                <w:sz w:val="20"/>
              </w:rPr>
              <w:t>№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r w:rsidR="002B31AA"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6A1EEC">
        <w:trPr>
          <w:trHeight w:val="7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6A1EEC">
        <w:trPr>
          <w:trHeight w:val="547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19.3.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 xml:space="preserve">Прочие расходы региональной </w:t>
            </w:r>
            <w:r w:rsidR="00C65456" w:rsidRPr="009F3C2B">
              <w:rPr>
                <w:rFonts w:ascii="PT Astra Serif" w:hAnsi="PT Astra Serif"/>
                <w:bCs/>
                <w:sz w:val="20"/>
              </w:rPr>
              <w:t>П</w:t>
            </w:r>
            <w:r w:rsidRPr="009F3C2B">
              <w:rPr>
                <w:rFonts w:ascii="PT Astra Serif" w:hAnsi="PT Astra Serif"/>
                <w:bCs/>
                <w:sz w:val="20"/>
              </w:rPr>
              <w:t xml:space="preserve">рограммы, </w:t>
            </w:r>
            <w:r w:rsidR="006A1EEC" w:rsidRPr="009F3C2B">
              <w:rPr>
                <w:rFonts w:ascii="PT Astra Serif" w:hAnsi="PT Astra Serif"/>
                <w:bCs/>
                <w:sz w:val="20"/>
              </w:rPr>
              <w:br/>
            </w:r>
            <w:r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88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15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1746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20.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 20.</w:t>
            </w:r>
            <w:r w:rsidRPr="009F3C2B">
              <w:rPr>
                <w:rFonts w:ascii="PT Astra Serif" w:hAnsi="PT Astra Serif"/>
                <w:sz w:val="20"/>
              </w:rPr>
              <w:t xml:space="preserve"> Обеспечение бездефицитного финансового обеспечения оказания медицинской помощи в рамках территориальной программы государственных гарантий бесплатного оказания гражданам медицинской помощи, </w:t>
            </w:r>
            <w:r w:rsidR="006A1EEC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с учетом реализации мероприятий региональной </w:t>
            </w:r>
            <w:r w:rsidR="00C65456" w:rsidRPr="009F3C2B">
              <w:rPr>
                <w:rFonts w:ascii="PT Astra Serif" w:hAnsi="PT Astra Serif"/>
                <w:sz w:val="20"/>
              </w:rPr>
              <w:t>П</w:t>
            </w:r>
            <w:r w:rsidRPr="009F3C2B">
              <w:rPr>
                <w:rFonts w:ascii="PT Astra Serif" w:hAnsi="PT Astra Serif"/>
                <w:sz w:val="20"/>
              </w:rPr>
              <w:t>рограммы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2B31AA">
        <w:trPr>
          <w:trHeight w:val="197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20.1</w:t>
            </w:r>
            <w:r w:rsidR="009F6C40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Pr="009F3C2B">
              <w:rPr>
                <w:rFonts w:ascii="PT Astra Serif" w:hAnsi="PT Astra Serif"/>
                <w:sz w:val="20"/>
              </w:rPr>
              <w:t xml:space="preserve"> региональной </w:t>
            </w:r>
            <w:r w:rsidR="00C65456" w:rsidRPr="009F3C2B">
              <w:rPr>
                <w:rFonts w:ascii="PT Astra Serif" w:hAnsi="PT Astra Serif"/>
                <w:sz w:val="20"/>
              </w:rPr>
              <w:t>П</w:t>
            </w:r>
            <w:r w:rsidRPr="009F3C2B">
              <w:rPr>
                <w:rFonts w:ascii="PT Astra Serif" w:hAnsi="PT Astra Serif"/>
                <w:sz w:val="20"/>
              </w:rPr>
              <w:t>рограммы (межбюджетный трансферт федерального бюджета, бюджет суб</w:t>
            </w:r>
            <w:r w:rsidR="009F6C40" w:rsidRPr="009F3C2B">
              <w:rPr>
                <w:rFonts w:ascii="PT Astra Serif" w:hAnsi="PT Astra Serif"/>
                <w:sz w:val="20"/>
              </w:rPr>
              <w:t xml:space="preserve">ъекта Российской Федерации, </w:t>
            </w:r>
            <w:r w:rsidR="009F6C40" w:rsidRPr="009F3C2B">
              <w:rPr>
                <w:rFonts w:ascii="PT Astra Serif" w:hAnsi="PT Astra Serif"/>
                <w:sz w:val="20"/>
              </w:rPr>
              <w:br/>
              <w:t xml:space="preserve">не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</w:t>
            </w:r>
            <w:r w:rsidR="008027E1" w:rsidRPr="009F3C2B">
              <w:rPr>
                <w:rFonts w:ascii="PT Astra Serif" w:hAnsi="PT Astra Serif"/>
                <w:sz w:val="20"/>
              </w:rPr>
              <w:t xml:space="preserve">ета расходы субъекта Российской </w:t>
            </w:r>
            <w:r w:rsidRPr="009F3C2B">
              <w:rPr>
                <w:rFonts w:ascii="PT Astra Serif" w:hAnsi="PT Astra Serif"/>
                <w:sz w:val="20"/>
              </w:rPr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411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20.2.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517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26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731F19">
        <w:trPr>
          <w:trHeight w:val="724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1A272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 27.05.2022 </w:t>
            </w:r>
            <w:r w:rsidR="006A1EEC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7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2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20.3.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C65456" w:rsidP="009F6C40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Прочие расходы региональной П</w:t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 xml:space="preserve">рограммы, </w:t>
            </w:r>
            <w:r w:rsidR="00731F19" w:rsidRPr="009F3C2B">
              <w:rPr>
                <w:rFonts w:ascii="PT Astra Serif" w:hAnsi="PT Astra Serif"/>
                <w:bCs/>
                <w:sz w:val="20"/>
              </w:rPr>
              <w:br/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2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21</w:t>
            </w:r>
            <w:r w:rsidR="009F6C40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</w:t>
            </w:r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20"/>
              </w:rPr>
              <w:t>21.</w:t>
            </w:r>
            <w:r w:rsidRPr="009F3C2B">
              <w:rPr>
                <w:rFonts w:ascii="PT Astra Serif" w:hAnsi="PT Astra Serif"/>
                <w:sz w:val="20"/>
              </w:rPr>
              <w:t xml:space="preserve"> Участие в реализации пилотного проекта по вовлечению частных медицинских организаций в оказание </w:t>
            </w:r>
            <w:proofErr w:type="gramStart"/>
            <w:r w:rsidRPr="009F3C2B">
              <w:rPr>
                <w:rFonts w:ascii="PT Astra Serif" w:hAnsi="PT Astra Serif"/>
                <w:sz w:val="20"/>
              </w:rPr>
              <w:t>медико-социальных</w:t>
            </w:r>
            <w:proofErr w:type="gramEnd"/>
            <w:r w:rsidRPr="009F3C2B">
              <w:rPr>
                <w:rFonts w:ascii="PT Astra Serif" w:hAnsi="PT Astra Serif"/>
                <w:sz w:val="20"/>
              </w:rPr>
              <w:t xml:space="preserve"> услуг лицам в возрасте 65 лет и старше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0D389B">
        <w:trPr>
          <w:trHeight w:val="2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21.1</w:t>
            </w:r>
            <w:r w:rsidR="009F6C40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Pr="009F3C2B">
              <w:rPr>
                <w:rFonts w:ascii="PT Astra Serif" w:hAnsi="PT Astra Serif"/>
                <w:sz w:val="20"/>
              </w:rPr>
              <w:t xml:space="preserve"> региональной </w:t>
            </w:r>
            <w:r w:rsidR="00C65456" w:rsidRPr="009F3C2B">
              <w:rPr>
                <w:rFonts w:ascii="PT Astra Serif" w:hAnsi="PT Astra Serif"/>
                <w:sz w:val="20"/>
              </w:rPr>
              <w:t>П</w:t>
            </w:r>
            <w:r w:rsidRPr="009F3C2B">
              <w:rPr>
                <w:rFonts w:ascii="PT Astra Serif" w:hAnsi="PT Astra Serif"/>
                <w:sz w:val="20"/>
              </w:rPr>
              <w:t>рограммы (межбюджетный трансферт федерального бюджета, бюджет суб</w:t>
            </w:r>
            <w:r w:rsidR="009F6C40" w:rsidRPr="009F3C2B">
              <w:rPr>
                <w:rFonts w:ascii="PT Astra Serif" w:hAnsi="PT Astra Serif"/>
                <w:sz w:val="20"/>
              </w:rPr>
              <w:t xml:space="preserve">ъекта Российской Федерации, </w:t>
            </w:r>
            <w:r w:rsidR="009F6C40" w:rsidRPr="009F3C2B">
              <w:rPr>
                <w:rFonts w:ascii="PT Astra Serif" w:hAnsi="PT Astra Serif"/>
                <w:sz w:val="20"/>
              </w:rPr>
              <w:br/>
              <w:t xml:space="preserve">не </w:t>
            </w:r>
            <w:proofErr w:type="spellStart"/>
            <w:r w:rsidR="001A272A" w:rsidRPr="009F3C2B">
              <w:rPr>
                <w:rFonts w:ascii="PT Astra Serif" w:hAnsi="PT Astra Serif"/>
                <w:sz w:val="20"/>
              </w:rPr>
              <w:t>с</w:t>
            </w:r>
            <w:r w:rsidRPr="009F3C2B">
              <w:rPr>
                <w:rFonts w:ascii="PT Astra Serif" w:hAnsi="PT Astra Serif"/>
                <w:sz w:val="20"/>
              </w:rPr>
              <w:t>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</w:t>
            </w:r>
            <w:r w:rsidR="008027E1" w:rsidRPr="009F3C2B">
              <w:rPr>
                <w:rFonts w:ascii="PT Astra Serif" w:hAnsi="PT Astra Serif"/>
                <w:sz w:val="20"/>
              </w:rPr>
              <w:t xml:space="preserve">ета расходы субъекта Российской </w:t>
            </w:r>
            <w:r w:rsidRPr="009F3C2B">
              <w:rPr>
                <w:rFonts w:ascii="PT Astra Serif" w:hAnsi="PT Astra Serif"/>
                <w:sz w:val="20"/>
              </w:rPr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2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21.2.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1A272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</w:t>
            </w:r>
            <w:r w:rsidR="009F6C40" w:rsidRPr="009F3C2B">
              <w:rPr>
                <w:rFonts w:ascii="PT Astra Serif" w:hAnsi="PT Astra Serif"/>
                <w:sz w:val="20"/>
              </w:rPr>
              <w:t> </w:t>
            </w:r>
            <w:r w:rsidRPr="009F3C2B">
              <w:rPr>
                <w:rFonts w:ascii="PT Astra Serif" w:hAnsi="PT Astra Serif"/>
                <w:sz w:val="20"/>
              </w:rPr>
              <w:t xml:space="preserve">27.05.2022 </w:t>
            </w:r>
            <w:r w:rsidR="00731F19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405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21.3.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C65456" w:rsidP="009F6C40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Прочие расходы региональной П</w:t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 xml:space="preserve">рограммы, </w:t>
            </w:r>
            <w:r w:rsidR="00731F19" w:rsidRPr="009F3C2B">
              <w:rPr>
                <w:rFonts w:ascii="PT Astra Serif" w:hAnsi="PT Astra Serif"/>
                <w:bCs/>
                <w:sz w:val="20"/>
              </w:rPr>
              <w:br/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E84DAC">
        <w:trPr>
          <w:trHeight w:val="213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1A272A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E84DAC">
        <w:trPr>
          <w:trHeight w:val="46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E84DAC">
        <w:trPr>
          <w:trHeight w:val="283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1743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22.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</w:t>
            </w:r>
            <w:r w:rsidRPr="009F3C2B">
              <w:rPr>
                <w:rFonts w:ascii="PT Astra Serif" w:hAnsi="PT Astra Serif"/>
                <w:sz w:val="20"/>
              </w:rPr>
              <w:t xml:space="preserve"> 22</w:t>
            </w:r>
            <w:r w:rsidRPr="009F3C2B">
              <w:rPr>
                <w:rFonts w:ascii="PT Astra Serif" w:hAnsi="PT Astra Serif"/>
                <w:bCs/>
                <w:sz w:val="20"/>
              </w:rPr>
              <w:t>.</w:t>
            </w:r>
            <w:r w:rsidRPr="009F3C2B">
              <w:rPr>
                <w:rFonts w:ascii="PT Astra Serif" w:hAnsi="PT Astra Serif"/>
                <w:sz w:val="20"/>
              </w:rPr>
              <w:t xml:space="preserve"> Обеспечение лекарственными препаратами граждан, которые перенесли острое нарушение мозгового кровообращения, инфаркт миокарда и другие острые </w:t>
            </w:r>
            <w:proofErr w:type="gramStart"/>
            <w:r w:rsidRPr="009F3C2B">
              <w:rPr>
                <w:rFonts w:ascii="PT Astra Serif" w:hAnsi="PT Astra Serif"/>
                <w:sz w:val="20"/>
              </w:rPr>
              <w:t>сердечно-сосудистые</w:t>
            </w:r>
            <w:proofErr w:type="gramEnd"/>
            <w:r w:rsidRPr="009F3C2B">
              <w:rPr>
                <w:rFonts w:ascii="PT Astra Serif" w:hAnsi="PT Astra Serif"/>
                <w:sz w:val="20"/>
              </w:rPr>
              <w:t xml:space="preserve"> заболевания или операции </w:t>
            </w:r>
            <w:r w:rsidR="007B769B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на сосудах и которые получают медицинскую помощь в амбулаторных условиях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</w:tr>
      <w:tr w:rsidR="002B31AA" w:rsidRPr="009F3C2B" w:rsidTr="002B31AA">
        <w:trPr>
          <w:trHeight w:val="1858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22.1</w:t>
            </w:r>
            <w:r w:rsidR="009F6C40" w:rsidRPr="009F3C2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Общий объем финансирования</w:t>
            </w:r>
            <w:r w:rsidR="00C65456" w:rsidRPr="009F3C2B">
              <w:rPr>
                <w:rFonts w:ascii="PT Astra Serif" w:hAnsi="PT Astra Serif"/>
                <w:sz w:val="20"/>
              </w:rPr>
              <w:t xml:space="preserve"> региональной П</w:t>
            </w:r>
            <w:r w:rsidRPr="009F3C2B">
              <w:rPr>
                <w:rFonts w:ascii="PT Astra Serif" w:hAnsi="PT Astra Serif"/>
                <w:sz w:val="20"/>
              </w:rPr>
              <w:t>рограммы (межбюджетный трансферт федерального бюджета, бюджет суб</w:t>
            </w:r>
            <w:r w:rsidR="009F6C40" w:rsidRPr="009F3C2B">
              <w:rPr>
                <w:rFonts w:ascii="PT Astra Serif" w:hAnsi="PT Astra Serif"/>
                <w:sz w:val="20"/>
              </w:rPr>
              <w:t xml:space="preserve">ъекта Российской Федерации, </w:t>
            </w:r>
            <w:r w:rsidR="009F6C40" w:rsidRPr="009F3C2B">
              <w:rPr>
                <w:rFonts w:ascii="PT Astra Serif" w:hAnsi="PT Astra Serif"/>
                <w:sz w:val="20"/>
              </w:rPr>
              <w:br/>
              <w:t xml:space="preserve">не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средств федерального бюджета расходы субъекта Российской</w:t>
            </w:r>
            <w:r w:rsidR="00C65456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Федерации, средства юридических лиц и пр.)*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283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22.2.</w:t>
            </w: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1A272A">
            <w:pPr>
              <w:ind w:firstLine="0"/>
              <w:jc w:val="both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Консолидированный бюджет, в том числе: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415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1A272A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межбюджетный трансферт федерального бюджета (по согласованию)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33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724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</w:t>
            </w:r>
            <w:r w:rsidR="001A272A" w:rsidRPr="009F3C2B">
              <w:rPr>
                <w:rFonts w:ascii="PT Astra Serif" w:hAnsi="PT Astra Serif"/>
                <w:sz w:val="20"/>
              </w:rPr>
              <w:t>й</w:t>
            </w:r>
            <w:r w:rsidRPr="009F3C2B">
              <w:rPr>
                <w:rFonts w:ascii="PT Astra Serif" w:hAnsi="PT Astra Serif"/>
                <w:sz w:val="20"/>
              </w:rPr>
              <w:t xml:space="preserve"> трансферт федерального бюджета (распоряжение Правительства Российской Федерации от 27.05.2022 </w:t>
            </w:r>
            <w:r w:rsidR="007B769B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0D389B">
        <w:trPr>
          <w:trHeight w:val="72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субъекта Российской Федерации (распоряжение Правительства Российской Федерации от 27.05.2022 №</w:t>
            </w:r>
            <w:r w:rsidR="001A272A" w:rsidRPr="009F3C2B">
              <w:rPr>
                <w:rFonts w:ascii="PT Astra Serif" w:hAnsi="PT Astra Serif"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sz w:val="20"/>
              </w:rPr>
              <w:t>1327-р)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547"/>
        </w:trPr>
        <w:tc>
          <w:tcPr>
            <w:tcW w:w="2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22.3.</w:t>
            </w: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C65456" w:rsidP="009F6C40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Прочие расходы региональной П</w:t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 xml:space="preserve">рограммы, </w:t>
            </w:r>
            <w:r w:rsidR="007B769B" w:rsidRPr="009F3C2B">
              <w:rPr>
                <w:rFonts w:ascii="PT Astra Serif" w:hAnsi="PT Astra Serif"/>
                <w:bCs/>
                <w:sz w:val="20"/>
              </w:rPr>
              <w:br/>
            </w:r>
            <w:r w:rsidR="002B31AA" w:rsidRPr="009F3C2B">
              <w:rPr>
                <w:rFonts w:ascii="PT Astra Serif" w:hAnsi="PT Astra Serif"/>
                <w:bCs/>
                <w:sz w:val="20"/>
              </w:rPr>
              <w:t>в том числе: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B31AA">
        <w:trPr>
          <w:trHeight w:val="330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бюджеты муниципальных образований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409"/>
        </w:trPr>
        <w:tc>
          <w:tcPr>
            <w:tcW w:w="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межбюджетные трансферты из бюджетов субъектов РФ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359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государственных внебюджетных фондов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  <w:tr w:rsidR="002B31AA" w:rsidRPr="009F3C2B" w:rsidTr="00256C52">
        <w:trPr>
          <w:trHeight w:val="33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1AA" w:rsidRPr="009F3C2B" w:rsidRDefault="002B31AA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1AA" w:rsidRPr="009F3C2B" w:rsidRDefault="002B31AA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средства юридических лиц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1AA" w:rsidRPr="009F3C2B" w:rsidRDefault="002B31AA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-</w:t>
            </w:r>
          </w:p>
        </w:tc>
      </w:tr>
    </w:tbl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8027E1" w:rsidRPr="009F3C2B" w:rsidRDefault="008027E1" w:rsidP="008027E1">
      <w:pPr>
        <w:tabs>
          <w:tab w:val="left" w:pos="14459"/>
        </w:tabs>
        <w:rPr>
          <w:rFonts w:ascii="PT Astra Serif" w:eastAsia="Calibri" w:hAnsi="PT Astra Serif"/>
          <w:sz w:val="24"/>
          <w:szCs w:val="22"/>
          <w:lang w:eastAsia="en-US"/>
        </w:rPr>
      </w:pPr>
      <w:r w:rsidRPr="009F3C2B">
        <w:rPr>
          <w:rFonts w:ascii="PT Astra Serif" w:hAnsi="PT Astra Serif"/>
          <w:sz w:val="20"/>
        </w:rPr>
        <w:t xml:space="preserve">* </w:t>
      </w:r>
      <w:r w:rsidR="009F6C40" w:rsidRPr="009F3C2B">
        <w:rPr>
          <w:rFonts w:ascii="PT Astra Serif" w:hAnsi="PT Astra Serif"/>
          <w:sz w:val="20"/>
        </w:rPr>
        <w:t>–</w:t>
      </w:r>
      <w:r w:rsidRPr="009F3C2B">
        <w:rPr>
          <w:rFonts w:ascii="PT Astra Serif" w:hAnsi="PT Astra Serif"/>
          <w:sz w:val="20"/>
        </w:rPr>
        <w:t xml:space="preserve"> Заполняется справочно общая сумма финансирования мероприятий региональной программы модернизации </w:t>
      </w: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8027E1" w:rsidRPr="009F3C2B" w:rsidRDefault="008027E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256C52" w:rsidRPr="009F3C2B" w:rsidRDefault="00256C52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  <w:sectPr w:rsidR="00256C52" w:rsidRPr="009F3C2B" w:rsidSect="00642CB5">
          <w:headerReference w:type="first" r:id="rId14"/>
          <w:pgSz w:w="16838" w:h="11906" w:orient="landscape"/>
          <w:pgMar w:top="284" w:right="820" w:bottom="850" w:left="709" w:header="708" w:footer="708" w:gutter="0"/>
          <w:pgNumType w:start="1"/>
          <w:cols w:space="708"/>
          <w:titlePg/>
          <w:docGrid w:linePitch="360"/>
        </w:sectPr>
      </w:pPr>
    </w:p>
    <w:p w:rsidR="00A95DF7" w:rsidRPr="009F3C2B" w:rsidRDefault="00A95DF7" w:rsidP="009F6C40">
      <w:pPr>
        <w:tabs>
          <w:tab w:val="left" w:pos="14459"/>
        </w:tabs>
        <w:ind w:left="11199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  <w:r w:rsidRPr="009F3C2B">
        <w:rPr>
          <w:rFonts w:ascii="PT Astra Serif" w:eastAsia="Calibri" w:hAnsi="PT Astra Serif"/>
          <w:sz w:val="24"/>
          <w:szCs w:val="22"/>
          <w:lang w:eastAsia="en-US"/>
        </w:rPr>
        <w:t xml:space="preserve">Приложение № </w:t>
      </w:r>
      <w:r w:rsidR="00234037" w:rsidRPr="009F3C2B">
        <w:rPr>
          <w:rFonts w:ascii="PT Astra Serif" w:eastAsia="Calibri" w:hAnsi="PT Astra Serif"/>
          <w:sz w:val="24"/>
          <w:szCs w:val="22"/>
          <w:lang w:eastAsia="en-US"/>
        </w:rPr>
        <w:t>3</w:t>
      </w:r>
    </w:p>
    <w:p w:rsidR="004E0797" w:rsidRPr="009F3C2B" w:rsidRDefault="00A95DF7" w:rsidP="009F6C40">
      <w:pPr>
        <w:tabs>
          <w:tab w:val="left" w:pos="14459"/>
        </w:tabs>
        <w:ind w:left="11199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  <w:r w:rsidRPr="009F3C2B">
        <w:rPr>
          <w:rFonts w:ascii="PT Astra Serif" w:eastAsia="Calibri" w:hAnsi="PT Astra Serif"/>
          <w:sz w:val="24"/>
          <w:szCs w:val="22"/>
          <w:lang w:eastAsia="en-US"/>
        </w:rPr>
        <w:t xml:space="preserve">к распоряжению Администрации </w:t>
      </w:r>
    </w:p>
    <w:p w:rsidR="00A95DF7" w:rsidRPr="009F3C2B" w:rsidRDefault="00A95DF7" w:rsidP="009F6C40">
      <w:pPr>
        <w:tabs>
          <w:tab w:val="left" w:pos="14459"/>
        </w:tabs>
        <w:ind w:left="11199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  <w:r w:rsidRPr="009F3C2B">
        <w:rPr>
          <w:rFonts w:ascii="PT Astra Serif" w:eastAsia="Calibri" w:hAnsi="PT Astra Serif"/>
          <w:sz w:val="24"/>
          <w:szCs w:val="22"/>
          <w:lang w:eastAsia="en-US"/>
        </w:rPr>
        <w:t>Томской области</w:t>
      </w:r>
    </w:p>
    <w:p w:rsidR="00A95DF7" w:rsidRPr="009F3C2B" w:rsidRDefault="00A95DF7" w:rsidP="009F6C40">
      <w:pPr>
        <w:tabs>
          <w:tab w:val="left" w:pos="14459"/>
        </w:tabs>
        <w:ind w:left="11199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  <w:r w:rsidRPr="009F3C2B">
        <w:rPr>
          <w:rFonts w:ascii="PT Astra Serif" w:eastAsia="Calibri" w:hAnsi="PT Astra Serif"/>
          <w:sz w:val="24"/>
          <w:szCs w:val="22"/>
          <w:lang w:eastAsia="en-US"/>
        </w:rPr>
        <w:t xml:space="preserve">от </w:t>
      </w:r>
      <w:r w:rsidR="002226B9">
        <w:rPr>
          <w:rFonts w:ascii="PT Astra Serif" w:eastAsia="Calibri" w:hAnsi="PT Astra Serif"/>
          <w:sz w:val="24"/>
          <w:szCs w:val="22"/>
          <w:lang w:eastAsia="en-US"/>
        </w:rPr>
        <w:t>10.12.2025 № 870-</w:t>
      </w:r>
      <w:proofErr w:type="spellStart"/>
      <w:r w:rsidR="002226B9">
        <w:rPr>
          <w:rFonts w:ascii="PT Astra Serif" w:eastAsia="Calibri" w:hAnsi="PT Astra Serif"/>
          <w:sz w:val="24"/>
          <w:szCs w:val="22"/>
          <w:lang w:eastAsia="en-US"/>
        </w:rPr>
        <w:t>ра</w:t>
      </w:r>
      <w:proofErr w:type="spellEnd"/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right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  <w:r w:rsidRPr="009F3C2B">
        <w:rPr>
          <w:rFonts w:ascii="PT Astra Serif" w:eastAsia="Calibri" w:hAnsi="PT Astra Serif"/>
          <w:sz w:val="24"/>
          <w:szCs w:val="22"/>
          <w:lang w:eastAsia="en-US"/>
        </w:rPr>
        <w:t>Ресурсное обеспечение региональной программы</w:t>
      </w:r>
    </w:p>
    <w:p w:rsidR="00693861" w:rsidRPr="009F3C2B" w:rsidRDefault="00693861" w:rsidP="002F06A6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  <w:r w:rsidRPr="009F3C2B">
        <w:rPr>
          <w:rFonts w:ascii="PT Astra Serif" w:eastAsia="Calibri" w:hAnsi="PT Astra Serif"/>
          <w:sz w:val="24"/>
          <w:szCs w:val="22"/>
          <w:lang w:eastAsia="en-US"/>
        </w:rPr>
        <w:t>(мероприятия</w:t>
      </w:r>
      <w:r w:rsidR="00C26ABA">
        <w:rPr>
          <w:rFonts w:ascii="PT Astra Serif" w:eastAsia="Calibri" w:hAnsi="PT Astra Serif"/>
          <w:sz w:val="24"/>
          <w:szCs w:val="22"/>
          <w:lang w:eastAsia="en-US"/>
        </w:rPr>
        <w:t>,</w:t>
      </w:r>
      <w:r w:rsidRPr="009F3C2B">
        <w:rPr>
          <w:rFonts w:ascii="PT Astra Serif" w:eastAsia="Calibri" w:hAnsi="PT Astra Serif"/>
          <w:sz w:val="24"/>
          <w:szCs w:val="22"/>
          <w:lang w:eastAsia="en-US"/>
        </w:rPr>
        <w:t xml:space="preserve"> не </w:t>
      </w:r>
      <w:proofErr w:type="spellStart"/>
      <w:r w:rsidRPr="009F3C2B">
        <w:rPr>
          <w:rFonts w:ascii="PT Astra Serif" w:eastAsia="Calibri" w:hAnsi="PT Astra Serif"/>
          <w:sz w:val="24"/>
          <w:szCs w:val="22"/>
          <w:lang w:eastAsia="en-US"/>
        </w:rPr>
        <w:t>софинансируемые</w:t>
      </w:r>
      <w:proofErr w:type="spellEnd"/>
      <w:r w:rsidRPr="009F3C2B">
        <w:rPr>
          <w:rFonts w:ascii="PT Astra Serif" w:eastAsia="Calibri" w:hAnsi="PT Astra Serif"/>
          <w:sz w:val="24"/>
          <w:szCs w:val="22"/>
          <w:lang w:eastAsia="en-US"/>
        </w:rPr>
        <w:t xml:space="preserve"> из средств федерального бюджета)</w:t>
      </w:r>
    </w:p>
    <w:p w:rsidR="002C043E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hAnsi="PT Astra Serif"/>
          <w:sz w:val="20"/>
        </w:rPr>
      </w:pPr>
      <w:r w:rsidRPr="009F3C2B">
        <w:rPr>
          <w:rFonts w:ascii="PT Astra Serif" w:eastAsia="Calibri" w:hAnsi="PT Astra Serif"/>
          <w:lang w:eastAsia="en-US"/>
        </w:rPr>
        <w:fldChar w:fldCharType="begin"/>
      </w:r>
      <w:r w:rsidRPr="009F3C2B">
        <w:rPr>
          <w:rFonts w:ascii="PT Astra Serif" w:eastAsia="Calibri" w:hAnsi="PT Astra Serif"/>
          <w:lang w:eastAsia="en-US"/>
        </w:rPr>
        <w:instrText xml:space="preserve"> LINK </w:instrText>
      </w:r>
      <w:r w:rsidR="002C043E" w:rsidRPr="009F3C2B">
        <w:rPr>
          <w:rFonts w:ascii="PT Astra Serif" w:eastAsia="Calibri" w:hAnsi="PT Astra Serif"/>
          <w:lang w:eastAsia="en-US"/>
        </w:rPr>
        <w:instrText xml:space="preserve">Excel.Sheet.12 "Z:\\ОТДЕЛ РАЗВИТИЯ\\Нацпроект\\Программа МПЗЗ\\20_ПМПЗЗ перенос результата на 2025 + оборудование\\4. Приложение №4. Ресурсное обеспечение + несофин.xlsx" "4.2 приложение!R3C1:R29C12" </w:instrText>
      </w:r>
      <w:r w:rsidRPr="009F3C2B">
        <w:rPr>
          <w:rFonts w:ascii="PT Astra Serif" w:eastAsia="Calibri" w:hAnsi="PT Astra Serif"/>
          <w:lang w:eastAsia="en-US"/>
        </w:rPr>
        <w:instrText xml:space="preserve">\a \f 4 \h  \* MERGEFORMAT </w:instrText>
      </w:r>
      <w:r w:rsidRPr="009F3C2B">
        <w:rPr>
          <w:rFonts w:ascii="PT Astra Serif" w:eastAsia="Calibri" w:hAnsi="PT Astra Serif"/>
          <w:lang w:eastAsia="en-US"/>
        </w:rPr>
        <w:fldChar w:fldCharType="separate"/>
      </w:r>
    </w:p>
    <w:tbl>
      <w:tblPr>
        <w:tblW w:w="15860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64"/>
        <w:gridCol w:w="4100"/>
        <w:gridCol w:w="767"/>
        <w:gridCol w:w="1096"/>
        <w:gridCol w:w="1431"/>
        <w:gridCol w:w="1106"/>
        <w:gridCol w:w="1069"/>
        <w:gridCol w:w="1093"/>
        <w:gridCol w:w="1080"/>
        <w:gridCol w:w="1127"/>
        <w:gridCol w:w="1115"/>
        <w:gridCol w:w="1312"/>
      </w:tblGrid>
      <w:tr w:rsidR="002C043E" w:rsidRPr="009F3C2B" w:rsidTr="00E90D0F">
        <w:trPr>
          <w:divId w:val="512114469"/>
          <w:trHeight w:val="527"/>
        </w:trPr>
        <w:tc>
          <w:tcPr>
            <w:tcW w:w="564" w:type="dxa"/>
            <w:vMerge w:val="restart"/>
            <w:shd w:val="clear" w:color="auto" w:fill="FFFFFF" w:themeFill="background1"/>
            <w:vAlign w:val="center"/>
            <w:hideMark/>
          </w:tcPr>
          <w:p w:rsidR="002C043E" w:rsidRPr="009F3C2B" w:rsidRDefault="002C043E" w:rsidP="004E079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 xml:space="preserve">№ </w:t>
            </w:r>
            <w:r w:rsidRPr="009F3C2B">
              <w:rPr>
                <w:rFonts w:ascii="PT Astra Serif" w:hAnsi="PT Astra Serif"/>
                <w:bCs/>
                <w:sz w:val="20"/>
              </w:rPr>
              <w:br/>
            </w:r>
            <w:proofErr w:type="gramStart"/>
            <w:r w:rsidRPr="009F3C2B">
              <w:rPr>
                <w:rFonts w:ascii="PT Astra Serif" w:hAnsi="PT Astra Serif"/>
                <w:bCs/>
                <w:sz w:val="20"/>
              </w:rPr>
              <w:t>п</w:t>
            </w:r>
            <w:proofErr w:type="gramEnd"/>
            <w:r w:rsidR="009F6C40" w:rsidRPr="009F3C2B">
              <w:rPr>
                <w:rFonts w:ascii="PT Astra Serif" w:hAnsi="PT Astra Serif"/>
                <w:bCs/>
                <w:sz w:val="20"/>
              </w:rPr>
              <w:t>/</w:t>
            </w:r>
            <w:r w:rsidRPr="009F3C2B">
              <w:rPr>
                <w:rFonts w:ascii="PT Astra Serif" w:hAnsi="PT Astra Serif"/>
                <w:bCs/>
                <w:sz w:val="20"/>
              </w:rPr>
              <w:t>п</w:t>
            </w:r>
          </w:p>
        </w:tc>
        <w:tc>
          <w:tcPr>
            <w:tcW w:w="4100" w:type="dxa"/>
            <w:vMerge w:val="restart"/>
            <w:shd w:val="clear" w:color="auto" w:fill="FFFFFF" w:themeFill="background1"/>
            <w:vAlign w:val="center"/>
            <w:hideMark/>
          </w:tcPr>
          <w:p w:rsidR="002C043E" w:rsidRPr="009F3C2B" w:rsidRDefault="002C043E" w:rsidP="004E079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Наименование мероприятия</w:t>
            </w:r>
            <w:r w:rsidRPr="009F3C2B">
              <w:rPr>
                <w:rFonts w:ascii="PT Astra Serif" w:hAnsi="PT Astra Serif"/>
                <w:bCs/>
                <w:sz w:val="20"/>
              </w:rPr>
              <w:br/>
              <w:t>и источники его финансового обеспечения</w:t>
            </w:r>
          </w:p>
        </w:tc>
        <w:tc>
          <w:tcPr>
            <w:tcW w:w="4400" w:type="dxa"/>
            <w:gridSpan w:val="4"/>
            <w:shd w:val="clear" w:color="auto" w:fill="FFFFFF" w:themeFill="background1"/>
            <w:vAlign w:val="center"/>
            <w:hideMark/>
          </w:tcPr>
          <w:p w:rsidR="002C043E" w:rsidRPr="009F3C2B" w:rsidRDefault="002C043E" w:rsidP="004E079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20"/>
              </w:rPr>
              <w:t>КБК</w:t>
            </w:r>
            <w:proofErr w:type="spellEnd"/>
          </w:p>
        </w:tc>
        <w:tc>
          <w:tcPr>
            <w:tcW w:w="6796" w:type="dxa"/>
            <w:gridSpan w:val="6"/>
            <w:shd w:val="clear" w:color="auto" w:fill="FFFFFF" w:themeFill="background1"/>
            <w:vAlign w:val="center"/>
            <w:hideMark/>
          </w:tcPr>
          <w:p w:rsidR="002C043E" w:rsidRPr="009F3C2B" w:rsidRDefault="002C043E" w:rsidP="004E079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20"/>
              </w:rPr>
              <w:t>Объемы</w:t>
            </w:r>
            <w:proofErr w:type="spellEnd"/>
            <w:r w:rsidRPr="009F3C2B">
              <w:rPr>
                <w:rFonts w:ascii="PT Astra Serif" w:hAnsi="PT Astra Serif"/>
                <w:bCs/>
                <w:sz w:val="20"/>
              </w:rPr>
              <w:t xml:space="preserve"> финансового обеспечения по годам реализации Программы, </w:t>
            </w:r>
            <w:r w:rsidR="009F6C40" w:rsidRPr="009F3C2B">
              <w:rPr>
                <w:rFonts w:ascii="PT Astra Serif" w:hAnsi="PT Astra Serif"/>
                <w:bCs/>
                <w:sz w:val="20"/>
              </w:rPr>
              <w:br/>
            </w:r>
            <w:r w:rsidRPr="009F3C2B">
              <w:rPr>
                <w:rFonts w:ascii="PT Astra Serif" w:hAnsi="PT Astra Serif"/>
                <w:bCs/>
                <w:sz w:val="20"/>
              </w:rPr>
              <w:t>тыс. рублей</w:t>
            </w:r>
          </w:p>
        </w:tc>
      </w:tr>
      <w:tr w:rsidR="002C043E" w:rsidRPr="009F3C2B" w:rsidTr="00E90D0F">
        <w:trPr>
          <w:divId w:val="512114469"/>
          <w:trHeight w:val="630"/>
        </w:trPr>
        <w:tc>
          <w:tcPr>
            <w:tcW w:w="564" w:type="dxa"/>
            <w:vMerge/>
            <w:shd w:val="clear" w:color="auto" w:fill="FFFFFF" w:themeFill="background1"/>
            <w:vAlign w:val="center"/>
            <w:hideMark/>
          </w:tcPr>
          <w:p w:rsidR="002C043E" w:rsidRPr="009F3C2B" w:rsidRDefault="002C043E" w:rsidP="004E0797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</w:p>
        </w:tc>
        <w:tc>
          <w:tcPr>
            <w:tcW w:w="4100" w:type="dxa"/>
            <w:vMerge/>
            <w:shd w:val="clear" w:color="auto" w:fill="FFFFFF" w:themeFill="background1"/>
            <w:vAlign w:val="center"/>
            <w:hideMark/>
          </w:tcPr>
          <w:p w:rsidR="002C043E" w:rsidRPr="009F3C2B" w:rsidRDefault="002C043E" w:rsidP="004E079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767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4E079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Глава</w:t>
            </w:r>
          </w:p>
        </w:tc>
        <w:tc>
          <w:tcPr>
            <w:tcW w:w="1096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4E079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20"/>
              </w:rPr>
              <w:t>Раздел/</w:t>
            </w:r>
            <w:r w:rsidRPr="009F3C2B">
              <w:rPr>
                <w:rFonts w:ascii="PT Astra Serif" w:hAnsi="PT Astra Serif"/>
                <w:bCs/>
                <w:sz w:val="20"/>
              </w:rPr>
              <w:br/>
            </w:r>
            <w:r w:rsidRPr="009F3C2B">
              <w:rPr>
                <w:rFonts w:ascii="PT Astra Serif" w:hAnsi="PT Astra Serif"/>
                <w:bCs/>
                <w:iCs/>
                <w:sz w:val="20"/>
              </w:rPr>
              <w:t>подраздел</w:t>
            </w:r>
            <w:proofErr w:type="gramEnd"/>
          </w:p>
        </w:tc>
        <w:tc>
          <w:tcPr>
            <w:tcW w:w="1431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4E079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Целевая статья</w:t>
            </w:r>
          </w:p>
        </w:tc>
        <w:tc>
          <w:tcPr>
            <w:tcW w:w="1106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4E079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Вид расходов</w:t>
            </w:r>
          </w:p>
        </w:tc>
        <w:tc>
          <w:tcPr>
            <w:tcW w:w="1069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4E079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2021 год</w:t>
            </w:r>
          </w:p>
        </w:tc>
        <w:tc>
          <w:tcPr>
            <w:tcW w:w="1093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4E079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2022 год</w:t>
            </w:r>
          </w:p>
        </w:tc>
        <w:tc>
          <w:tcPr>
            <w:tcW w:w="1080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4E079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2023 год</w:t>
            </w:r>
          </w:p>
        </w:tc>
        <w:tc>
          <w:tcPr>
            <w:tcW w:w="1127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4E079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2024 год</w:t>
            </w:r>
          </w:p>
        </w:tc>
        <w:tc>
          <w:tcPr>
            <w:tcW w:w="1115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4E079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2025 год</w:t>
            </w:r>
          </w:p>
        </w:tc>
        <w:tc>
          <w:tcPr>
            <w:tcW w:w="1312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4E079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2021</w:t>
            </w:r>
            <w:r w:rsidR="004E0797" w:rsidRPr="009F3C2B"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20"/>
              </w:rPr>
              <w:t>−</w:t>
            </w:r>
            <w:r w:rsidR="004E0797" w:rsidRPr="009F3C2B"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20"/>
              </w:rPr>
              <w:t>2025 годы (итого)</w:t>
            </w:r>
          </w:p>
        </w:tc>
      </w:tr>
      <w:tr w:rsidR="002C043E" w:rsidRPr="009F3C2B" w:rsidTr="00E90D0F">
        <w:trPr>
          <w:divId w:val="512114469"/>
          <w:trHeight w:val="315"/>
        </w:trPr>
        <w:tc>
          <w:tcPr>
            <w:tcW w:w="564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4100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4400" w:type="dxa"/>
            <w:gridSpan w:val="4"/>
            <w:shd w:val="clear" w:color="auto" w:fill="FFFFFF" w:themeFill="background1"/>
            <w:vAlign w:val="center"/>
            <w:hideMark/>
          </w:tcPr>
          <w:p w:rsidR="002C043E" w:rsidRPr="009F3C2B" w:rsidRDefault="002C043E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069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093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080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127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115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312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9</w:t>
            </w:r>
          </w:p>
        </w:tc>
      </w:tr>
      <w:tr w:rsidR="002C043E" w:rsidRPr="009F3C2B" w:rsidTr="00E90D0F">
        <w:trPr>
          <w:divId w:val="512114469"/>
          <w:trHeight w:val="465"/>
        </w:trPr>
        <w:tc>
          <w:tcPr>
            <w:tcW w:w="564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4100" w:type="dxa"/>
            <w:shd w:val="clear" w:color="auto" w:fill="FFFFFF" w:themeFill="background1"/>
            <w:noWrap/>
            <w:vAlign w:val="center"/>
            <w:hideMark/>
          </w:tcPr>
          <w:p w:rsidR="002C043E" w:rsidRPr="009F3C2B" w:rsidRDefault="002C043E" w:rsidP="009F6C40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Бюджет субъекта Российской Федерации</w:t>
            </w:r>
          </w:p>
        </w:tc>
        <w:tc>
          <w:tcPr>
            <w:tcW w:w="767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96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431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06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69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658 291,6</w:t>
            </w:r>
          </w:p>
        </w:tc>
        <w:tc>
          <w:tcPr>
            <w:tcW w:w="1115" w:type="dxa"/>
            <w:shd w:val="clear" w:color="auto" w:fill="FFFFFF" w:themeFill="background1"/>
            <w:vAlign w:val="center"/>
            <w:hideMark/>
          </w:tcPr>
          <w:p w:rsidR="002C043E" w:rsidRPr="009F3C2B" w:rsidRDefault="002F06A6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84</w:t>
            </w:r>
            <w:r w:rsidR="00667785" w:rsidRPr="009F3C2B">
              <w:rPr>
                <w:rFonts w:ascii="PT Astra Serif" w:hAnsi="PT Astra Serif"/>
                <w:sz w:val="20"/>
              </w:rPr>
              <w:t>5 041,4</w:t>
            </w:r>
          </w:p>
        </w:tc>
        <w:tc>
          <w:tcPr>
            <w:tcW w:w="1312" w:type="dxa"/>
            <w:shd w:val="clear" w:color="auto" w:fill="FFFFFF" w:themeFill="background1"/>
            <w:vAlign w:val="center"/>
            <w:hideMark/>
          </w:tcPr>
          <w:p w:rsidR="002C043E" w:rsidRPr="009F3C2B" w:rsidRDefault="00767E06" w:rsidP="009F6C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1 503 </w:t>
            </w:r>
            <w:r w:rsidR="00667785" w:rsidRPr="009F3C2B">
              <w:rPr>
                <w:rFonts w:ascii="PT Astra Serif" w:hAnsi="PT Astra Serif"/>
                <w:sz w:val="20"/>
              </w:rPr>
              <w:t>333,0</w:t>
            </w:r>
          </w:p>
        </w:tc>
      </w:tr>
      <w:tr w:rsidR="002C043E" w:rsidRPr="009F3C2B" w:rsidTr="00E90D0F">
        <w:trPr>
          <w:divId w:val="512114469"/>
          <w:trHeight w:val="3234"/>
        </w:trPr>
        <w:tc>
          <w:tcPr>
            <w:tcW w:w="564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1.</w:t>
            </w:r>
          </w:p>
        </w:tc>
        <w:tc>
          <w:tcPr>
            <w:tcW w:w="4100" w:type="dxa"/>
            <w:shd w:val="clear" w:color="auto" w:fill="FFFFFF" w:themeFill="background1"/>
            <w:vAlign w:val="center"/>
            <w:hideMark/>
          </w:tcPr>
          <w:p w:rsidR="002C043E" w:rsidRPr="009F3C2B" w:rsidRDefault="002C043E" w:rsidP="009F6C40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 xml:space="preserve">Мероприятие 1. </w:t>
            </w:r>
            <w:proofErr w:type="gramStart"/>
            <w:r w:rsidRPr="009F3C2B">
              <w:rPr>
                <w:rFonts w:ascii="PT Astra Serif" w:hAnsi="PT Astra Serif"/>
                <w:bCs/>
                <w:sz w:val="20"/>
              </w:rPr>
              <w:t xml:space="preserve">Осуществление нового строительства (реконструкции) </w:t>
            </w:r>
            <w:r w:rsidRPr="009F3C2B">
              <w:rPr>
                <w:rFonts w:ascii="PT Astra Serif" w:hAnsi="PT Astra Serif"/>
                <w:sz w:val="20"/>
              </w:rPr>
              <w:t>(его завершение), замены зданий в случае высокой степени износа, наличия избыточных площадей медицинских организаций и их обособленных структурных подразделений, на базе которых оказывается первичная медико-санитарная помощь (поликлиники, поликлинические подразделения, амбулатории отделения (центры) врача общей практики, фельдшерско-акушерские и фельдшерские пункты), а также зданий (отдельных зданий, комплексов зданий) центральных районных и районных больниц</w:t>
            </w:r>
            <w:proofErr w:type="gramEnd"/>
          </w:p>
        </w:tc>
        <w:tc>
          <w:tcPr>
            <w:tcW w:w="767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96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431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06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69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FFFFFF" w:themeFill="background1"/>
            <w:hideMark/>
          </w:tcPr>
          <w:p w:rsidR="002C043E" w:rsidRPr="009F3C2B" w:rsidRDefault="002C043E" w:rsidP="00B45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551 621,3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2C043E" w:rsidRPr="009F3C2B" w:rsidRDefault="002F06A6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682 153,8</w:t>
            </w:r>
          </w:p>
          <w:p w:rsidR="002F06A6" w:rsidRPr="009F3C2B" w:rsidRDefault="002F06A6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12" w:type="dxa"/>
            <w:shd w:val="clear" w:color="auto" w:fill="FFFFFF" w:themeFill="background1"/>
            <w:hideMark/>
          </w:tcPr>
          <w:p w:rsidR="002C043E" w:rsidRPr="009F3C2B" w:rsidRDefault="00767E06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1 233 775,1</w:t>
            </w:r>
          </w:p>
        </w:tc>
      </w:tr>
      <w:tr w:rsidR="002C043E" w:rsidRPr="009F3C2B" w:rsidTr="00E90D0F">
        <w:trPr>
          <w:divId w:val="512114469"/>
          <w:trHeight w:val="345"/>
        </w:trPr>
        <w:tc>
          <w:tcPr>
            <w:tcW w:w="564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4100" w:type="dxa"/>
            <w:shd w:val="clear" w:color="auto" w:fill="FFFFFF" w:themeFill="background1"/>
            <w:noWrap/>
            <w:vAlign w:val="center"/>
            <w:hideMark/>
          </w:tcPr>
          <w:p w:rsidR="002C043E" w:rsidRPr="009F3C2B" w:rsidRDefault="002C043E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всего, из них:</w:t>
            </w:r>
          </w:p>
        </w:tc>
        <w:tc>
          <w:tcPr>
            <w:tcW w:w="767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rPr>
                <w:rFonts w:ascii="PT Astra Serif" w:hAnsi="PT Astra Serif"/>
                <w:b/>
                <w:bCs/>
                <w:sz w:val="20"/>
              </w:rPr>
            </w:pPr>
            <w:r w:rsidRPr="009F3C2B">
              <w:rPr>
                <w:rFonts w:ascii="PT Astra Serif" w:hAnsi="PT Astra Serif"/>
                <w:b/>
                <w:bCs/>
                <w:sz w:val="20"/>
              </w:rPr>
              <w:t> </w:t>
            </w:r>
          </w:p>
        </w:tc>
        <w:tc>
          <w:tcPr>
            <w:tcW w:w="1096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rPr>
                <w:rFonts w:ascii="PT Astra Serif" w:hAnsi="PT Astra Serif"/>
                <w:b/>
                <w:bCs/>
                <w:sz w:val="20"/>
              </w:rPr>
            </w:pPr>
            <w:r w:rsidRPr="009F3C2B">
              <w:rPr>
                <w:rFonts w:ascii="PT Astra Serif" w:hAnsi="PT Astra Serif"/>
                <w:b/>
                <w:bCs/>
                <w:sz w:val="20"/>
              </w:rPr>
              <w:t> </w:t>
            </w:r>
          </w:p>
        </w:tc>
        <w:tc>
          <w:tcPr>
            <w:tcW w:w="1431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rPr>
                <w:rFonts w:ascii="PT Astra Serif" w:hAnsi="PT Astra Serif"/>
                <w:b/>
                <w:bCs/>
                <w:sz w:val="20"/>
              </w:rPr>
            </w:pPr>
            <w:r w:rsidRPr="009F3C2B">
              <w:rPr>
                <w:rFonts w:ascii="PT Astra Serif" w:hAnsi="PT Astra Serif"/>
                <w:b/>
                <w:bCs/>
                <w:sz w:val="20"/>
              </w:rPr>
              <w:t> </w:t>
            </w:r>
          </w:p>
        </w:tc>
        <w:tc>
          <w:tcPr>
            <w:tcW w:w="1106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rPr>
                <w:rFonts w:ascii="PT Astra Serif" w:hAnsi="PT Astra Serif"/>
                <w:b/>
                <w:bCs/>
                <w:sz w:val="20"/>
              </w:rPr>
            </w:pPr>
            <w:r w:rsidRPr="009F3C2B">
              <w:rPr>
                <w:rFonts w:ascii="PT Astra Serif" w:hAnsi="PT Astra Serif"/>
                <w:b/>
                <w:bCs/>
                <w:sz w:val="20"/>
              </w:rPr>
              <w:t> </w:t>
            </w:r>
          </w:p>
        </w:tc>
        <w:tc>
          <w:tcPr>
            <w:tcW w:w="1069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93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80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127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312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</w:tr>
      <w:tr w:rsidR="002C043E" w:rsidRPr="009F3C2B" w:rsidTr="00E90D0F">
        <w:trPr>
          <w:divId w:val="512114469"/>
          <w:trHeight w:val="267"/>
        </w:trPr>
        <w:tc>
          <w:tcPr>
            <w:tcW w:w="564" w:type="dxa"/>
            <w:vMerge w:val="restart"/>
            <w:shd w:val="clear" w:color="auto" w:fill="FFFFFF" w:themeFill="background1"/>
            <w:vAlign w:val="center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1.1.</w:t>
            </w:r>
          </w:p>
        </w:tc>
        <w:tc>
          <w:tcPr>
            <w:tcW w:w="4100" w:type="dxa"/>
            <w:vMerge w:val="restart"/>
            <w:shd w:val="clear" w:color="auto" w:fill="FFFFFF" w:themeFill="background1"/>
            <w:noWrap/>
            <w:vAlign w:val="center"/>
            <w:hideMark/>
          </w:tcPr>
          <w:p w:rsidR="002C043E" w:rsidRPr="009F3C2B" w:rsidRDefault="002C043E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субъектов Российской Федерации</w:t>
            </w:r>
          </w:p>
        </w:tc>
        <w:tc>
          <w:tcPr>
            <w:tcW w:w="767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821</w:t>
            </w:r>
          </w:p>
        </w:tc>
        <w:tc>
          <w:tcPr>
            <w:tcW w:w="1096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0902</w:t>
            </w:r>
          </w:p>
        </w:tc>
        <w:tc>
          <w:tcPr>
            <w:tcW w:w="1431" w:type="dxa"/>
            <w:shd w:val="clear" w:color="auto" w:fill="FFFFFF" w:themeFill="background1"/>
            <w:hideMark/>
          </w:tcPr>
          <w:p w:rsidR="002C043E" w:rsidRPr="009F3C2B" w:rsidRDefault="00B453D2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F3C2B">
              <w:rPr>
                <w:rFonts w:ascii="PT Astra Serif" w:hAnsi="PT Astra Serif"/>
                <w:sz w:val="20"/>
              </w:rPr>
              <w:t>07WД1А365Р</w:t>
            </w:r>
            <w:proofErr w:type="spellEnd"/>
          </w:p>
        </w:tc>
        <w:tc>
          <w:tcPr>
            <w:tcW w:w="1106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414</w:t>
            </w:r>
          </w:p>
        </w:tc>
        <w:tc>
          <w:tcPr>
            <w:tcW w:w="1069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FFFFFF" w:themeFill="background1"/>
            <w:hideMark/>
          </w:tcPr>
          <w:p w:rsidR="002C043E" w:rsidRPr="009F3C2B" w:rsidRDefault="002C043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FFFFFF" w:themeFill="background1"/>
            <w:hideMark/>
          </w:tcPr>
          <w:p w:rsidR="002C043E" w:rsidRPr="009F3C2B" w:rsidRDefault="002C043E" w:rsidP="00B45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551 621,3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7A2A0F" w:rsidRPr="009F3C2B" w:rsidRDefault="00B453D2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261 043,6</w:t>
            </w:r>
          </w:p>
        </w:tc>
        <w:tc>
          <w:tcPr>
            <w:tcW w:w="1312" w:type="dxa"/>
            <w:shd w:val="clear" w:color="auto" w:fill="FFFFFF" w:themeFill="background1"/>
            <w:hideMark/>
          </w:tcPr>
          <w:p w:rsidR="002C043E" w:rsidRPr="009F3C2B" w:rsidRDefault="00B453D2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812 664,9</w:t>
            </w:r>
          </w:p>
        </w:tc>
      </w:tr>
      <w:tr w:rsidR="008E2FFE" w:rsidRPr="009F3C2B" w:rsidTr="00E90D0F">
        <w:trPr>
          <w:divId w:val="512114469"/>
          <w:trHeight w:val="232"/>
        </w:trPr>
        <w:tc>
          <w:tcPr>
            <w:tcW w:w="564" w:type="dxa"/>
            <w:vMerge/>
            <w:shd w:val="clear" w:color="auto" w:fill="FFFFFF" w:themeFill="background1"/>
            <w:vAlign w:val="center"/>
            <w:hideMark/>
          </w:tcPr>
          <w:p w:rsidR="008E2FFE" w:rsidRPr="009F3C2B" w:rsidRDefault="008E2FFE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4100" w:type="dxa"/>
            <w:vMerge/>
            <w:shd w:val="clear" w:color="auto" w:fill="FFFFFF" w:themeFill="background1"/>
            <w:vAlign w:val="center"/>
            <w:hideMark/>
          </w:tcPr>
          <w:p w:rsidR="008E2FFE" w:rsidRPr="009F3C2B" w:rsidRDefault="008E2FFE" w:rsidP="001A272A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767" w:type="dxa"/>
            <w:shd w:val="clear" w:color="auto" w:fill="FFFFFF" w:themeFill="background1"/>
            <w:hideMark/>
          </w:tcPr>
          <w:p w:rsidR="008E2FFE" w:rsidRPr="009F3C2B" w:rsidRDefault="00B453D2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811</w:t>
            </w:r>
          </w:p>
        </w:tc>
        <w:tc>
          <w:tcPr>
            <w:tcW w:w="1096" w:type="dxa"/>
            <w:shd w:val="clear" w:color="auto" w:fill="FFFFFF" w:themeFill="background1"/>
            <w:hideMark/>
          </w:tcPr>
          <w:p w:rsidR="008E2FFE" w:rsidRPr="009F3C2B" w:rsidRDefault="008E2FF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0902</w:t>
            </w:r>
          </w:p>
        </w:tc>
        <w:tc>
          <w:tcPr>
            <w:tcW w:w="1431" w:type="dxa"/>
            <w:shd w:val="clear" w:color="auto" w:fill="FFFFFF" w:themeFill="background1"/>
            <w:hideMark/>
          </w:tcPr>
          <w:p w:rsidR="008E2FFE" w:rsidRPr="009F3C2B" w:rsidRDefault="00B453D2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F3C2B">
              <w:rPr>
                <w:rFonts w:ascii="PT Astra Serif" w:hAnsi="PT Astra Serif"/>
                <w:sz w:val="20"/>
              </w:rPr>
              <w:t>07WД1А365Р</w:t>
            </w:r>
            <w:proofErr w:type="spellEnd"/>
          </w:p>
        </w:tc>
        <w:tc>
          <w:tcPr>
            <w:tcW w:w="1106" w:type="dxa"/>
            <w:shd w:val="clear" w:color="auto" w:fill="FFFFFF" w:themeFill="background1"/>
            <w:hideMark/>
          </w:tcPr>
          <w:p w:rsidR="008E2FFE" w:rsidRPr="009F3C2B" w:rsidRDefault="008E2FF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1069" w:type="dxa"/>
            <w:shd w:val="clear" w:color="auto" w:fill="FFFFFF" w:themeFill="background1"/>
            <w:hideMark/>
          </w:tcPr>
          <w:p w:rsidR="008E2FFE" w:rsidRPr="009F3C2B" w:rsidRDefault="008E2FF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FFFFFF" w:themeFill="background1"/>
            <w:hideMark/>
          </w:tcPr>
          <w:p w:rsidR="008E2FFE" w:rsidRPr="009F3C2B" w:rsidRDefault="008E2FF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FFFFFF" w:themeFill="background1"/>
            <w:hideMark/>
          </w:tcPr>
          <w:p w:rsidR="008E2FFE" w:rsidRPr="009F3C2B" w:rsidRDefault="008E2FF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FFFFFF" w:themeFill="background1"/>
            <w:hideMark/>
          </w:tcPr>
          <w:p w:rsidR="008E2FFE" w:rsidRPr="009F3C2B" w:rsidRDefault="008E2FF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8E2FFE" w:rsidRPr="009F3C2B" w:rsidRDefault="008E2FFE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421 110,2</w:t>
            </w:r>
          </w:p>
        </w:tc>
        <w:tc>
          <w:tcPr>
            <w:tcW w:w="1312" w:type="dxa"/>
            <w:shd w:val="clear" w:color="auto" w:fill="FFFFFF" w:themeFill="background1"/>
            <w:hideMark/>
          </w:tcPr>
          <w:p w:rsidR="008E2FFE" w:rsidRPr="009F3C2B" w:rsidRDefault="008E2FFE" w:rsidP="00B42B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421 110,2</w:t>
            </w:r>
          </w:p>
        </w:tc>
      </w:tr>
      <w:tr w:rsidR="007A2A0F" w:rsidRPr="009F3C2B" w:rsidTr="00E90D0F">
        <w:trPr>
          <w:divId w:val="512114469"/>
          <w:trHeight w:val="2709"/>
        </w:trPr>
        <w:tc>
          <w:tcPr>
            <w:tcW w:w="564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2</w:t>
            </w:r>
            <w:r w:rsidRPr="009F3C2B">
              <w:rPr>
                <w:rFonts w:ascii="PT Astra Serif" w:hAnsi="PT Astra Serif"/>
                <w:b/>
                <w:bCs/>
                <w:sz w:val="20"/>
              </w:rPr>
              <w:t>.</w:t>
            </w:r>
          </w:p>
        </w:tc>
        <w:tc>
          <w:tcPr>
            <w:tcW w:w="4100" w:type="dxa"/>
            <w:shd w:val="clear" w:color="auto" w:fill="FFFFFF" w:themeFill="background1"/>
            <w:hideMark/>
          </w:tcPr>
          <w:p w:rsidR="007A2A0F" w:rsidRPr="009F3C2B" w:rsidRDefault="007A2A0F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 xml:space="preserve">Мероприятие 2. Осуществление капитального ремонта </w:t>
            </w:r>
            <w:r w:rsidRPr="009F3C2B">
              <w:rPr>
                <w:rFonts w:ascii="PT Astra Serif" w:hAnsi="PT Astra Serif"/>
                <w:sz w:val="20"/>
              </w:rPr>
              <w:t xml:space="preserve">зданий медицинских организаций и их обособленных структурных подразделений, на базе которых оказывается первичная медико-санитарная помощь (поликлиники, поликлинические подразделения, амбулатории отделения (центры) врача общей практики, фельдшерско-акушерские </w:t>
            </w:r>
            <w:r w:rsidR="009509EB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и фельдшерские пункты), а также зданий (отдельных зданий, комплексов зданий) центральных районных и районных больниц</w:t>
            </w:r>
          </w:p>
        </w:tc>
        <w:tc>
          <w:tcPr>
            <w:tcW w:w="76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9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431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0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69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FFFFFF" w:themeFill="background1"/>
            <w:hideMark/>
          </w:tcPr>
          <w:p w:rsidR="007A2A0F" w:rsidRPr="009F3C2B" w:rsidRDefault="00B453D2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95 523,0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7A2A0F" w:rsidRPr="009F3C2B" w:rsidRDefault="007A2A0F" w:rsidP="006677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 xml:space="preserve">148 </w:t>
            </w:r>
            <w:r w:rsidR="00667785" w:rsidRPr="009F3C2B">
              <w:rPr>
                <w:rFonts w:ascii="PT Astra Serif" w:hAnsi="PT Astra Serif"/>
                <w:sz w:val="20"/>
              </w:rPr>
              <w:t>489,7</w:t>
            </w:r>
          </w:p>
        </w:tc>
        <w:tc>
          <w:tcPr>
            <w:tcW w:w="1312" w:type="dxa"/>
            <w:shd w:val="clear" w:color="auto" w:fill="FFFFFF" w:themeFill="background1"/>
            <w:hideMark/>
          </w:tcPr>
          <w:p w:rsidR="007A2A0F" w:rsidRPr="009F3C2B" w:rsidRDefault="00667785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244 012,7</w:t>
            </w:r>
          </w:p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A2A0F" w:rsidRPr="009F3C2B" w:rsidTr="00E90D0F">
        <w:trPr>
          <w:divId w:val="512114469"/>
          <w:trHeight w:val="315"/>
        </w:trPr>
        <w:tc>
          <w:tcPr>
            <w:tcW w:w="564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4100" w:type="dxa"/>
            <w:shd w:val="clear" w:color="auto" w:fill="FFFFFF" w:themeFill="background1"/>
            <w:noWrap/>
            <w:vAlign w:val="center"/>
            <w:hideMark/>
          </w:tcPr>
          <w:p w:rsidR="007A2A0F" w:rsidRPr="009F3C2B" w:rsidRDefault="007A2A0F" w:rsidP="00E90D0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всего, из них:</w:t>
            </w:r>
          </w:p>
        </w:tc>
        <w:tc>
          <w:tcPr>
            <w:tcW w:w="76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9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431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10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69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93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80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12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312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</w:tr>
      <w:tr w:rsidR="007A2A0F" w:rsidRPr="009F3C2B" w:rsidTr="00E90D0F">
        <w:trPr>
          <w:divId w:val="512114469"/>
          <w:trHeight w:val="484"/>
        </w:trPr>
        <w:tc>
          <w:tcPr>
            <w:tcW w:w="564" w:type="dxa"/>
            <w:shd w:val="clear" w:color="auto" w:fill="FFFFFF" w:themeFill="background1"/>
            <w:vAlign w:val="center"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2.1.</w:t>
            </w:r>
          </w:p>
        </w:tc>
        <w:tc>
          <w:tcPr>
            <w:tcW w:w="4100" w:type="dxa"/>
            <w:shd w:val="clear" w:color="auto" w:fill="FFFFFF" w:themeFill="background1"/>
            <w:noWrap/>
            <w:vAlign w:val="center"/>
          </w:tcPr>
          <w:p w:rsidR="007A2A0F" w:rsidRPr="009F3C2B" w:rsidRDefault="007A2A0F" w:rsidP="00E90D0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субъектов Российской Федерации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844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0902</w:t>
            </w:r>
          </w:p>
        </w:tc>
        <w:tc>
          <w:tcPr>
            <w:tcW w:w="1431" w:type="dxa"/>
            <w:shd w:val="clear" w:color="auto" w:fill="FFFFFF" w:themeFill="background1"/>
            <w:vAlign w:val="center"/>
          </w:tcPr>
          <w:p w:rsidR="007A2A0F" w:rsidRPr="009F3C2B" w:rsidRDefault="00B453D2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F3C2B">
              <w:rPr>
                <w:rFonts w:ascii="PT Astra Serif" w:hAnsi="PT Astra Serif"/>
                <w:sz w:val="20"/>
              </w:rPr>
              <w:t>07WД1А3651</w:t>
            </w:r>
            <w:proofErr w:type="spellEnd"/>
          </w:p>
        </w:tc>
        <w:tc>
          <w:tcPr>
            <w:tcW w:w="1106" w:type="dxa"/>
            <w:shd w:val="clear" w:color="auto" w:fill="FFFFFF" w:themeFill="background1"/>
            <w:vAlign w:val="center"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622</w:t>
            </w:r>
          </w:p>
        </w:tc>
        <w:tc>
          <w:tcPr>
            <w:tcW w:w="1069" w:type="dxa"/>
            <w:shd w:val="clear" w:color="auto" w:fill="FFFFFF" w:themeFill="background1"/>
            <w:vAlign w:val="center"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FFFFFF" w:themeFill="background1"/>
            <w:vAlign w:val="center"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FFFFFF" w:themeFill="background1"/>
            <w:vAlign w:val="center"/>
          </w:tcPr>
          <w:p w:rsidR="007A2A0F" w:rsidRPr="009F3C2B" w:rsidRDefault="00B453D2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95 523,0</w:t>
            </w:r>
          </w:p>
        </w:tc>
        <w:tc>
          <w:tcPr>
            <w:tcW w:w="1115" w:type="dxa"/>
            <w:shd w:val="clear" w:color="auto" w:fill="FFFFFF" w:themeFill="background1"/>
            <w:vAlign w:val="center"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67 970,5</w:t>
            </w:r>
          </w:p>
        </w:tc>
        <w:tc>
          <w:tcPr>
            <w:tcW w:w="1312" w:type="dxa"/>
            <w:shd w:val="clear" w:color="auto" w:fill="FFFFFF" w:themeFill="background1"/>
            <w:vAlign w:val="center"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163 493,5</w:t>
            </w:r>
          </w:p>
        </w:tc>
      </w:tr>
      <w:tr w:rsidR="007A2A0F" w:rsidRPr="009F3C2B" w:rsidTr="00E90D0F">
        <w:trPr>
          <w:divId w:val="512114469"/>
          <w:trHeight w:val="484"/>
        </w:trPr>
        <w:tc>
          <w:tcPr>
            <w:tcW w:w="564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2.2.</w:t>
            </w:r>
          </w:p>
        </w:tc>
        <w:tc>
          <w:tcPr>
            <w:tcW w:w="4100" w:type="dxa"/>
            <w:shd w:val="clear" w:color="auto" w:fill="FFFFFF" w:themeFill="background1"/>
            <w:noWrap/>
            <w:vAlign w:val="center"/>
            <w:hideMark/>
          </w:tcPr>
          <w:p w:rsidR="007A2A0F" w:rsidRPr="009F3C2B" w:rsidRDefault="007A2A0F" w:rsidP="00E90D0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субъектов Российской Федерации</w:t>
            </w:r>
          </w:p>
        </w:tc>
        <w:tc>
          <w:tcPr>
            <w:tcW w:w="767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821</w:t>
            </w:r>
          </w:p>
        </w:tc>
        <w:tc>
          <w:tcPr>
            <w:tcW w:w="1096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0902</w:t>
            </w:r>
          </w:p>
        </w:tc>
        <w:tc>
          <w:tcPr>
            <w:tcW w:w="1431" w:type="dxa"/>
            <w:shd w:val="clear" w:color="auto" w:fill="FFFFFF" w:themeFill="background1"/>
            <w:vAlign w:val="center"/>
            <w:hideMark/>
          </w:tcPr>
          <w:p w:rsidR="007A2A0F" w:rsidRPr="009F3C2B" w:rsidRDefault="00B453D2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F3C2B">
              <w:rPr>
                <w:rFonts w:ascii="PT Astra Serif" w:hAnsi="PT Astra Serif"/>
                <w:sz w:val="20"/>
              </w:rPr>
              <w:t>07WД1А3651</w:t>
            </w:r>
            <w:proofErr w:type="spellEnd"/>
          </w:p>
        </w:tc>
        <w:tc>
          <w:tcPr>
            <w:tcW w:w="1106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243</w:t>
            </w:r>
          </w:p>
        </w:tc>
        <w:tc>
          <w:tcPr>
            <w:tcW w:w="1069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15" w:type="dxa"/>
            <w:shd w:val="clear" w:color="auto" w:fill="FFFFFF" w:themeFill="background1"/>
            <w:vAlign w:val="center"/>
            <w:hideMark/>
          </w:tcPr>
          <w:p w:rsidR="007A2A0F" w:rsidRPr="009F3C2B" w:rsidRDefault="00667785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80 519,2</w:t>
            </w:r>
          </w:p>
        </w:tc>
        <w:tc>
          <w:tcPr>
            <w:tcW w:w="1312" w:type="dxa"/>
            <w:shd w:val="clear" w:color="auto" w:fill="FFFFFF" w:themeFill="background1"/>
            <w:vAlign w:val="center"/>
            <w:hideMark/>
          </w:tcPr>
          <w:p w:rsidR="007A2A0F" w:rsidRPr="009F3C2B" w:rsidRDefault="00667785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80 519,2</w:t>
            </w:r>
          </w:p>
        </w:tc>
      </w:tr>
      <w:tr w:rsidR="007A2A0F" w:rsidRPr="009F3C2B" w:rsidTr="00E90D0F">
        <w:trPr>
          <w:divId w:val="512114469"/>
          <w:trHeight w:val="1682"/>
        </w:trPr>
        <w:tc>
          <w:tcPr>
            <w:tcW w:w="564" w:type="dxa"/>
            <w:shd w:val="clear" w:color="auto" w:fill="auto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3</w:t>
            </w:r>
            <w:r w:rsidRPr="009F3C2B">
              <w:rPr>
                <w:rFonts w:ascii="PT Astra Serif" w:hAnsi="PT Astra Serif"/>
                <w:b/>
                <w:bCs/>
                <w:sz w:val="20"/>
              </w:rPr>
              <w:t>.</w:t>
            </w:r>
          </w:p>
        </w:tc>
        <w:tc>
          <w:tcPr>
            <w:tcW w:w="4100" w:type="dxa"/>
            <w:shd w:val="clear" w:color="auto" w:fill="auto"/>
            <w:hideMark/>
          </w:tcPr>
          <w:p w:rsidR="007A2A0F" w:rsidRPr="009F3C2B" w:rsidRDefault="007A2A0F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 3. Приобретение объектов недвижимого имущества</w:t>
            </w:r>
            <w:r w:rsidRPr="009F3C2B">
              <w:rPr>
                <w:rFonts w:ascii="PT Astra Serif" w:hAnsi="PT Astra Serif"/>
                <w:sz w:val="20"/>
              </w:rPr>
              <w:t xml:space="preserve">, с даты </w:t>
            </w:r>
            <w:proofErr w:type="gramStart"/>
            <w:r w:rsidRPr="009F3C2B">
              <w:rPr>
                <w:rFonts w:ascii="PT Astra Serif" w:hAnsi="PT Astra Serif"/>
                <w:sz w:val="20"/>
              </w:rPr>
              <w:t>ввода</w:t>
            </w:r>
            <w:proofErr w:type="gramEnd"/>
            <w:r w:rsidRPr="009F3C2B">
              <w:rPr>
                <w:rFonts w:ascii="PT Astra Serif" w:hAnsi="PT Astra Serif"/>
                <w:sz w:val="20"/>
              </w:rPr>
              <w:t xml:space="preserve"> </w:t>
            </w:r>
            <w:r w:rsidR="009509EB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в эксплуатацию которых прошло не более </w:t>
            </w:r>
            <w:r w:rsidR="00E90D0F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5 лет, и некапитальных строений, с даты завершения строительства которых прошло не более 5 лет, а также земельных участков, на которых они находятся, для размещения медицинских организаций</w:t>
            </w:r>
          </w:p>
        </w:tc>
        <w:tc>
          <w:tcPr>
            <w:tcW w:w="767" w:type="dxa"/>
            <w:shd w:val="clear" w:color="auto" w:fill="auto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96" w:type="dxa"/>
            <w:shd w:val="clear" w:color="auto" w:fill="auto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431" w:type="dxa"/>
            <w:shd w:val="clear" w:color="auto" w:fill="auto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06" w:type="dxa"/>
            <w:shd w:val="clear" w:color="auto" w:fill="auto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69" w:type="dxa"/>
            <w:shd w:val="clear" w:color="auto" w:fill="auto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auto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auto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312" w:type="dxa"/>
            <w:shd w:val="clear" w:color="auto" w:fill="auto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7A2A0F" w:rsidRPr="009F3C2B" w:rsidTr="00E90D0F">
        <w:trPr>
          <w:divId w:val="512114469"/>
          <w:trHeight w:val="315"/>
        </w:trPr>
        <w:tc>
          <w:tcPr>
            <w:tcW w:w="564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4100" w:type="dxa"/>
            <w:shd w:val="clear" w:color="auto" w:fill="FFFFFF" w:themeFill="background1"/>
            <w:noWrap/>
            <w:hideMark/>
          </w:tcPr>
          <w:p w:rsidR="007A2A0F" w:rsidRPr="009F3C2B" w:rsidRDefault="007A2A0F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всего, из них:</w:t>
            </w:r>
          </w:p>
        </w:tc>
        <w:tc>
          <w:tcPr>
            <w:tcW w:w="76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9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431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10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69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93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80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12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312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</w:tr>
      <w:tr w:rsidR="007A2A0F" w:rsidRPr="009F3C2B" w:rsidTr="00E90D0F">
        <w:trPr>
          <w:divId w:val="512114469"/>
          <w:trHeight w:val="315"/>
        </w:trPr>
        <w:tc>
          <w:tcPr>
            <w:tcW w:w="564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3.1.</w:t>
            </w:r>
          </w:p>
        </w:tc>
        <w:tc>
          <w:tcPr>
            <w:tcW w:w="4100" w:type="dxa"/>
            <w:shd w:val="clear" w:color="auto" w:fill="FFFFFF" w:themeFill="background1"/>
            <w:noWrap/>
            <w:hideMark/>
          </w:tcPr>
          <w:p w:rsidR="007A2A0F" w:rsidRPr="009F3C2B" w:rsidRDefault="007A2A0F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субъектов Российской Федерации</w:t>
            </w:r>
          </w:p>
        </w:tc>
        <w:tc>
          <w:tcPr>
            <w:tcW w:w="76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9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431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0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69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312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7A2A0F" w:rsidRPr="009F3C2B" w:rsidTr="00E90D0F">
        <w:trPr>
          <w:divId w:val="512114469"/>
          <w:trHeight w:val="1337"/>
        </w:trPr>
        <w:tc>
          <w:tcPr>
            <w:tcW w:w="564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4.</w:t>
            </w:r>
          </w:p>
        </w:tc>
        <w:tc>
          <w:tcPr>
            <w:tcW w:w="4100" w:type="dxa"/>
            <w:shd w:val="clear" w:color="auto" w:fill="FFFFFF" w:themeFill="background1"/>
            <w:hideMark/>
          </w:tcPr>
          <w:p w:rsidR="007A2A0F" w:rsidRPr="009F3C2B" w:rsidRDefault="007A2A0F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 xml:space="preserve">Мероприятие 4. Приобретение и монтаж быстровозводимых модульных конструкций </w:t>
            </w:r>
            <w:r w:rsidRPr="009F3C2B">
              <w:rPr>
                <w:rFonts w:ascii="PT Astra Serif" w:hAnsi="PT Astra Serif"/>
                <w:sz w:val="20"/>
              </w:rPr>
              <w:t>врачебных амбулаторий, центров (отделений) общей врачебной практики (семейной медицины), фельдшерско-акушерских пунктов, фельдшерских здравпунктов</w:t>
            </w:r>
          </w:p>
        </w:tc>
        <w:tc>
          <w:tcPr>
            <w:tcW w:w="76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9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431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0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69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7 346,3</w:t>
            </w:r>
          </w:p>
        </w:tc>
        <w:tc>
          <w:tcPr>
            <w:tcW w:w="1312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7 346,3</w:t>
            </w:r>
          </w:p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A2A0F" w:rsidRPr="009F3C2B" w:rsidTr="00E90D0F">
        <w:trPr>
          <w:divId w:val="512114469"/>
          <w:trHeight w:val="315"/>
        </w:trPr>
        <w:tc>
          <w:tcPr>
            <w:tcW w:w="564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4100" w:type="dxa"/>
            <w:shd w:val="clear" w:color="auto" w:fill="FFFFFF" w:themeFill="background1"/>
            <w:noWrap/>
            <w:hideMark/>
          </w:tcPr>
          <w:p w:rsidR="007A2A0F" w:rsidRPr="009F3C2B" w:rsidRDefault="007A2A0F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всего, из них:</w:t>
            </w:r>
          </w:p>
        </w:tc>
        <w:tc>
          <w:tcPr>
            <w:tcW w:w="76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9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431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10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69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93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80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12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312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</w:tr>
      <w:tr w:rsidR="007A2A0F" w:rsidRPr="009F3C2B" w:rsidTr="00E90D0F">
        <w:trPr>
          <w:divId w:val="512114469"/>
          <w:trHeight w:val="315"/>
        </w:trPr>
        <w:tc>
          <w:tcPr>
            <w:tcW w:w="564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4.1.</w:t>
            </w:r>
          </w:p>
        </w:tc>
        <w:tc>
          <w:tcPr>
            <w:tcW w:w="4100" w:type="dxa"/>
            <w:shd w:val="clear" w:color="auto" w:fill="FFFFFF" w:themeFill="background1"/>
            <w:noWrap/>
            <w:hideMark/>
          </w:tcPr>
          <w:p w:rsidR="007A2A0F" w:rsidRPr="009F3C2B" w:rsidRDefault="007A2A0F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субъектов Российской Федерации</w:t>
            </w:r>
          </w:p>
        </w:tc>
        <w:tc>
          <w:tcPr>
            <w:tcW w:w="76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811</w:t>
            </w:r>
          </w:p>
        </w:tc>
        <w:tc>
          <w:tcPr>
            <w:tcW w:w="109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0902</w:t>
            </w:r>
          </w:p>
        </w:tc>
        <w:tc>
          <w:tcPr>
            <w:tcW w:w="1431" w:type="dxa"/>
            <w:shd w:val="clear" w:color="auto" w:fill="FFFFFF" w:themeFill="background1"/>
            <w:hideMark/>
          </w:tcPr>
          <w:p w:rsidR="007A2A0F" w:rsidRPr="009F3C2B" w:rsidRDefault="00B453D2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F3C2B">
              <w:rPr>
                <w:rFonts w:ascii="PT Astra Serif" w:hAnsi="PT Astra Serif"/>
                <w:sz w:val="20"/>
              </w:rPr>
              <w:t>07WД1А365Р</w:t>
            </w:r>
            <w:proofErr w:type="spellEnd"/>
          </w:p>
        </w:tc>
        <w:tc>
          <w:tcPr>
            <w:tcW w:w="110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622</w:t>
            </w:r>
          </w:p>
        </w:tc>
        <w:tc>
          <w:tcPr>
            <w:tcW w:w="1069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7 346,3</w:t>
            </w:r>
          </w:p>
        </w:tc>
        <w:tc>
          <w:tcPr>
            <w:tcW w:w="1312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7 346,3</w:t>
            </w:r>
          </w:p>
        </w:tc>
      </w:tr>
      <w:tr w:rsidR="007A2A0F" w:rsidRPr="009F3C2B" w:rsidTr="00E90D0F">
        <w:trPr>
          <w:divId w:val="512114469"/>
          <w:trHeight w:val="3984"/>
        </w:trPr>
        <w:tc>
          <w:tcPr>
            <w:tcW w:w="564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5.</w:t>
            </w:r>
          </w:p>
        </w:tc>
        <w:tc>
          <w:tcPr>
            <w:tcW w:w="4100" w:type="dxa"/>
            <w:shd w:val="clear" w:color="auto" w:fill="FFFFFF" w:themeFill="background1"/>
            <w:noWrap/>
            <w:hideMark/>
          </w:tcPr>
          <w:p w:rsidR="007A2A0F" w:rsidRPr="009F3C2B" w:rsidRDefault="007A2A0F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 xml:space="preserve">Мероприятие 5. </w:t>
            </w:r>
            <w:proofErr w:type="gramStart"/>
            <w:r w:rsidRPr="009F3C2B">
              <w:rPr>
                <w:rFonts w:ascii="PT Astra Serif" w:hAnsi="PT Astra Serif"/>
                <w:bCs/>
                <w:sz w:val="20"/>
              </w:rPr>
              <w:t>Осна</w:t>
            </w:r>
            <w:r w:rsidR="00E90D0F" w:rsidRPr="009F3C2B">
              <w:rPr>
                <w:rFonts w:ascii="PT Astra Serif" w:hAnsi="PT Astra Serif"/>
                <w:bCs/>
                <w:sz w:val="20"/>
              </w:rPr>
              <w:t xml:space="preserve">щение транспортными средствами </w:t>
            </w:r>
            <w:r w:rsidRPr="009F3C2B">
              <w:rPr>
                <w:rFonts w:ascii="PT Astra Serif" w:hAnsi="PT Astra Serif"/>
                <w:bCs/>
                <w:sz w:val="20"/>
              </w:rPr>
              <w:t>медицинских организаций</w:t>
            </w:r>
            <w:r w:rsidRPr="009F3C2B">
              <w:rPr>
                <w:rFonts w:ascii="PT Astra Serif" w:hAnsi="PT Astra Serif"/>
                <w:sz w:val="20"/>
              </w:rPr>
              <w:t xml:space="preserve">, оказывающих первичную медико-санитарную помощь, центральных районных и районных больниц, расположенных </w:t>
            </w:r>
            <w:r w:rsidR="009509EB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в сельской местности,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поселках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городского типа и малых городах (с численностью населения до 50 тыс. человек): для доставки пациентов в медицинские организации, доставки медицинских работников до места жительства пациентов, а также </w:t>
            </w:r>
            <w:r w:rsidR="009509EB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для перевозки биологических материалов для исследований, доставки лекарственных препаратов до жителей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отдаленных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районов, доставки</w:t>
            </w:r>
            <w:proofErr w:type="gramEnd"/>
            <w:r w:rsidRPr="009F3C2B">
              <w:rPr>
                <w:rFonts w:ascii="PT Astra Serif" w:hAnsi="PT Astra Serif"/>
                <w:sz w:val="20"/>
              </w:rPr>
              <w:t xml:space="preserve"> беременных женщин </w:t>
            </w:r>
            <w:r w:rsidR="009509EB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для проведения осмотров и обратно, а также для доставки несовершеннолетних </w:t>
            </w:r>
            <w:r w:rsidR="009509EB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и маломобильных пациентов </w:t>
            </w:r>
            <w:r w:rsidR="009509EB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до медицинских организаций и обратно</w:t>
            </w:r>
          </w:p>
        </w:tc>
        <w:tc>
          <w:tcPr>
            <w:tcW w:w="76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9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431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0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69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5 184,8</w:t>
            </w:r>
          </w:p>
        </w:tc>
        <w:tc>
          <w:tcPr>
            <w:tcW w:w="1312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5 184,8</w:t>
            </w:r>
          </w:p>
        </w:tc>
      </w:tr>
      <w:tr w:rsidR="007A2A0F" w:rsidRPr="009F3C2B" w:rsidTr="00E90D0F">
        <w:trPr>
          <w:divId w:val="512114469"/>
          <w:trHeight w:val="315"/>
        </w:trPr>
        <w:tc>
          <w:tcPr>
            <w:tcW w:w="564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4100" w:type="dxa"/>
            <w:shd w:val="clear" w:color="auto" w:fill="FFFFFF" w:themeFill="background1"/>
            <w:noWrap/>
            <w:vAlign w:val="center"/>
            <w:hideMark/>
          </w:tcPr>
          <w:p w:rsidR="007A2A0F" w:rsidRPr="009F3C2B" w:rsidRDefault="007A2A0F" w:rsidP="00E90D0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всего, из них:</w:t>
            </w:r>
          </w:p>
        </w:tc>
        <w:tc>
          <w:tcPr>
            <w:tcW w:w="76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9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431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10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69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93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80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12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312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</w:tr>
      <w:tr w:rsidR="007A2A0F" w:rsidRPr="009F3C2B" w:rsidTr="00E90D0F">
        <w:trPr>
          <w:divId w:val="512114469"/>
          <w:trHeight w:val="507"/>
        </w:trPr>
        <w:tc>
          <w:tcPr>
            <w:tcW w:w="564" w:type="dxa"/>
            <w:vMerge w:val="restart"/>
            <w:shd w:val="clear" w:color="auto" w:fill="FFFFFF" w:themeFill="background1"/>
            <w:vAlign w:val="center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5.1.</w:t>
            </w:r>
          </w:p>
        </w:tc>
        <w:tc>
          <w:tcPr>
            <w:tcW w:w="4100" w:type="dxa"/>
            <w:vMerge w:val="restart"/>
            <w:shd w:val="clear" w:color="auto" w:fill="FFFFFF" w:themeFill="background1"/>
            <w:noWrap/>
            <w:vAlign w:val="center"/>
            <w:hideMark/>
          </w:tcPr>
          <w:p w:rsidR="007A2A0F" w:rsidRPr="009F3C2B" w:rsidRDefault="007A2A0F" w:rsidP="00E90D0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субъектов Российской Федерации</w:t>
            </w:r>
          </w:p>
        </w:tc>
        <w:tc>
          <w:tcPr>
            <w:tcW w:w="767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811</w:t>
            </w:r>
          </w:p>
        </w:tc>
        <w:tc>
          <w:tcPr>
            <w:tcW w:w="1096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0902</w:t>
            </w:r>
          </w:p>
        </w:tc>
        <w:tc>
          <w:tcPr>
            <w:tcW w:w="1431" w:type="dxa"/>
            <w:shd w:val="clear" w:color="auto" w:fill="FFFFFF" w:themeFill="background1"/>
            <w:vAlign w:val="center"/>
            <w:hideMark/>
          </w:tcPr>
          <w:p w:rsidR="007A2A0F" w:rsidRPr="009F3C2B" w:rsidRDefault="00B453D2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F3C2B">
              <w:rPr>
                <w:rFonts w:ascii="PT Astra Serif" w:hAnsi="PT Astra Serif"/>
                <w:sz w:val="20"/>
              </w:rPr>
              <w:t>07WД1А3652</w:t>
            </w:r>
            <w:proofErr w:type="spellEnd"/>
          </w:p>
        </w:tc>
        <w:tc>
          <w:tcPr>
            <w:tcW w:w="1106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612</w:t>
            </w:r>
          </w:p>
        </w:tc>
        <w:tc>
          <w:tcPr>
            <w:tcW w:w="1069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15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2 301,6</w:t>
            </w:r>
          </w:p>
        </w:tc>
        <w:tc>
          <w:tcPr>
            <w:tcW w:w="1312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2 301,6</w:t>
            </w:r>
          </w:p>
        </w:tc>
      </w:tr>
      <w:tr w:rsidR="007A2A0F" w:rsidRPr="009F3C2B" w:rsidTr="00E90D0F">
        <w:trPr>
          <w:divId w:val="512114469"/>
          <w:trHeight w:val="51"/>
        </w:trPr>
        <w:tc>
          <w:tcPr>
            <w:tcW w:w="564" w:type="dxa"/>
            <w:vMerge/>
            <w:shd w:val="clear" w:color="auto" w:fill="FFFFFF" w:themeFill="background1"/>
            <w:vAlign w:val="center"/>
            <w:hideMark/>
          </w:tcPr>
          <w:p w:rsidR="007A2A0F" w:rsidRPr="009F3C2B" w:rsidRDefault="007A2A0F" w:rsidP="002F06A6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4100" w:type="dxa"/>
            <w:vMerge/>
            <w:shd w:val="clear" w:color="auto" w:fill="FFFFFF" w:themeFill="background1"/>
            <w:vAlign w:val="center"/>
            <w:hideMark/>
          </w:tcPr>
          <w:p w:rsidR="007A2A0F" w:rsidRPr="009F3C2B" w:rsidRDefault="007A2A0F" w:rsidP="009F6C4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767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811</w:t>
            </w:r>
          </w:p>
        </w:tc>
        <w:tc>
          <w:tcPr>
            <w:tcW w:w="1096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0902</w:t>
            </w:r>
          </w:p>
        </w:tc>
        <w:tc>
          <w:tcPr>
            <w:tcW w:w="1431" w:type="dxa"/>
            <w:shd w:val="clear" w:color="auto" w:fill="FFFFFF" w:themeFill="background1"/>
            <w:vAlign w:val="center"/>
            <w:hideMark/>
          </w:tcPr>
          <w:p w:rsidR="007A2A0F" w:rsidRPr="009F3C2B" w:rsidRDefault="00B453D2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F3C2B">
              <w:rPr>
                <w:rFonts w:ascii="PT Astra Serif" w:hAnsi="PT Astra Serif"/>
                <w:sz w:val="20"/>
              </w:rPr>
              <w:t>07WД1А3652</w:t>
            </w:r>
            <w:proofErr w:type="spellEnd"/>
          </w:p>
        </w:tc>
        <w:tc>
          <w:tcPr>
            <w:tcW w:w="1106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622</w:t>
            </w:r>
          </w:p>
        </w:tc>
        <w:tc>
          <w:tcPr>
            <w:tcW w:w="1069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15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2 883,2</w:t>
            </w:r>
          </w:p>
        </w:tc>
        <w:tc>
          <w:tcPr>
            <w:tcW w:w="1312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2 883,2</w:t>
            </w:r>
          </w:p>
        </w:tc>
      </w:tr>
      <w:tr w:rsidR="007A2A0F" w:rsidRPr="009F3C2B" w:rsidTr="00E90D0F">
        <w:trPr>
          <w:divId w:val="512114469"/>
          <w:trHeight w:val="2637"/>
        </w:trPr>
        <w:tc>
          <w:tcPr>
            <w:tcW w:w="564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4100" w:type="dxa"/>
            <w:shd w:val="clear" w:color="auto" w:fill="FFFFFF" w:themeFill="background1"/>
            <w:hideMark/>
          </w:tcPr>
          <w:p w:rsidR="007A2A0F" w:rsidRPr="009F3C2B" w:rsidRDefault="007A2A0F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 xml:space="preserve">Мероприятие 6. </w:t>
            </w:r>
            <w:r w:rsidRPr="009F3C2B">
              <w:rPr>
                <w:rFonts w:ascii="PT Astra Serif" w:hAnsi="PT Astra Serif"/>
                <w:sz w:val="20"/>
              </w:rPr>
              <w:t xml:space="preserve">С </w:t>
            </w:r>
            <w:proofErr w:type="spellStart"/>
            <w:r w:rsidRPr="009F3C2B">
              <w:rPr>
                <w:rFonts w:ascii="PT Astra Serif" w:hAnsi="PT Astra Serif"/>
                <w:sz w:val="20"/>
              </w:rPr>
              <w:t>учетом</w:t>
            </w:r>
            <w:proofErr w:type="spellEnd"/>
            <w:r w:rsidRPr="009F3C2B">
              <w:rPr>
                <w:rFonts w:ascii="PT Astra Serif" w:hAnsi="PT Astra Serif"/>
                <w:sz w:val="20"/>
              </w:rPr>
              <w:t xml:space="preserve"> паспортов медицинских организаций приведение материально-технической базы медицинских организаций, оказывающих первичную медико-санитарную помощь взрослым </w:t>
            </w:r>
            <w:r w:rsidR="009509EB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и детям, их обособленных структурных подразделений, центральных районных </w:t>
            </w:r>
            <w:r w:rsidR="009509EB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и районных больниц в соответствие </w:t>
            </w:r>
            <w:r w:rsidR="009509EB" w:rsidRPr="009F3C2B">
              <w:rPr>
                <w:rFonts w:ascii="PT Astra Serif" w:hAnsi="PT Astra Serif"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 xml:space="preserve">с требованиями порядков оказания медицинской помощи, их </w:t>
            </w:r>
            <w:r w:rsidRPr="009F3C2B">
              <w:rPr>
                <w:rFonts w:ascii="PT Astra Serif" w:hAnsi="PT Astra Serif"/>
                <w:bCs/>
                <w:sz w:val="20"/>
              </w:rPr>
              <w:t xml:space="preserve">дооснащение </w:t>
            </w:r>
            <w:r w:rsidR="009509EB" w:rsidRPr="009F3C2B">
              <w:rPr>
                <w:rFonts w:ascii="PT Astra Serif" w:hAnsi="PT Astra Serif"/>
                <w:bCs/>
                <w:sz w:val="20"/>
              </w:rPr>
              <w:br/>
            </w:r>
            <w:r w:rsidRPr="009F3C2B">
              <w:rPr>
                <w:rFonts w:ascii="PT Astra Serif" w:hAnsi="PT Astra Serif"/>
                <w:bCs/>
                <w:sz w:val="20"/>
              </w:rPr>
              <w:t xml:space="preserve">и переоснащение оборудованием </w:t>
            </w:r>
            <w:r w:rsidR="009509EB" w:rsidRPr="009F3C2B">
              <w:rPr>
                <w:rFonts w:ascii="PT Astra Serif" w:hAnsi="PT Astra Serif"/>
                <w:bCs/>
                <w:sz w:val="20"/>
              </w:rPr>
              <w:br/>
            </w:r>
            <w:r w:rsidRPr="009F3C2B">
              <w:rPr>
                <w:rFonts w:ascii="PT Astra Serif" w:hAnsi="PT Astra Serif"/>
                <w:sz w:val="20"/>
              </w:rPr>
              <w:t>для оказания медицинской помощи</w:t>
            </w:r>
          </w:p>
        </w:tc>
        <w:tc>
          <w:tcPr>
            <w:tcW w:w="76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9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431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0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69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FFFFFF" w:themeFill="background1"/>
            <w:hideMark/>
          </w:tcPr>
          <w:p w:rsidR="007A2A0F" w:rsidRPr="009F3C2B" w:rsidRDefault="00B453D2" w:rsidP="00B45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11 147,3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1 866,8</w:t>
            </w:r>
          </w:p>
        </w:tc>
        <w:tc>
          <w:tcPr>
            <w:tcW w:w="1312" w:type="dxa"/>
            <w:shd w:val="clear" w:color="auto" w:fill="FFFFFF" w:themeFill="background1"/>
            <w:hideMark/>
          </w:tcPr>
          <w:p w:rsidR="007A2A0F" w:rsidRPr="009F3C2B" w:rsidRDefault="00B453D2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13 014,1</w:t>
            </w:r>
          </w:p>
        </w:tc>
      </w:tr>
      <w:tr w:rsidR="007A2A0F" w:rsidRPr="009F3C2B" w:rsidTr="00E90D0F">
        <w:trPr>
          <w:divId w:val="512114469"/>
          <w:trHeight w:val="315"/>
        </w:trPr>
        <w:tc>
          <w:tcPr>
            <w:tcW w:w="564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4100" w:type="dxa"/>
            <w:shd w:val="clear" w:color="auto" w:fill="FFFFFF" w:themeFill="background1"/>
            <w:noWrap/>
            <w:vAlign w:val="center"/>
            <w:hideMark/>
          </w:tcPr>
          <w:p w:rsidR="007A2A0F" w:rsidRPr="009F3C2B" w:rsidRDefault="007A2A0F" w:rsidP="00E90D0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всего, из них:</w:t>
            </w:r>
          </w:p>
        </w:tc>
        <w:tc>
          <w:tcPr>
            <w:tcW w:w="76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9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431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10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69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93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080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12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312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</w:tr>
      <w:tr w:rsidR="007A2A0F" w:rsidRPr="009F3C2B" w:rsidTr="00E90D0F">
        <w:trPr>
          <w:divId w:val="512114469"/>
          <w:trHeight w:val="393"/>
        </w:trPr>
        <w:tc>
          <w:tcPr>
            <w:tcW w:w="564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6.1.</w:t>
            </w:r>
          </w:p>
        </w:tc>
        <w:tc>
          <w:tcPr>
            <w:tcW w:w="4100" w:type="dxa"/>
            <w:shd w:val="clear" w:color="auto" w:fill="FFFFFF" w:themeFill="background1"/>
            <w:noWrap/>
            <w:vAlign w:val="center"/>
            <w:hideMark/>
          </w:tcPr>
          <w:p w:rsidR="007A2A0F" w:rsidRPr="009F3C2B" w:rsidRDefault="007A2A0F" w:rsidP="00E90D0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субъектов Российской Федерации</w:t>
            </w:r>
          </w:p>
        </w:tc>
        <w:tc>
          <w:tcPr>
            <w:tcW w:w="76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811</w:t>
            </w:r>
          </w:p>
        </w:tc>
        <w:tc>
          <w:tcPr>
            <w:tcW w:w="109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0902</w:t>
            </w:r>
          </w:p>
        </w:tc>
        <w:tc>
          <w:tcPr>
            <w:tcW w:w="1431" w:type="dxa"/>
            <w:shd w:val="clear" w:color="auto" w:fill="FFFFFF" w:themeFill="background1"/>
            <w:hideMark/>
          </w:tcPr>
          <w:p w:rsidR="007A2A0F" w:rsidRPr="009F3C2B" w:rsidRDefault="00B453D2" w:rsidP="002F06A6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proofErr w:type="spellStart"/>
            <w:r w:rsidRPr="009F3C2B">
              <w:rPr>
                <w:rFonts w:ascii="PT Astra Serif" w:hAnsi="PT Astra Serif"/>
                <w:sz w:val="20"/>
              </w:rPr>
              <w:t>07WД1А3653</w:t>
            </w:r>
            <w:proofErr w:type="spellEnd"/>
          </w:p>
        </w:tc>
        <w:tc>
          <w:tcPr>
            <w:tcW w:w="110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622</w:t>
            </w:r>
          </w:p>
        </w:tc>
        <w:tc>
          <w:tcPr>
            <w:tcW w:w="1069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FFFFFF" w:themeFill="background1"/>
            <w:hideMark/>
          </w:tcPr>
          <w:p w:rsidR="007A2A0F" w:rsidRPr="009F3C2B" w:rsidRDefault="00B453D2" w:rsidP="00B45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11 147,3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1 866,8</w:t>
            </w:r>
          </w:p>
        </w:tc>
        <w:tc>
          <w:tcPr>
            <w:tcW w:w="1312" w:type="dxa"/>
            <w:shd w:val="clear" w:color="auto" w:fill="FFFFFF" w:themeFill="background1"/>
            <w:hideMark/>
          </w:tcPr>
          <w:p w:rsidR="007A2A0F" w:rsidRPr="009F3C2B" w:rsidRDefault="00767E06" w:rsidP="00767E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13 014,1</w:t>
            </w:r>
          </w:p>
        </w:tc>
      </w:tr>
      <w:tr w:rsidR="007A2A0F" w:rsidRPr="009F3C2B" w:rsidTr="00E90D0F">
        <w:trPr>
          <w:divId w:val="512114469"/>
          <w:trHeight w:val="1008"/>
        </w:trPr>
        <w:tc>
          <w:tcPr>
            <w:tcW w:w="564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7.</w:t>
            </w:r>
          </w:p>
        </w:tc>
        <w:tc>
          <w:tcPr>
            <w:tcW w:w="4100" w:type="dxa"/>
            <w:shd w:val="clear" w:color="auto" w:fill="FFFFFF" w:themeFill="background1"/>
            <w:hideMark/>
          </w:tcPr>
          <w:p w:rsidR="007A2A0F" w:rsidRPr="009F3C2B" w:rsidRDefault="007A2A0F" w:rsidP="009F6C40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bCs/>
                <w:sz w:val="20"/>
              </w:rPr>
              <w:t>Мероприятие 7. Приобретение передвижных мобильных комплексов</w:t>
            </w:r>
            <w:r w:rsidRPr="009F3C2B">
              <w:rPr>
                <w:rFonts w:ascii="PT Astra Serif" w:hAnsi="PT Astra Serif"/>
                <w:sz w:val="20"/>
              </w:rPr>
              <w:t xml:space="preserve"> для оказания медицинской помощи жителям сельских поселений и малых городов</w:t>
            </w:r>
          </w:p>
        </w:tc>
        <w:tc>
          <w:tcPr>
            <w:tcW w:w="76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9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431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06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69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312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7A2A0F" w:rsidRPr="009F3C2B" w:rsidTr="00E90D0F">
        <w:trPr>
          <w:divId w:val="512114469"/>
          <w:trHeight w:val="315"/>
        </w:trPr>
        <w:tc>
          <w:tcPr>
            <w:tcW w:w="564" w:type="dxa"/>
            <w:shd w:val="clear" w:color="auto" w:fill="FFFFFF" w:themeFill="background1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4100" w:type="dxa"/>
            <w:shd w:val="clear" w:color="auto" w:fill="FFFFFF" w:themeFill="background1"/>
            <w:noWrap/>
            <w:vAlign w:val="center"/>
            <w:hideMark/>
          </w:tcPr>
          <w:p w:rsidR="007A2A0F" w:rsidRPr="009F3C2B" w:rsidRDefault="007A2A0F" w:rsidP="00E90D0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всего, из них:</w:t>
            </w:r>
          </w:p>
        </w:tc>
        <w:tc>
          <w:tcPr>
            <w:tcW w:w="767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6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31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06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69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3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27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15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12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A2A0F" w:rsidRPr="009F3C2B" w:rsidTr="00E90D0F">
        <w:trPr>
          <w:divId w:val="512114469"/>
          <w:trHeight w:val="315"/>
        </w:trPr>
        <w:tc>
          <w:tcPr>
            <w:tcW w:w="564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2F0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7.1.</w:t>
            </w:r>
          </w:p>
        </w:tc>
        <w:tc>
          <w:tcPr>
            <w:tcW w:w="4100" w:type="dxa"/>
            <w:shd w:val="clear" w:color="auto" w:fill="FFFFFF" w:themeFill="background1"/>
            <w:noWrap/>
            <w:vAlign w:val="center"/>
            <w:hideMark/>
          </w:tcPr>
          <w:p w:rsidR="007A2A0F" w:rsidRPr="009F3C2B" w:rsidRDefault="007A2A0F" w:rsidP="00E90D0F">
            <w:pPr>
              <w:ind w:firstLine="0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бюджет субъектов Российской Федерации</w:t>
            </w:r>
          </w:p>
        </w:tc>
        <w:tc>
          <w:tcPr>
            <w:tcW w:w="767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96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431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06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69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93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080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27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115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1312" w:type="dxa"/>
            <w:shd w:val="clear" w:color="auto" w:fill="FFFFFF" w:themeFill="background1"/>
            <w:vAlign w:val="center"/>
            <w:hideMark/>
          </w:tcPr>
          <w:p w:rsidR="007A2A0F" w:rsidRPr="009F3C2B" w:rsidRDefault="007A2A0F" w:rsidP="00E90D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F3C2B">
              <w:rPr>
                <w:rFonts w:ascii="PT Astra Serif" w:hAnsi="PT Astra Serif"/>
                <w:sz w:val="20"/>
              </w:rPr>
              <w:t>0,00</w:t>
            </w:r>
          </w:p>
        </w:tc>
      </w:tr>
    </w:tbl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  <w:r w:rsidRPr="009F3C2B">
        <w:rPr>
          <w:rFonts w:ascii="PT Astra Serif" w:eastAsia="Calibri" w:hAnsi="PT Astra Serif"/>
          <w:sz w:val="24"/>
          <w:szCs w:val="22"/>
          <w:lang w:eastAsia="en-US"/>
        </w:rPr>
        <w:fldChar w:fldCharType="end"/>
      </w: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9752CA" w:rsidRPr="009F3C2B" w:rsidRDefault="009752CA" w:rsidP="002F06A6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  <w:sectPr w:rsidR="009752CA" w:rsidRPr="009F3C2B" w:rsidSect="00642CB5">
          <w:pgSz w:w="16838" w:h="11906" w:orient="landscape"/>
          <w:pgMar w:top="284" w:right="820" w:bottom="850" w:left="709" w:header="708" w:footer="708" w:gutter="0"/>
          <w:pgNumType w:start="1"/>
          <w:cols w:space="708"/>
          <w:titlePg/>
          <w:docGrid w:linePitch="360"/>
        </w:sectPr>
      </w:pPr>
    </w:p>
    <w:p w:rsidR="00693861" w:rsidRPr="009F3C2B" w:rsidRDefault="00693861" w:rsidP="00E90D0F">
      <w:pPr>
        <w:ind w:left="11340" w:firstLine="0"/>
        <w:jc w:val="both"/>
        <w:rPr>
          <w:rFonts w:ascii="PT Astra Serif" w:hAnsi="PT Astra Serif"/>
          <w:sz w:val="24"/>
        </w:rPr>
      </w:pPr>
      <w:r w:rsidRPr="009F3C2B">
        <w:rPr>
          <w:rFonts w:ascii="PT Astra Serif" w:hAnsi="PT Astra Serif"/>
          <w:sz w:val="24"/>
        </w:rPr>
        <w:t xml:space="preserve">Приложение № </w:t>
      </w:r>
      <w:r w:rsidR="00E559B5" w:rsidRPr="009F3C2B">
        <w:rPr>
          <w:rFonts w:ascii="PT Astra Serif" w:hAnsi="PT Astra Serif"/>
          <w:sz w:val="24"/>
        </w:rPr>
        <w:t>4</w:t>
      </w:r>
    </w:p>
    <w:p w:rsidR="009752CA" w:rsidRPr="009F3C2B" w:rsidRDefault="00693861" w:rsidP="00E90D0F">
      <w:pPr>
        <w:ind w:left="11340" w:firstLine="0"/>
        <w:jc w:val="both"/>
        <w:rPr>
          <w:rFonts w:ascii="PT Astra Serif" w:hAnsi="PT Astra Serif"/>
          <w:sz w:val="24"/>
        </w:rPr>
      </w:pPr>
      <w:r w:rsidRPr="009F3C2B">
        <w:rPr>
          <w:rFonts w:ascii="PT Astra Serif" w:hAnsi="PT Astra Serif"/>
          <w:sz w:val="24"/>
        </w:rPr>
        <w:t xml:space="preserve">к распоряжению Администрации </w:t>
      </w:r>
    </w:p>
    <w:p w:rsidR="00693861" w:rsidRPr="009F3C2B" w:rsidRDefault="00693861" w:rsidP="00E90D0F">
      <w:pPr>
        <w:ind w:left="11340" w:firstLine="0"/>
        <w:jc w:val="both"/>
        <w:rPr>
          <w:rFonts w:ascii="PT Astra Serif" w:hAnsi="PT Astra Serif"/>
          <w:sz w:val="24"/>
        </w:rPr>
      </w:pPr>
      <w:r w:rsidRPr="009F3C2B">
        <w:rPr>
          <w:rFonts w:ascii="PT Astra Serif" w:hAnsi="PT Astra Serif"/>
          <w:sz w:val="24"/>
        </w:rPr>
        <w:t>Томской области</w:t>
      </w:r>
    </w:p>
    <w:p w:rsidR="00693861" w:rsidRPr="009F3C2B" w:rsidRDefault="00693861" w:rsidP="00E90D0F">
      <w:pPr>
        <w:ind w:left="11340" w:firstLine="0"/>
        <w:jc w:val="both"/>
        <w:rPr>
          <w:rFonts w:ascii="PT Astra Serif" w:hAnsi="PT Astra Serif"/>
          <w:sz w:val="24"/>
        </w:rPr>
      </w:pPr>
      <w:r w:rsidRPr="009F3C2B">
        <w:rPr>
          <w:rFonts w:ascii="PT Astra Serif" w:hAnsi="PT Astra Serif"/>
          <w:sz w:val="24"/>
        </w:rPr>
        <w:t xml:space="preserve">от </w:t>
      </w:r>
      <w:r w:rsidR="002226B9">
        <w:rPr>
          <w:rFonts w:ascii="PT Astra Serif" w:hAnsi="PT Astra Serif"/>
          <w:sz w:val="24"/>
        </w:rPr>
        <w:t>10.12.2025 № 870-</w:t>
      </w:r>
      <w:proofErr w:type="spellStart"/>
      <w:r w:rsidR="002226B9">
        <w:rPr>
          <w:rFonts w:ascii="PT Astra Serif" w:hAnsi="PT Astra Serif"/>
          <w:sz w:val="24"/>
        </w:rPr>
        <w:t>ра</w:t>
      </w:r>
      <w:proofErr w:type="spellEnd"/>
    </w:p>
    <w:p w:rsidR="008E54A9" w:rsidRPr="009F3C2B" w:rsidRDefault="008E54A9" w:rsidP="002F06A6">
      <w:pPr>
        <w:ind w:left="10632" w:firstLine="0"/>
        <w:jc w:val="both"/>
        <w:rPr>
          <w:rFonts w:ascii="PT Astra Serif" w:hAnsi="PT Astra Serif"/>
          <w:sz w:val="24"/>
        </w:rPr>
      </w:pPr>
    </w:p>
    <w:p w:rsidR="008E54A9" w:rsidRPr="009F3C2B" w:rsidRDefault="008E54A9" w:rsidP="002F06A6">
      <w:pPr>
        <w:ind w:left="10632" w:firstLine="0"/>
        <w:jc w:val="both"/>
        <w:rPr>
          <w:rFonts w:ascii="PT Astra Serif" w:hAnsi="PT Astra Serif"/>
          <w:sz w:val="24"/>
        </w:rPr>
      </w:pPr>
    </w:p>
    <w:p w:rsidR="00E90D0F" w:rsidRPr="009F3C2B" w:rsidRDefault="008E54A9" w:rsidP="00254AAE">
      <w:pPr>
        <w:pStyle w:val="211"/>
        <w:keepNext/>
        <w:keepLines/>
        <w:widowControl/>
        <w:spacing w:line="240" w:lineRule="auto"/>
        <w:contextualSpacing/>
        <w:outlineLvl w:val="0"/>
        <w:rPr>
          <w:rFonts w:ascii="PT Astra Serif" w:hAnsi="PT Astra Serif"/>
          <w:bCs/>
        </w:rPr>
      </w:pPr>
      <w:r w:rsidRPr="009F3C2B">
        <w:rPr>
          <w:rFonts w:ascii="PT Astra Serif" w:hAnsi="PT Astra Serif"/>
          <w:bCs/>
        </w:rPr>
        <w:t xml:space="preserve">Перечень </w:t>
      </w:r>
    </w:p>
    <w:p w:rsidR="008E54A9" w:rsidRPr="009F3C2B" w:rsidRDefault="008E54A9" w:rsidP="00254AAE">
      <w:pPr>
        <w:pStyle w:val="211"/>
        <w:keepNext/>
        <w:keepLines/>
        <w:widowControl/>
        <w:spacing w:line="240" w:lineRule="auto"/>
        <w:contextualSpacing/>
        <w:outlineLvl w:val="0"/>
        <w:rPr>
          <w:rFonts w:ascii="PT Astra Serif" w:hAnsi="PT Astra Serif"/>
          <w:bCs/>
        </w:rPr>
      </w:pPr>
      <w:r w:rsidRPr="009F3C2B">
        <w:rPr>
          <w:rFonts w:ascii="PT Astra Serif" w:hAnsi="PT Astra Serif"/>
          <w:bCs/>
        </w:rPr>
        <w:t xml:space="preserve">основных нормативных правовых актов, на основе которых должна разрабатываться региональная Программа </w:t>
      </w:r>
    </w:p>
    <w:p w:rsidR="00E90D0F" w:rsidRPr="009F3C2B" w:rsidRDefault="00E90D0F" w:rsidP="00254AAE">
      <w:pPr>
        <w:pStyle w:val="211"/>
        <w:keepNext/>
        <w:keepLines/>
        <w:widowControl/>
        <w:spacing w:line="240" w:lineRule="auto"/>
        <w:contextualSpacing/>
        <w:outlineLvl w:val="0"/>
        <w:rPr>
          <w:rFonts w:ascii="PT Astra Serif" w:hAnsi="PT Astra Serif"/>
          <w:bCs/>
        </w:rPr>
      </w:pPr>
    </w:p>
    <w:p w:rsidR="008E54A9" w:rsidRPr="009F3C2B" w:rsidRDefault="008E54A9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1. Конституция Российской Федерации.</w:t>
      </w:r>
    </w:p>
    <w:p w:rsidR="008E54A9" w:rsidRPr="009F3C2B" w:rsidRDefault="008E54A9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2. Федеральный закон от 21 ноября 2011 го</w:t>
      </w:r>
      <w:r w:rsidR="00C51ACE" w:rsidRPr="009F3C2B">
        <w:rPr>
          <w:rFonts w:ascii="PT Astra Serif" w:hAnsi="PT Astra Serif"/>
          <w:szCs w:val="26"/>
        </w:rPr>
        <w:t>да № 323-ФЗ</w:t>
      </w:r>
      <w:r w:rsidRPr="009F3C2B">
        <w:rPr>
          <w:rFonts w:ascii="PT Astra Serif" w:hAnsi="PT Astra Serif"/>
          <w:szCs w:val="26"/>
        </w:rPr>
        <w:t xml:space="preserve"> </w:t>
      </w:r>
      <w:r w:rsidR="00430D5C" w:rsidRPr="009F3C2B">
        <w:rPr>
          <w:rFonts w:ascii="PT Astra Serif" w:hAnsi="PT Astra Serif"/>
          <w:szCs w:val="26"/>
        </w:rPr>
        <w:t>«</w:t>
      </w:r>
      <w:r w:rsidRPr="009F3C2B">
        <w:rPr>
          <w:rFonts w:ascii="PT Astra Serif" w:hAnsi="PT Astra Serif"/>
          <w:szCs w:val="26"/>
        </w:rPr>
        <w:t>Об основах охраны здоровья граждан в Российской Федерации</w:t>
      </w:r>
      <w:r w:rsidR="00430D5C" w:rsidRPr="009F3C2B">
        <w:rPr>
          <w:rFonts w:ascii="PT Astra Serif" w:hAnsi="PT Astra Serif"/>
          <w:szCs w:val="26"/>
        </w:rPr>
        <w:t>»</w:t>
      </w:r>
      <w:r w:rsidR="00C51ACE" w:rsidRPr="009F3C2B">
        <w:rPr>
          <w:rFonts w:ascii="PT Astra Serif" w:hAnsi="PT Astra Serif"/>
          <w:szCs w:val="26"/>
        </w:rPr>
        <w:t>.</w:t>
      </w:r>
    </w:p>
    <w:p w:rsidR="008E54A9" w:rsidRPr="009F3C2B" w:rsidRDefault="008E54A9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 xml:space="preserve">3. Постановление Правительства Российской Федерации от 09.10.2019 № 1304 </w:t>
      </w:r>
      <w:r w:rsidR="00430D5C" w:rsidRPr="009F3C2B">
        <w:rPr>
          <w:rFonts w:ascii="PT Astra Serif" w:hAnsi="PT Astra Serif"/>
          <w:szCs w:val="26"/>
        </w:rPr>
        <w:t>«</w:t>
      </w:r>
      <w:r w:rsidR="00204E06" w:rsidRPr="009F3C2B">
        <w:rPr>
          <w:rFonts w:ascii="PT Astra Serif" w:hAnsi="PT Astra Serif"/>
          <w:szCs w:val="26"/>
        </w:rPr>
        <w:t xml:space="preserve">О </w:t>
      </w:r>
      <w:r w:rsidRPr="009F3C2B">
        <w:rPr>
          <w:rFonts w:ascii="PT Astra Serif" w:hAnsi="PT Astra Serif"/>
          <w:szCs w:val="26"/>
        </w:rPr>
        <w:t>модернизации первичного звена зд</w:t>
      </w:r>
      <w:r w:rsidR="00204E06" w:rsidRPr="009F3C2B">
        <w:rPr>
          <w:rFonts w:ascii="PT Astra Serif" w:hAnsi="PT Astra Serif"/>
          <w:szCs w:val="26"/>
        </w:rPr>
        <w:t>равоохранения в Российской Федерации</w:t>
      </w:r>
      <w:r w:rsidR="00430D5C" w:rsidRPr="009F3C2B">
        <w:rPr>
          <w:rFonts w:ascii="PT Astra Serif" w:hAnsi="PT Astra Serif"/>
          <w:szCs w:val="26"/>
        </w:rPr>
        <w:t>»</w:t>
      </w:r>
      <w:r w:rsidRPr="009F3C2B">
        <w:rPr>
          <w:rFonts w:ascii="PT Astra Serif" w:hAnsi="PT Astra Serif"/>
          <w:szCs w:val="26"/>
        </w:rPr>
        <w:t>.</w:t>
      </w:r>
    </w:p>
    <w:p w:rsidR="008E54A9" w:rsidRPr="009F3C2B" w:rsidRDefault="00576DC0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4. </w:t>
      </w:r>
      <w:r w:rsidR="008E54A9" w:rsidRPr="009F3C2B">
        <w:rPr>
          <w:rFonts w:ascii="PT Astra Serif" w:hAnsi="PT Astra Serif"/>
          <w:szCs w:val="26"/>
        </w:rPr>
        <w:t>Градостроительный кодекс Российской Федерации.</w:t>
      </w:r>
    </w:p>
    <w:p w:rsidR="008E54A9" w:rsidRPr="009F3C2B" w:rsidRDefault="008E54A9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 xml:space="preserve">5. Приказ Минздрава России от 14.04.2025 № 202н </w:t>
      </w:r>
      <w:r w:rsidR="00430D5C" w:rsidRPr="009F3C2B">
        <w:rPr>
          <w:rFonts w:ascii="PT Astra Serif" w:hAnsi="PT Astra Serif"/>
          <w:szCs w:val="26"/>
        </w:rPr>
        <w:t>«</w:t>
      </w:r>
      <w:r w:rsidRPr="009F3C2B">
        <w:rPr>
          <w:rFonts w:ascii="PT Astra Serif" w:hAnsi="PT Astra Serif"/>
          <w:szCs w:val="26"/>
        </w:rPr>
        <w:t>Об утверждении Положения об организации оказания первичной медико-санитарной помощи взрослому населению</w:t>
      </w:r>
      <w:r w:rsidR="00430D5C" w:rsidRPr="009F3C2B">
        <w:rPr>
          <w:rFonts w:ascii="PT Astra Serif" w:hAnsi="PT Astra Serif"/>
          <w:szCs w:val="26"/>
        </w:rPr>
        <w:t>»</w:t>
      </w:r>
      <w:r w:rsidR="00083714" w:rsidRPr="009F3C2B">
        <w:rPr>
          <w:rFonts w:ascii="PT Astra Serif" w:hAnsi="PT Astra Serif"/>
          <w:szCs w:val="26"/>
        </w:rPr>
        <w:t>.</w:t>
      </w:r>
    </w:p>
    <w:p w:rsidR="008E54A9" w:rsidRPr="009F3C2B" w:rsidRDefault="008E54A9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 xml:space="preserve">6. Приказ </w:t>
      </w:r>
      <w:proofErr w:type="spellStart"/>
      <w:r w:rsidRPr="009F3C2B">
        <w:rPr>
          <w:rFonts w:ascii="PT Astra Serif" w:hAnsi="PT Astra Serif"/>
          <w:szCs w:val="26"/>
        </w:rPr>
        <w:t>Минздравсоцразвития</w:t>
      </w:r>
      <w:proofErr w:type="spellEnd"/>
      <w:r w:rsidRPr="009F3C2B">
        <w:rPr>
          <w:rFonts w:ascii="PT Astra Serif" w:hAnsi="PT Astra Serif"/>
          <w:szCs w:val="26"/>
        </w:rPr>
        <w:t xml:space="preserve"> России от 01.12.2005 № 753 </w:t>
      </w:r>
      <w:r w:rsidR="00430D5C" w:rsidRPr="009F3C2B">
        <w:rPr>
          <w:rFonts w:ascii="PT Astra Serif" w:hAnsi="PT Astra Serif"/>
          <w:szCs w:val="26"/>
        </w:rPr>
        <w:t>«</w:t>
      </w:r>
      <w:r w:rsidRPr="009F3C2B">
        <w:rPr>
          <w:rFonts w:ascii="PT Astra Serif" w:hAnsi="PT Astra Serif"/>
          <w:szCs w:val="26"/>
        </w:rPr>
        <w:t>Об оснащении диагностическим оборудованием амбулаторно-поликлинических и стационарно-поликлинических учреждений муниципальных образований</w:t>
      </w:r>
      <w:r w:rsidR="00430D5C" w:rsidRPr="009F3C2B">
        <w:rPr>
          <w:rFonts w:ascii="PT Astra Serif" w:hAnsi="PT Astra Serif"/>
          <w:szCs w:val="26"/>
        </w:rPr>
        <w:t>»</w:t>
      </w:r>
      <w:r w:rsidRPr="009F3C2B">
        <w:rPr>
          <w:rFonts w:ascii="PT Astra Serif" w:hAnsi="PT Astra Serif"/>
          <w:szCs w:val="26"/>
        </w:rPr>
        <w:t>.</w:t>
      </w:r>
    </w:p>
    <w:p w:rsidR="008E54A9" w:rsidRPr="009F3C2B" w:rsidRDefault="008E54A9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 xml:space="preserve">7. Приказ Минздрава России от 27.05.2025 № 313н </w:t>
      </w:r>
      <w:r w:rsidR="00430D5C" w:rsidRPr="009F3C2B">
        <w:rPr>
          <w:rFonts w:ascii="PT Astra Serif" w:hAnsi="PT Astra Serif"/>
          <w:szCs w:val="26"/>
        </w:rPr>
        <w:t>«</w:t>
      </w:r>
      <w:r w:rsidRPr="009F3C2B">
        <w:rPr>
          <w:rFonts w:ascii="PT Astra Serif" w:hAnsi="PT Astra Serif"/>
          <w:szCs w:val="26"/>
        </w:rPr>
        <w:t>Об утверждении Положения об организации оказания первичной медико-санитарной помощи детям</w:t>
      </w:r>
      <w:r w:rsidR="00430D5C" w:rsidRPr="009F3C2B">
        <w:rPr>
          <w:rFonts w:ascii="PT Astra Serif" w:hAnsi="PT Astra Serif"/>
          <w:szCs w:val="26"/>
        </w:rPr>
        <w:t>»</w:t>
      </w:r>
      <w:r w:rsidRPr="009F3C2B">
        <w:rPr>
          <w:rFonts w:ascii="PT Astra Serif" w:hAnsi="PT Astra Serif"/>
          <w:szCs w:val="26"/>
        </w:rPr>
        <w:t>.</w:t>
      </w:r>
    </w:p>
    <w:p w:rsidR="008E54A9" w:rsidRPr="009F3C2B" w:rsidRDefault="00893875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8.</w:t>
      </w:r>
      <w:r w:rsidR="00083714" w:rsidRPr="009F3C2B">
        <w:rPr>
          <w:rFonts w:ascii="PT Astra Serif" w:hAnsi="PT Astra Serif"/>
          <w:szCs w:val="26"/>
        </w:rPr>
        <w:t> </w:t>
      </w:r>
      <w:r w:rsidR="00576DC0" w:rsidRPr="009F3C2B">
        <w:rPr>
          <w:rFonts w:ascii="PT Astra Serif" w:hAnsi="PT Astra Serif"/>
          <w:szCs w:val="26"/>
        </w:rPr>
        <w:t xml:space="preserve">Приказ </w:t>
      </w:r>
      <w:r w:rsidR="008E54A9" w:rsidRPr="009F3C2B">
        <w:rPr>
          <w:rFonts w:ascii="PT Astra Serif" w:hAnsi="PT Astra Serif"/>
          <w:szCs w:val="26"/>
        </w:rPr>
        <w:t xml:space="preserve">Минтруда России от 14.04.2025 </w:t>
      </w:r>
      <w:r w:rsidR="00C26ABA" w:rsidRPr="009F3C2B">
        <w:rPr>
          <w:rFonts w:ascii="PT Astra Serif" w:hAnsi="PT Astra Serif"/>
          <w:szCs w:val="26"/>
        </w:rPr>
        <w:t xml:space="preserve">№ 243н </w:t>
      </w:r>
      <w:r w:rsidR="00430D5C" w:rsidRPr="009F3C2B">
        <w:rPr>
          <w:rFonts w:ascii="PT Astra Serif" w:hAnsi="PT Astra Serif"/>
          <w:szCs w:val="26"/>
        </w:rPr>
        <w:t>«</w:t>
      </w:r>
      <w:r w:rsidR="008E54A9" w:rsidRPr="009F3C2B">
        <w:rPr>
          <w:rFonts w:ascii="PT Astra Serif" w:hAnsi="PT Astra Serif"/>
          <w:szCs w:val="26"/>
        </w:rPr>
        <w:t xml:space="preserve">Об утверждении Положения об организации оказания паллиативной медицинской помощи, включая порядок взаимодействия медицинских организаций, организаций социального обслуживания </w:t>
      </w:r>
      <w:r w:rsidR="00576DC0" w:rsidRPr="009F3C2B">
        <w:rPr>
          <w:rFonts w:ascii="PT Astra Serif" w:hAnsi="PT Astra Serif"/>
          <w:szCs w:val="26"/>
        </w:rPr>
        <w:br/>
      </w:r>
      <w:r w:rsidR="008E54A9" w:rsidRPr="009F3C2B">
        <w:rPr>
          <w:rFonts w:ascii="PT Astra Serif" w:hAnsi="PT Astra Serif"/>
          <w:szCs w:val="26"/>
        </w:rPr>
        <w:t>и общественных объединений, иных некоммерческих организаций, осуществляющих свою деятельность в сфере охраны здоровья</w:t>
      </w:r>
      <w:r w:rsidR="00430D5C" w:rsidRPr="009F3C2B">
        <w:rPr>
          <w:rFonts w:ascii="PT Astra Serif" w:hAnsi="PT Astra Serif"/>
          <w:szCs w:val="26"/>
        </w:rPr>
        <w:t>»</w:t>
      </w:r>
      <w:r w:rsidR="008E54A9" w:rsidRPr="009F3C2B">
        <w:rPr>
          <w:rFonts w:ascii="PT Astra Serif" w:hAnsi="PT Astra Serif"/>
          <w:szCs w:val="26"/>
        </w:rPr>
        <w:t>.</w:t>
      </w:r>
    </w:p>
    <w:p w:rsidR="008E54A9" w:rsidRPr="009F3C2B" w:rsidRDefault="00430D5C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9. </w:t>
      </w:r>
      <w:r w:rsidR="008E54A9" w:rsidRPr="009F3C2B">
        <w:rPr>
          <w:rFonts w:ascii="PT Astra Serif" w:hAnsi="PT Astra Serif"/>
          <w:szCs w:val="26"/>
        </w:rPr>
        <w:t xml:space="preserve">Приказ Минздрава России от 27.02.2016 № 132н </w:t>
      </w:r>
      <w:r w:rsidRPr="009F3C2B">
        <w:rPr>
          <w:rFonts w:ascii="PT Astra Serif" w:hAnsi="PT Astra Serif"/>
          <w:szCs w:val="26"/>
        </w:rPr>
        <w:t>«</w:t>
      </w:r>
      <w:r w:rsidR="008E54A9" w:rsidRPr="009F3C2B">
        <w:rPr>
          <w:rFonts w:ascii="PT Astra Serif" w:hAnsi="PT Astra Serif"/>
          <w:szCs w:val="26"/>
        </w:rPr>
        <w:t>О Требованиях к размещению медицинских организаций государственной системы здравоохранения и муниципальной системы здравоохранения исходя из потребностей населения</w:t>
      </w:r>
      <w:r w:rsidRPr="009F3C2B">
        <w:rPr>
          <w:rFonts w:ascii="PT Astra Serif" w:hAnsi="PT Astra Serif"/>
          <w:szCs w:val="26"/>
        </w:rPr>
        <w:t>»</w:t>
      </w:r>
      <w:r w:rsidR="008E54A9" w:rsidRPr="009F3C2B">
        <w:rPr>
          <w:rFonts w:ascii="PT Astra Serif" w:hAnsi="PT Astra Serif"/>
          <w:szCs w:val="26"/>
        </w:rPr>
        <w:t>.</w:t>
      </w:r>
    </w:p>
    <w:p w:rsidR="008E54A9" w:rsidRPr="009F3C2B" w:rsidRDefault="008E54A9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10.</w:t>
      </w:r>
      <w:r w:rsidR="00BB7077" w:rsidRPr="009F3C2B">
        <w:rPr>
          <w:rFonts w:ascii="PT Astra Serif" w:hAnsi="PT Astra Serif"/>
          <w:szCs w:val="26"/>
        </w:rPr>
        <w:t> </w:t>
      </w:r>
      <w:r w:rsidRPr="009F3C2B">
        <w:rPr>
          <w:rFonts w:ascii="PT Astra Serif" w:hAnsi="PT Astra Serif"/>
          <w:szCs w:val="26"/>
        </w:rPr>
        <w:t xml:space="preserve">Приказ Минздрава России от 20.04.2018 № 182 </w:t>
      </w:r>
      <w:r w:rsidR="00430D5C" w:rsidRPr="009F3C2B">
        <w:rPr>
          <w:rFonts w:ascii="PT Astra Serif" w:hAnsi="PT Astra Serif"/>
          <w:szCs w:val="26"/>
        </w:rPr>
        <w:t>«</w:t>
      </w:r>
      <w:r w:rsidRPr="009F3C2B">
        <w:rPr>
          <w:rFonts w:ascii="PT Astra Serif" w:hAnsi="PT Astra Serif"/>
          <w:szCs w:val="26"/>
        </w:rPr>
        <w:t xml:space="preserve">Об утверждении методических рекомендации о применении нормативов </w:t>
      </w:r>
      <w:r w:rsidR="00BB7077" w:rsidRPr="009F3C2B">
        <w:rPr>
          <w:rFonts w:ascii="PT Astra Serif" w:hAnsi="PT Astra Serif"/>
          <w:szCs w:val="26"/>
        </w:rPr>
        <w:br/>
      </w:r>
      <w:r w:rsidRPr="009F3C2B">
        <w:rPr>
          <w:rFonts w:ascii="PT Astra Serif" w:hAnsi="PT Astra Serif"/>
          <w:szCs w:val="26"/>
        </w:rPr>
        <w:t>и норм ресурсной обеспеченности населения в сфере здравоохранения</w:t>
      </w:r>
      <w:r w:rsidR="00430D5C" w:rsidRPr="009F3C2B">
        <w:rPr>
          <w:rFonts w:ascii="PT Astra Serif" w:hAnsi="PT Astra Serif"/>
          <w:szCs w:val="26"/>
        </w:rPr>
        <w:t>»</w:t>
      </w:r>
      <w:r w:rsidRPr="009F3C2B">
        <w:rPr>
          <w:rFonts w:ascii="PT Astra Serif" w:hAnsi="PT Astra Serif"/>
          <w:szCs w:val="26"/>
        </w:rPr>
        <w:t>.</w:t>
      </w:r>
    </w:p>
    <w:p w:rsidR="008E54A9" w:rsidRPr="009F3C2B" w:rsidRDefault="008E54A9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11.</w:t>
      </w:r>
      <w:r w:rsidR="00576DC0" w:rsidRPr="009F3C2B">
        <w:rPr>
          <w:rFonts w:ascii="PT Astra Serif" w:hAnsi="PT Astra Serif"/>
          <w:szCs w:val="26"/>
        </w:rPr>
        <w:t> </w:t>
      </w:r>
      <w:r w:rsidRPr="009F3C2B">
        <w:rPr>
          <w:rFonts w:ascii="PT Astra Serif" w:hAnsi="PT Astra Serif"/>
          <w:szCs w:val="26"/>
        </w:rPr>
        <w:t xml:space="preserve">Приказ Минздрава России от 14.04.2025 </w:t>
      </w:r>
      <w:r w:rsidR="00D87AD0" w:rsidRPr="009F3C2B">
        <w:rPr>
          <w:rFonts w:ascii="PT Astra Serif" w:hAnsi="PT Astra Serif"/>
          <w:szCs w:val="26"/>
        </w:rPr>
        <w:t>№</w:t>
      </w:r>
      <w:r w:rsidRPr="009F3C2B">
        <w:rPr>
          <w:rFonts w:ascii="PT Astra Serif" w:hAnsi="PT Astra Serif"/>
          <w:szCs w:val="26"/>
        </w:rPr>
        <w:t xml:space="preserve"> 216н </w:t>
      </w:r>
      <w:r w:rsidR="00430D5C" w:rsidRPr="009F3C2B">
        <w:rPr>
          <w:rFonts w:ascii="PT Astra Serif" w:hAnsi="PT Astra Serif"/>
          <w:szCs w:val="26"/>
        </w:rPr>
        <w:t>«</w:t>
      </w:r>
      <w:r w:rsidRPr="009F3C2B">
        <w:rPr>
          <w:rFonts w:ascii="PT Astra Serif" w:hAnsi="PT Astra Serif"/>
          <w:szCs w:val="26"/>
        </w:rPr>
        <w:t>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</w:t>
      </w:r>
      <w:r w:rsidR="00430D5C" w:rsidRPr="009F3C2B">
        <w:rPr>
          <w:rFonts w:ascii="PT Astra Serif" w:hAnsi="PT Astra Serif"/>
          <w:szCs w:val="26"/>
        </w:rPr>
        <w:t>»</w:t>
      </w:r>
      <w:r w:rsidRPr="009F3C2B">
        <w:rPr>
          <w:rFonts w:ascii="PT Astra Serif" w:hAnsi="PT Astra Serif"/>
          <w:szCs w:val="26"/>
        </w:rPr>
        <w:t>.</w:t>
      </w:r>
    </w:p>
    <w:p w:rsidR="008E54A9" w:rsidRPr="009F3C2B" w:rsidRDefault="00576DC0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12. </w:t>
      </w:r>
      <w:r w:rsidR="008E54A9" w:rsidRPr="009F3C2B">
        <w:rPr>
          <w:rFonts w:ascii="PT Astra Serif" w:hAnsi="PT Astra Serif"/>
          <w:szCs w:val="26"/>
        </w:rPr>
        <w:t xml:space="preserve">Приказ Минздрава России от 14.04.2025 </w:t>
      </w:r>
      <w:r w:rsidR="00BB7077" w:rsidRPr="009F3C2B">
        <w:rPr>
          <w:rFonts w:ascii="PT Astra Serif" w:hAnsi="PT Astra Serif"/>
          <w:szCs w:val="26"/>
        </w:rPr>
        <w:t>№</w:t>
      </w:r>
      <w:r w:rsidR="008E54A9" w:rsidRPr="009F3C2B">
        <w:rPr>
          <w:rFonts w:ascii="PT Astra Serif" w:hAnsi="PT Astra Serif"/>
          <w:szCs w:val="26"/>
        </w:rPr>
        <w:t xml:space="preserve"> 215н </w:t>
      </w:r>
      <w:r w:rsidR="00430D5C" w:rsidRPr="009F3C2B">
        <w:rPr>
          <w:rFonts w:ascii="PT Astra Serif" w:hAnsi="PT Astra Serif"/>
          <w:szCs w:val="26"/>
        </w:rPr>
        <w:t>«</w:t>
      </w:r>
      <w:r w:rsidR="008E54A9" w:rsidRPr="009F3C2B">
        <w:rPr>
          <w:rFonts w:ascii="PT Astra Serif" w:hAnsi="PT Astra Serif"/>
          <w:szCs w:val="26"/>
        </w:rPr>
        <w:t>Об утверждении Порядка выбора гражданином медицинской организации (за исключением случаев оказания скорой медицинской помощи) за пределами территории субъекта Российской Федерации, в котором проживает гражданин, при оказании ему медицинской помощи в рамках программы государственных гарантий бесплатного оказания медицинской помощи</w:t>
      </w:r>
      <w:r w:rsidR="00430D5C" w:rsidRPr="009F3C2B">
        <w:rPr>
          <w:rFonts w:ascii="PT Astra Serif" w:hAnsi="PT Astra Serif"/>
          <w:szCs w:val="26"/>
        </w:rPr>
        <w:t>»</w:t>
      </w:r>
      <w:r w:rsidR="000D4963" w:rsidRPr="009F3C2B">
        <w:rPr>
          <w:rFonts w:ascii="PT Astra Serif" w:hAnsi="PT Astra Serif"/>
          <w:szCs w:val="26"/>
        </w:rPr>
        <w:t>.</w:t>
      </w:r>
    </w:p>
    <w:p w:rsidR="008E54A9" w:rsidRPr="009F3C2B" w:rsidRDefault="008E54A9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 xml:space="preserve">13. Приказ Минздрава России от 27.04.2021 № 404н </w:t>
      </w:r>
      <w:r w:rsidR="00430D5C" w:rsidRPr="009F3C2B">
        <w:rPr>
          <w:rFonts w:ascii="PT Astra Serif" w:hAnsi="PT Astra Serif"/>
          <w:szCs w:val="26"/>
        </w:rPr>
        <w:t>«</w:t>
      </w:r>
      <w:r w:rsidRPr="009F3C2B">
        <w:rPr>
          <w:rFonts w:ascii="PT Astra Serif" w:hAnsi="PT Astra Serif"/>
          <w:szCs w:val="26"/>
        </w:rPr>
        <w:t>Об утверждении Порядка проведения профилактического медицинского осмотра и диспансеризации определенных гру</w:t>
      </w:r>
      <w:proofErr w:type="gramStart"/>
      <w:r w:rsidRPr="009F3C2B">
        <w:rPr>
          <w:rFonts w:ascii="PT Astra Serif" w:hAnsi="PT Astra Serif"/>
          <w:szCs w:val="26"/>
        </w:rPr>
        <w:t>пп взр</w:t>
      </w:r>
      <w:proofErr w:type="gramEnd"/>
      <w:r w:rsidRPr="009F3C2B">
        <w:rPr>
          <w:rFonts w:ascii="PT Astra Serif" w:hAnsi="PT Astra Serif"/>
          <w:szCs w:val="26"/>
        </w:rPr>
        <w:t>ослого населения</w:t>
      </w:r>
      <w:r w:rsidR="00430D5C" w:rsidRPr="009F3C2B">
        <w:rPr>
          <w:rFonts w:ascii="PT Astra Serif" w:hAnsi="PT Astra Serif"/>
          <w:szCs w:val="26"/>
        </w:rPr>
        <w:t>»</w:t>
      </w:r>
      <w:r w:rsidRPr="009F3C2B">
        <w:rPr>
          <w:rFonts w:ascii="PT Astra Serif" w:hAnsi="PT Astra Serif"/>
          <w:szCs w:val="26"/>
        </w:rPr>
        <w:t>.</w:t>
      </w:r>
    </w:p>
    <w:p w:rsidR="008E54A9" w:rsidRPr="009F3C2B" w:rsidRDefault="00D3792E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14. </w:t>
      </w:r>
      <w:r w:rsidR="008E54A9" w:rsidRPr="009F3C2B">
        <w:rPr>
          <w:rFonts w:ascii="PT Astra Serif" w:hAnsi="PT Astra Serif"/>
          <w:szCs w:val="26"/>
        </w:rPr>
        <w:t xml:space="preserve">Приказ </w:t>
      </w:r>
      <w:r w:rsidR="00AF1344" w:rsidRPr="009F3C2B">
        <w:rPr>
          <w:rFonts w:ascii="PT Astra Serif" w:hAnsi="PT Astra Serif"/>
          <w:szCs w:val="26"/>
        </w:rPr>
        <w:t>Минздрава России от 14.04.2025 №</w:t>
      </w:r>
      <w:r w:rsidR="008E54A9" w:rsidRPr="009F3C2B">
        <w:rPr>
          <w:rFonts w:ascii="PT Astra Serif" w:hAnsi="PT Astra Serif"/>
          <w:szCs w:val="26"/>
        </w:rPr>
        <w:t xml:space="preserve"> 211н </w:t>
      </w:r>
      <w:r w:rsidR="00430D5C" w:rsidRPr="009F3C2B">
        <w:rPr>
          <w:rFonts w:ascii="PT Astra Serif" w:hAnsi="PT Astra Serif"/>
          <w:szCs w:val="26"/>
        </w:rPr>
        <w:t>«</w:t>
      </w:r>
      <w:r w:rsidR="008E54A9" w:rsidRPr="009F3C2B">
        <w:rPr>
          <w:rFonts w:ascii="PT Astra Serif" w:hAnsi="PT Astra Serif"/>
          <w:szCs w:val="26"/>
        </w:rPr>
        <w:t>Об утверждении порядка прохождения несовершеннолетними профилактических медици</w:t>
      </w:r>
      <w:r w:rsidR="00AF1344" w:rsidRPr="009F3C2B">
        <w:rPr>
          <w:rFonts w:ascii="PT Astra Serif" w:hAnsi="PT Astra Serif"/>
          <w:szCs w:val="26"/>
        </w:rPr>
        <w:t>нских осмотров, учетной формы № </w:t>
      </w:r>
      <w:r w:rsidR="008E54A9" w:rsidRPr="009F3C2B">
        <w:rPr>
          <w:rFonts w:ascii="PT Astra Serif" w:hAnsi="PT Astra Serif"/>
          <w:szCs w:val="26"/>
        </w:rPr>
        <w:t xml:space="preserve">030-ПО/у </w:t>
      </w:r>
      <w:r w:rsidR="00430D5C" w:rsidRPr="009F3C2B">
        <w:rPr>
          <w:rFonts w:ascii="PT Astra Serif" w:hAnsi="PT Astra Serif"/>
          <w:szCs w:val="26"/>
        </w:rPr>
        <w:t>«</w:t>
      </w:r>
      <w:r w:rsidR="008E54A9" w:rsidRPr="009F3C2B">
        <w:rPr>
          <w:rFonts w:ascii="PT Astra Serif" w:hAnsi="PT Astra Serif"/>
          <w:szCs w:val="26"/>
        </w:rPr>
        <w:t>Карта профилактического медицинского осмотра несовершеннолетнего</w:t>
      </w:r>
      <w:r w:rsidR="00430D5C" w:rsidRPr="009F3C2B">
        <w:rPr>
          <w:rFonts w:ascii="PT Astra Serif" w:hAnsi="PT Astra Serif"/>
          <w:szCs w:val="26"/>
        </w:rPr>
        <w:t>»</w:t>
      </w:r>
      <w:r w:rsidR="008E54A9" w:rsidRPr="009F3C2B">
        <w:rPr>
          <w:rFonts w:ascii="PT Astra Serif" w:hAnsi="PT Astra Serif"/>
          <w:szCs w:val="26"/>
        </w:rPr>
        <w:t xml:space="preserve">, порядка ее ведения, а также формы отраслевого статистического наблюдения </w:t>
      </w:r>
      <w:r w:rsidR="00D87AD0" w:rsidRPr="009F3C2B">
        <w:rPr>
          <w:rFonts w:ascii="PT Astra Serif" w:hAnsi="PT Astra Serif"/>
          <w:szCs w:val="26"/>
        </w:rPr>
        <w:t>№ </w:t>
      </w:r>
      <w:r w:rsidR="008E54A9" w:rsidRPr="009F3C2B">
        <w:rPr>
          <w:rFonts w:ascii="PT Astra Serif" w:hAnsi="PT Astra Serif"/>
          <w:szCs w:val="26"/>
        </w:rPr>
        <w:t xml:space="preserve">030-ПО/о </w:t>
      </w:r>
      <w:r w:rsidR="00430D5C" w:rsidRPr="009F3C2B">
        <w:rPr>
          <w:rFonts w:ascii="PT Astra Serif" w:hAnsi="PT Astra Serif"/>
          <w:szCs w:val="26"/>
        </w:rPr>
        <w:t>«</w:t>
      </w:r>
      <w:r w:rsidR="008E54A9" w:rsidRPr="009F3C2B">
        <w:rPr>
          <w:rFonts w:ascii="PT Astra Serif" w:hAnsi="PT Astra Serif"/>
          <w:szCs w:val="26"/>
        </w:rPr>
        <w:t xml:space="preserve">Сведения </w:t>
      </w:r>
      <w:r w:rsidR="00D87AD0" w:rsidRPr="009F3C2B">
        <w:rPr>
          <w:rFonts w:ascii="PT Astra Serif" w:hAnsi="PT Astra Serif"/>
          <w:szCs w:val="26"/>
        </w:rPr>
        <w:br/>
      </w:r>
      <w:r w:rsidR="008E54A9" w:rsidRPr="009F3C2B">
        <w:rPr>
          <w:rFonts w:ascii="PT Astra Serif" w:hAnsi="PT Astra Serif"/>
          <w:szCs w:val="26"/>
        </w:rPr>
        <w:t>о профилактических медицинских осмотрах несовершеннолетних</w:t>
      </w:r>
      <w:r w:rsidR="00430D5C" w:rsidRPr="009F3C2B">
        <w:rPr>
          <w:rFonts w:ascii="PT Astra Serif" w:hAnsi="PT Astra Serif"/>
          <w:szCs w:val="26"/>
        </w:rPr>
        <w:t>»</w:t>
      </w:r>
      <w:r w:rsidR="008E54A9" w:rsidRPr="009F3C2B">
        <w:rPr>
          <w:rFonts w:ascii="PT Astra Serif" w:hAnsi="PT Astra Serif"/>
          <w:szCs w:val="26"/>
        </w:rPr>
        <w:t>, порядка ее заполнения</w:t>
      </w:r>
      <w:r w:rsidR="00430D5C" w:rsidRPr="009F3C2B">
        <w:rPr>
          <w:rFonts w:ascii="PT Astra Serif" w:hAnsi="PT Astra Serif"/>
          <w:szCs w:val="26"/>
        </w:rPr>
        <w:t>»</w:t>
      </w:r>
      <w:r w:rsidR="00083714" w:rsidRPr="009F3C2B">
        <w:rPr>
          <w:rFonts w:ascii="PT Astra Serif" w:hAnsi="PT Astra Serif"/>
          <w:szCs w:val="26"/>
        </w:rPr>
        <w:t>.</w:t>
      </w:r>
    </w:p>
    <w:p w:rsidR="008E54A9" w:rsidRPr="009F3C2B" w:rsidRDefault="00D3792E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15. </w:t>
      </w:r>
      <w:r w:rsidR="008E54A9" w:rsidRPr="009F3C2B">
        <w:rPr>
          <w:rFonts w:ascii="PT Astra Serif" w:hAnsi="PT Astra Serif"/>
          <w:szCs w:val="26"/>
        </w:rPr>
        <w:t>Приказ Минздрава России о</w:t>
      </w:r>
      <w:r w:rsidR="00AF1344" w:rsidRPr="009F3C2B">
        <w:rPr>
          <w:rFonts w:ascii="PT Astra Serif" w:hAnsi="PT Astra Serif"/>
          <w:szCs w:val="26"/>
        </w:rPr>
        <w:t>т 11.04.2025 №</w:t>
      </w:r>
      <w:r w:rsidR="008E54A9" w:rsidRPr="009F3C2B">
        <w:rPr>
          <w:rFonts w:ascii="PT Astra Serif" w:hAnsi="PT Astra Serif"/>
          <w:szCs w:val="26"/>
        </w:rPr>
        <w:t xml:space="preserve"> 192н </w:t>
      </w:r>
      <w:r w:rsidR="00430D5C" w:rsidRPr="009F3C2B">
        <w:rPr>
          <w:rFonts w:ascii="PT Astra Serif" w:hAnsi="PT Astra Serif"/>
          <w:szCs w:val="26"/>
        </w:rPr>
        <w:t>«</w:t>
      </w:r>
      <w:r w:rsidR="008E54A9" w:rsidRPr="009F3C2B">
        <w:rPr>
          <w:rFonts w:ascii="PT Astra Serif" w:hAnsi="PT Astra Serif"/>
          <w:szCs w:val="26"/>
        </w:rPr>
        <w:t>Об утверждении порядка прохождения несовершеннолетними диспансерного наблюдения, в том числе в период обучения и воспитания в образовательных организациях</w:t>
      </w:r>
      <w:r w:rsidR="00430D5C" w:rsidRPr="009F3C2B">
        <w:rPr>
          <w:rFonts w:ascii="PT Astra Serif" w:hAnsi="PT Astra Serif"/>
          <w:szCs w:val="26"/>
        </w:rPr>
        <w:t>»</w:t>
      </w:r>
      <w:r w:rsidR="000D4963" w:rsidRPr="009F3C2B">
        <w:rPr>
          <w:rFonts w:ascii="PT Astra Serif" w:hAnsi="PT Astra Serif"/>
          <w:szCs w:val="26"/>
        </w:rPr>
        <w:t>.</w:t>
      </w:r>
    </w:p>
    <w:p w:rsidR="008E54A9" w:rsidRPr="009F3C2B" w:rsidRDefault="00D3792E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16. </w:t>
      </w:r>
      <w:r w:rsidR="008E54A9" w:rsidRPr="009F3C2B">
        <w:rPr>
          <w:rFonts w:ascii="PT Astra Serif" w:hAnsi="PT Astra Serif"/>
          <w:szCs w:val="26"/>
        </w:rPr>
        <w:t xml:space="preserve">Приказ Минздрава России от 14.04.2025 </w:t>
      </w:r>
      <w:r w:rsidR="00B65D99" w:rsidRPr="009F3C2B">
        <w:rPr>
          <w:rFonts w:ascii="PT Astra Serif" w:hAnsi="PT Astra Serif"/>
          <w:szCs w:val="26"/>
        </w:rPr>
        <w:t>№</w:t>
      </w:r>
      <w:r w:rsidR="008E54A9" w:rsidRPr="009F3C2B">
        <w:rPr>
          <w:rFonts w:ascii="PT Astra Serif" w:hAnsi="PT Astra Serif"/>
          <w:szCs w:val="26"/>
        </w:rPr>
        <w:t xml:space="preserve"> 212н </w:t>
      </w:r>
      <w:r w:rsidR="00430D5C" w:rsidRPr="009F3C2B">
        <w:rPr>
          <w:rFonts w:ascii="PT Astra Serif" w:hAnsi="PT Astra Serif"/>
          <w:szCs w:val="26"/>
        </w:rPr>
        <w:t>«</w:t>
      </w:r>
      <w:r w:rsidR="008E54A9" w:rsidRPr="009F3C2B">
        <w:rPr>
          <w:rFonts w:ascii="PT Astra Serif" w:hAnsi="PT Astra Serif"/>
          <w:szCs w:val="26"/>
        </w:rPr>
        <w:t xml:space="preserve">Об утверждении порядка проведения диспансеризации пребывающих </w:t>
      </w:r>
      <w:r w:rsidRPr="009F3C2B">
        <w:rPr>
          <w:rFonts w:ascii="PT Astra Serif" w:hAnsi="PT Astra Serif"/>
          <w:szCs w:val="26"/>
        </w:rPr>
        <w:br/>
      </w:r>
      <w:r w:rsidR="008E54A9" w:rsidRPr="009F3C2B">
        <w:rPr>
          <w:rFonts w:ascii="PT Astra Serif" w:hAnsi="PT Astra Serif"/>
          <w:szCs w:val="26"/>
        </w:rPr>
        <w:t xml:space="preserve">в стационарных учреждениях детей-сирот и детей, находящихся в трудной жизненной ситуации, учетной формы </w:t>
      </w:r>
      <w:r w:rsidR="00B65D99" w:rsidRPr="009F3C2B">
        <w:rPr>
          <w:rFonts w:ascii="PT Astra Serif" w:hAnsi="PT Astra Serif"/>
          <w:szCs w:val="26"/>
        </w:rPr>
        <w:t>№</w:t>
      </w:r>
      <w:r w:rsidR="008E54A9" w:rsidRPr="009F3C2B">
        <w:rPr>
          <w:rFonts w:ascii="PT Astra Serif" w:hAnsi="PT Astra Serif"/>
          <w:szCs w:val="26"/>
        </w:rPr>
        <w:t xml:space="preserve"> 030/</w:t>
      </w:r>
      <w:proofErr w:type="gramStart"/>
      <w:r w:rsidR="008E54A9" w:rsidRPr="009F3C2B">
        <w:rPr>
          <w:rFonts w:ascii="PT Astra Serif" w:hAnsi="PT Astra Serif"/>
          <w:szCs w:val="26"/>
        </w:rPr>
        <w:t>у-Д</w:t>
      </w:r>
      <w:proofErr w:type="gramEnd"/>
      <w:r w:rsidR="008E54A9" w:rsidRPr="009F3C2B">
        <w:rPr>
          <w:rFonts w:ascii="PT Astra Serif" w:hAnsi="PT Astra Serif"/>
          <w:szCs w:val="26"/>
        </w:rPr>
        <w:t xml:space="preserve">/с, порядка ее ведения, а также формы отраслевого статистического наблюдения </w:t>
      </w:r>
      <w:r w:rsidR="00B65D99" w:rsidRPr="009F3C2B">
        <w:rPr>
          <w:rFonts w:ascii="PT Astra Serif" w:hAnsi="PT Astra Serif"/>
          <w:szCs w:val="26"/>
        </w:rPr>
        <w:t>№</w:t>
      </w:r>
      <w:r w:rsidR="008E54A9" w:rsidRPr="009F3C2B">
        <w:rPr>
          <w:rFonts w:ascii="PT Astra Serif" w:hAnsi="PT Astra Serif"/>
          <w:szCs w:val="26"/>
        </w:rPr>
        <w:t xml:space="preserve"> 030/о-Д/с, порядка ее заполнения</w:t>
      </w:r>
      <w:r w:rsidR="00430D5C" w:rsidRPr="009F3C2B">
        <w:rPr>
          <w:rFonts w:ascii="PT Astra Serif" w:hAnsi="PT Astra Serif"/>
          <w:szCs w:val="26"/>
        </w:rPr>
        <w:t>»</w:t>
      </w:r>
      <w:r w:rsidR="008E54A9" w:rsidRPr="009F3C2B">
        <w:rPr>
          <w:rFonts w:ascii="PT Astra Serif" w:hAnsi="PT Astra Serif"/>
          <w:szCs w:val="26"/>
        </w:rPr>
        <w:t>.</w:t>
      </w:r>
    </w:p>
    <w:p w:rsidR="008E54A9" w:rsidRPr="009F3C2B" w:rsidRDefault="008E54A9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 xml:space="preserve">17. Приказ </w:t>
      </w:r>
      <w:r w:rsidR="00AF1344" w:rsidRPr="009F3C2B">
        <w:rPr>
          <w:rFonts w:ascii="PT Astra Serif" w:hAnsi="PT Astra Serif"/>
          <w:szCs w:val="26"/>
        </w:rPr>
        <w:t>Минздрава России от 21.04.2022 №</w:t>
      </w:r>
      <w:r w:rsidRPr="009F3C2B">
        <w:rPr>
          <w:rFonts w:ascii="PT Astra Serif" w:hAnsi="PT Astra Serif"/>
          <w:szCs w:val="26"/>
        </w:rPr>
        <w:t xml:space="preserve"> 275н </w:t>
      </w:r>
      <w:r w:rsidR="00430D5C" w:rsidRPr="009F3C2B">
        <w:rPr>
          <w:rFonts w:ascii="PT Astra Serif" w:hAnsi="PT Astra Serif"/>
          <w:szCs w:val="26"/>
        </w:rPr>
        <w:t>«</w:t>
      </w:r>
      <w:r w:rsidRPr="009F3C2B">
        <w:rPr>
          <w:rFonts w:ascii="PT Astra Serif" w:hAnsi="PT Astra Serif"/>
          <w:szCs w:val="26"/>
        </w:rPr>
        <w:t xml:space="preserve">Об утверждении Порядка диспансеризации детей-сирот и детей, оставшихся без попечения родителей, в том числе усыновленных (удочеренных), принятых под опеку (попечительство), в приемную </w:t>
      </w:r>
      <w:r w:rsidR="00AF1344" w:rsidRPr="009F3C2B">
        <w:rPr>
          <w:rFonts w:ascii="PT Astra Serif" w:hAnsi="PT Astra Serif"/>
          <w:szCs w:val="26"/>
        </w:rPr>
        <w:br/>
      </w:r>
      <w:r w:rsidRPr="009F3C2B">
        <w:rPr>
          <w:rFonts w:ascii="PT Astra Serif" w:hAnsi="PT Astra Serif"/>
          <w:szCs w:val="26"/>
        </w:rPr>
        <w:t>или патронатную семью</w:t>
      </w:r>
      <w:r w:rsidR="00430D5C" w:rsidRPr="009F3C2B">
        <w:rPr>
          <w:rFonts w:ascii="PT Astra Serif" w:hAnsi="PT Astra Serif"/>
          <w:szCs w:val="26"/>
        </w:rPr>
        <w:t>»</w:t>
      </w:r>
      <w:r w:rsidRPr="009F3C2B">
        <w:rPr>
          <w:rFonts w:ascii="PT Astra Serif" w:hAnsi="PT Astra Serif"/>
          <w:szCs w:val="26"/>
        </w:rPr>
        <w:t>.</w:t>
      </w:r>
    </w:p>
    <w:p w:rsidR="008E54A9" w:rsidRPr="009F3C2B" w:rsidRDefault="008E54A9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18. Прика</w:t>
      </w:r>
      <w:r w:rsidR="00D3792E" w:rsidRPr="009F3C2B">
        <w:rPr>
          <w:rFonts w:ascii="PT Astra Serif" w:hAnsi="PT Astra Serif"/>
          <w:szCs w:val="26"/>
        </w:rPr>
        <w:t>з Минздрава России от 14.04.2025 № 213</w:t>
      </w:r>
      <w:r w:rsidRPr="009F3C2B">
        <w:rPr>
          <w:rFonts w:ascii="PT Astra Serif" w:hAnsi="PT Astra Serif"/>
          <w:szCs w:val="26"/>
        </w:rPr>
        <w:t xml:space="preserve">н </w:t>
      </w:r>
      <w:r w:rsidR="00430D5C" w:rsidRPr="009F3C2B">
        <w:rPr>
          <w:rFonts w:ascii="PT Astra Serif" w:hAnsi="PT Astra Serif"/>
          <w:szCs w:val="26"/>
        </w:rPr>
        <w:t>«</w:t>
      </w:r>
      <w:r w:rsidR="00D3792E" w:rsidRPr="009F3C2B">
        <w:rPr>
          <w:rFonts w:ascii="PT Astra Serif" w:hAnsi="PT Astra Serif"/>
          <w:szCs w:val="26"/>
        </w:rPr>
        <w:t>Об утверждении п</w:t>
      </w:r>
      <w:r w:rsidRPr="009F3C2B">
        <w:rPr>
          <w:rFonts w:ascii="PT Astra Serif" w:hAnsi="PT Astra Serif"/>
          <w:szCs w:val="26"/>
        </w:rPr>
        <w:t xml:space="preserve">орядка оказания </w:t>
      </w:r>
      <w:r w:rsidR="00D3792E" w:rsidRPr="009F3C2B">
        <w:rPr>
          <w:rFonts w:ascii="PT Astra Serif" w:hAnsi="PT Astra Serif"/>
          <w:szCs w:val="26"/>
        </w:rPr>
        <w:t xml:space="preserve">несовершеннолетним </w:t>
      </w:r>
      <w:r w:rsidRPr="009F3C2B">
        <w:rPr>
          <w:rFonts w:ascii="PT Astra Serif" w:hAnsi="PT Astra Serif"/>
          <w:szCs w:val="26"/>
        </w:rPr>
        <w:t>медицинской помощи</w:t>
      </w:r>
      <w:r w:rsidR="000D4963" w:rsidRPr="009F3C2B">
        <w:rPr>
          <w:rFonts w:ascii="PT Astra Serif" w:hAnsi="PT Astra Serif"/>
          <w:szCs w:val="26"/>
        </w:rPr>
        <w:t xml:space="preserve">, в том числе </w:t>
      </w:r>
      <w:r w:rsidRPr="009F3C2B">
        <w:rPr>
          <w:rFonts w:ascii="PT Astra Serif" w:hAnsi="PT Astra Serif"/>
          <w:szCs w:val="26"/>
        </w:rPr>
        <w:t>в период обучения и воспитания в образовательных организациях</w:t>
      </w:r>
      <w:r w:rsidR="00430D5C" w:rsidRPr="009F3C2B">
        <w:rPr>
          <w:rFonts w:ascii="PT Astra Serif" w:hAnsi="PT Astra Serif"/>
          <w:szCs w:val="26"/>
        </w:rPr>
        <w:t>»</w:t>
      </w:r>
      <w:r w:rsidRPr="009F3C2B">
        <w:rPr>
          <w:rFonts w:ascii="PT Astra Serif" w:hAnsi="PT Astra Serif"/>
          <w:szCs w:val="26"/>
        </w:rPr>
        <w:t>.</w:t>
      </w:r>
    </w:p>
    <w:p w:rsidR="008E54A9" w:rsidRPr="009F3C2B" w:rsidRDefault="00AF1344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19. </w:t>
      </w:r>
      <w:r w:rsidR="008E54A9" w:rsidRPr="009F3C2B">
        <w:rPr>
          <w:rFonts w:ascii="PT Astra Serif" w:hAnsi="PT Astra Serif"/>
          <w:szCs w:val="26"/>
        </w:rPr>
        <w:t xml:space="preserve">Приказ </w:t>
      </w:r>
      <w:r w:rsidRPr="009F3C2B">
        <w:rPr>
          <w:rFonts w:ascii="PT Astra Serif" w:hAnsi="PT Astra Serif"/>
          <w:szCs w:val="26"/>
        </w:rPr>
        <w:t>Минздрава России от 11.04.2025 №</w:t>
      </w:r>
      <w:r w:rsidR="008E54A9" w:rsidRPr="009F3C2B">
        <w:rPr>
          <w:rFonts w:ascii="PT Astra Serif" w:hAnsi="PT Astra Serif"/>
          <w:szCs w:val="26"/>
        </w:rPr>
        <w:t xml:space="preserve"> 185н </w:t>
      </w:r>
      <w:r w:rsidR="00430D5C" w:rsidRPr="009F3C2B">
        <w:rPr>
          <w:rFonts w:ascii="PT Astra Serif" w:hAnsi="PT Astra Serif"/>
          <w:szCs w:val="26"/>
        </w:rPr>
        <w:t>«</w:t>
      </w:r>
      <w:r w:rsidR="008E54A9" w:rsidRPr="009F3C2B">
        <w:rPr>
          <w:rFonts w:ascii="PT Astra Serif" w:hAnsi="PT Astra Serif"/>
          <w:szCs w:val="26"/>
        </w:rPr>
        <w:t xml:space="preserve">Об утверждении положения об организации специализированной, </w:t>
      </w:r>
      <w:r w:rsidR="00D3792E" w:rsidRPr="009F3C2B">
        <w:rPr>
          <w:rFonts w:ascii="PT Astra Serif" w:hAnsi="PT Astra Serif"/>
          <w:szCs w:val="26"/>
        </w:rPr>
        <w:br/>
      </w:r>
      <w:r w:rsidR="008E54A9" w:rsidRPr="009F3C2B">
        <w:rPr>
          <w:rFonts w:ascii="PT Astra Serif" w:hAnsi="PT Astra Serif"/>
          <w:szCs w:val="26"/>
        </w:rPr>
        <w:t>в том числе высокотехнологичной, медицинской помощи</w:t>
      </w:r>
      <w:r w:rsidR="00430D5C" w:rsidRPr="009F3C2B">
        <w:rPr>
          <w:rFonts w:ascii="PT Astra Serif" w:hAnsi="PT Astra Serif"/>
          <w:szCs w:val="26"/>
        </w:rPr>
        <w:t>»</w:t>
      </w:r>
      <w:r w:rsidR="000D4963" w:rsidRPr="009F3C2B">
        <w:rPr>
          <w:rFonts w:ascii="PT Astra Serif" w:hAnsi="PT Astra Serif"/>
          <w:szCs w:val="26"/>
        </w:rPr>
        <w:t>.</w:t>
      </w:r>
    </w:p>
    <w:p w:rsidR="008E54A9" w:rsidRPr="009F3C2B" w:rsidRDefault="00D3792E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>20. </w:t>
      </w:r>
      <w:r w:rsidR="008E54A9" w:rsidRPr="009F3C2B">
        <w:rPr>
          <w:rFonts w:ascii="PT Astra Serif" w:hAnsi="PT Astra Serif"/>
          <w:szCs w:val="26"/>
        </w:rPr>
        <w:t xml:space="preserve">Приказ </w:t>
      </w:r>
      <w:r w:rsidR="00AF1344" w:rsidRPr="009F3C2B">
        <w:rPr>
          <w:rFonts w:ascii="PT Astra Serif" w:hAnsi="PT Astra Serif"/>
          <w:szCs w:val="26"/>
        </w:rPr>
        <w:t>Минздрава России от 11.04.2025 №</w:t>
      </w:r>
      <w:r w:rsidR="008E54A9" w:rsidRPr="009F3C2B">
        <w:rPr>
          <w:rFonts w:ascii="PT Astra Serif" w:hAnsi="PT Astra Serif"/>
          <w:szCs w:val="26"/>
        </w:rPr>
        <w:t xml:space="preserve"> 193н </w:t>
      </w:r>
      <w:r w:rsidR="00430D5C" w:rsidRPr="009F3C2B">
        <w:rPr>
          <w:rFonts w:ascii="PT Astra Serif" w:hAnsi="PT Astra Serif"/>
          <w:szCs w:val="26"/>
        </w:rPr>
        <w:t>«</w:t>
      </w:r>
      <w:r w:rsidR="008E54A9" w:rsidRPr="009F3C2B">
        <w:rPr>
          <w:rFonts w:ascii="PT Astra Serif" w:hAnsi="PT Astra Serif"/>
          <w:szCs w:val="26"/>
        </w:rPr>
        <w:t xml:space="preserve">Об утверждении Порядка организации и оказания медицинской помощи </w:t>
      </w:r>
      <w:r w:rsidRPr="009F3C2B">
        <w:rPr>
          <w:rFonts w:ascii="PT Astra Serif" w:hAnsi="PT Astra Serif"/>
          <w:szCs w:val="26"/>
        </w:rPr>
        <w:br/>
      </w:r>
      <w:r w:rsidR="008E54A9" w:rsidRPr="009F3C2B">
        <w:rPr>
          <w:rFonts w:ascii="PT Astra Serif" w:hAnsi="PT Astra Serif"/>
          <w:szCs w:val="26"/>
        </w:rPr>
        <w:t>с применением телемедицинских технологий</w:t>
      </w:r>
      <w:r w:rsidR="00430D5C" w:rsidRPr="009F3C2B">
        <w:rPr>
          <w:rFonts w:ascii="PT Astra Serif" w:hAnsi="PT Astra Serif"/>
          <w:szCs w:val="26"/>
        </w:rPr>
        <w:t>»</w:t>
      </w:r>
      <w:r w:rsidR="000D4963" w:rsidRPr="009F3C2B">
        <w:rPr>
          <w:rFonts w:ascii="PT Astra Serif" w:hAnsi="PT Astra Serif"/>
          <w:szCs w:val="26"/>
        </w:rPr>
        <w:t>.</w:t>
      </w:r>
    </w:p>
    <w:p w:rsidR="008E54A9" w:rsidRPr="009F3C2B" w:rsidRDefault="008E54A9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 xml:space="preserve">21. Постановление Главного государственного санитарного врача Российской Федерации от 24.12.2020 № 44 </w:t>
      </w:r>
      <w:r w:rsidR="00430D5C" w:rsidRPr="009F3C2B">
        <w:rPr>
          <w:rFonts w:ascii="PT Astra Serif" w:hAnsi="PT Astra Serif"/>
          <w:szCs w:val="26"/>
        </w:rPr>
        <w:t>«</w:t>
      </w:r>
      <w:r w:rsidRPr="009F3C2B">
        <w:rPr>
          <w:rFonts w:ascii="PT Astra Serif" w:hAnsi="PT Astra Serif"/>
          <w:szCs w:val="26"/>
        </w:rPr>
        <w:t xml:space="preserve">Об утверждении санитарных правил СП 2.1.3678-20 </w:t>
      </w:r>
      <w:r w:rsidR="00430D5C" w:rsidRPr="009F3C2B">
        <w:rPr>
          <w:rFonts w:ascii="PT Astra Serif" w:hAnsi="PT Astra Serif"/>
          <w:szCs w:val="26"/>
        </w:rPr>
        <w:t>«</w:t>
      </w:r>
      <w:r w:rsidRPr="009F3C2B">
        <w:rPr>
          <w:rFonts w:ascii="PT Astra Serif" w:hAnsi="PT Astra Serif"/>
          <w:szCs w:val="26"/>
        </w:rPr>
        <w:t>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</w:t>
      </w:r>
      <w:r w:rsidR="00430D5C" w:rsidRPr="009F3C2B">
        <w:rPr>
          <w:rFonts w:ascii="PT Astra Serif" w:hAnsi="PT Astra Serif"/>
          <w:szCs w:val="26"/>
        </w:rPr>
        <w:t>»</w:t>
      </w:r>
      <w:r w:rsidRPr="009F3C2B">
        <w:rPr>
          <w:rFonts w:ascii="PT Astra Serif" w:hAnsi="PT Astra Serif"/>
          <w:szCs w:val="26"/>
        </w:rPr>
        <w:t>.</w:t>
      </w:r>
    </w:p>
    <w:p w:rsidR="008E54A9" w:rsidRPr="009F3C2B" w:rsidRDefault="008E54A9" w:rsidP="008E54A9">
      <w:pPr>
        <w:ind w:firstLine="708"/>
        <w:jc w:val="both"/>
        <w:rPr>
          <w:rFonts w:ascii="PT Astra Serif" w:hAnsi="PT Astra Serif"/>
          <w:szCs w:val="26"/>
        </w:rPr>
      </w:pPr>
      <w:r w:rsidRPr="009F3C2B">
        <w:rPr>
          <w:rFonts w:ascii="PT Astra Serif" w:hAnsi="PT Astra Serif"/>
          <w:szCs w:val="26"/>
        </w:rPr>
        <w:t xml:space="preserve">22. Свод правил </w:t>
      </w:r>
      <w:r w:rsidR="00430D5C" w:rsidRPr="009F3C2B">
        <w:rPr>
          <w:rFonts w:ascii="PT Astra Serif" w:hAnsi="PT Astra Serif"/>
          <w:szCs w:val="26"/>
        </w:rPr>
        <w:t>«</w:t>
      </w:r>
      <w:r w:rsidRPr="009F3C2B">
        <w:rPr>
          <w:rFonts w:ascii="PT Astra Serif" w:hAnsi="PT Astra Serif"/>
          <w:szCs w:val="26"/>
        </w:rPr>
        <w:t>СП 42.13330.2016. Свод правил. Градостроительство. Планировка и застройка городских и сельских поселений. Актуализированная редакция СНиП 2.07.01-89*</w:t>
      </w:r>
      <w:r w:rsidR="00430D5C" w:rsidRPr="009F3C2B">
        <w:rPr>
          <w:rFonts w:ascii="PT Astra Serif" w:hAnsi="PT Astra Serif"/>
          <w:szCs w:val="26"/>
        </w:rPr>
        <w:t>»</w:t>
      </w:r>
      <w:r w:rsidRPr="009F3C2B">
        <w:rPr>
          <w:rFonts w:ascii="PT Astra Serif" w:hAnsi="PT Astra Serif"/>
          <w:szCs w:val="26"/>
        </w:rPr>
        <w:t xml:space="preserve">, </w:t>
      </w:r>
      <w:proofErr w:type="gramStart"/>
      <w:r w:rsidRPr="009F3C2B">
        <w:rPr>
          <w:rFonts w:ascii="PT Astra Serif" w:hAnsi="PT Astra Serif"/>
          <w:szCs w:val="26"/>
        </w:rPr>
        <w:t>утвержденный</w:t>
      </w:r>
      <w:proofErr w:type="gramEnd"/>
      <w:r w:rsidRPr="009F3C2B">
        <w:rPr>
          <w:rFonts w:ascii="PT Astra Serif" w:hAnsi="PT Astra Serif"/>
          <w:szCs w:val="26"/>
        </w:rPr>
        <w:t xml:space="preserve"> приказом Минстроя России от 30.12.2016 № 1034/пр.</w:t>
      </w:r>
    </w:p>
    <w:p w:rsidR="00132CDB" w:rsidRPr="009F3C2B" w:rsidRDefault="00C26ABA" w:rsidP="008E54A9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23</w:t>
      </w:r>
      <w:r w:rsidR="008E54A9" w:rsidRPr="009F3C2B">
        <w:rPr>
          <w:rFonts w:ascii="PT Astra Serif" w:hAnsi="PT Astra Serif"/>
          <w:szCs w:val="26"/>
        </w:rPr>
        <w:t xml:space="preserve">. Свод правил </w:t>
      </w:r>
      <w:r w:rsidR="00430D5C" w:rsidRPr="009F3C2B">
        <w:rPr>
          <w:rFonts w:ascii="PT Astra Serif" w:hAnsi="PT Astra Serif"/>
          <w:szCs w:val="26"/>
        </w:rPr>
        <w:t>«</w:t>
      </w:r>
      <w:r w:rsidR="008E54A9" w:rsidRPr="009F3C2B">
        <w:rPr>
          <w:rFonts w:ascii="PT Astra Serif" w:hAnsi="PT Astra Serif"/>
          <w:szCs w:val="26"/>
        </w:rPr>
        <w:t>СП 158.13330.2014. Свод правил. Здания и помещения медицинских организаций. Правила проектирования</w:t>
      </w:r>
      <w:r w:rsidR="00430D5C" w:rsidRPr="009F3C2B">
        <w:rPr>
          <w:rFonts w:ascii="PT Astra Serif" w:hAnsi="PT Astra Serif"/>
          <w:szCs w:val="26"/>
        </w:rPr>
        <w:t>»</w:t>
      </w:r>
      <w:r w:rsidR="008E54A9" w:rsidRPr="009F3C2B">
        <w:rPr>
          <w:rFonts w:ascii="PT Astra Serif" w:hAnsi="PT Astra Serif"/>
          <w:szCs w:val="26"/>
        </w:rPr>
        <w:t xml:space="preserve">, </w:t>
      </w:r>
      <w:proofErr w:type="gramStart"/>
      <w:r w:rsidR="008E54A9" w:rsidRPr="009F3C2B">
        <w:rPr>
          <w:rFonts w:ascii="PT Astra Serif" w:hAnsi="PT Astra Serif"/>
          <w:szCs w:val="26"/>
        </w:rPr>
        <w:t>утвержденный</w:t>
      </w:r>
      <w:proofErr w:type="gramEnd"/>
      <w:r w:rsidR="008E54A9" w:rsidRPr="009F3C2B">
        <w:rPr>
          <w:rFonts w:ascii="PT Astra Serif" w:hAnsi="PT Astra Serif"/>
          <w:szCs w:val="26"/>
        </w:rPr>
        <w:t xml:space="preserve"> приказом Минстроя России от 18.02.2014 №</w:t>
      </w:r>
      <w:r w:rsidR="008E54A9" w:rsidRPr="009F3C2B">
        <w:rPr>
          <w:rFonts w:ascii="PT Astra Serif" w:hAnsi="PT Astra Serif"/>
          <w:szCs w:val="26"/>
          <w:lang w:val="en-US"/>
        </w:rPr>
        <w:t> </w:t>
      </w:r>
      <w:r w:rsidR="008E54A9" w:rsidRPr="009F3C2B">
        <w:rPr>
          <w:rFonts w:ascii="PT Astra Serif" w:hAnsi="PT Astra Serif"/>
          <w:szCs w:val="26"/>
        </w:rPr>
        <w:t>58пр.</w:t>
      </w:r>
    </w:p>
    <w:p w:rsidR="004915B5" w:rsidRPr="009F3C2B" w:rsidRDefault="00C26ABA" w:rsidP="008E54A9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24</w:t>
      </w:r>
      <w:r w:rsidR="008E54A9" w:rsidRPr="009F3C2B">
        <w:rPr>
          <w:rFonts w:ascii="PT Astra Serif" w:hAnsi="PT Astra Serif"/>
          <w:szCs w:val="26"/>
        </w:rPr>
        <w:t>. </w:t>
      </w:r>
      <w:r w:rsidR="00132CDB" w:rsidRPr="009F3C2B">
        <w:rPr>
          <w:rFonts w:ascii="PT Astra Serif" w:hAnsi="PT Astra Serif"/>
          <w:szCs w:val="26"/>
        </w:rPr>
        <w:t>Приказ Минстроя России от 30.12.2020 №</w:t>
      </w:r>
      <w:r w:rsidR="00C33A9B" w:rsidRPr="009F3C2B">
        <w:rPr>
          <w:rFonts w:ascii="PT Astra Serif" w:hAnsi="PT Astra Serif"/>
          <w:szCs w:val="26"/>
        </w:rPr>
        <w:t xml:space="preserve"> </w:t>
      </w:r>
      <w:r w:rsidR="00132CDB" w:rsidRPr="009F3C2B">
        <w:rPr>
          <w:rFonts w:ascii="PT Astra Serif" w:hAnsi="PT Astra Serif"/>
          <w:szCs w:val="26"/>
        </w:rPr>
        <w:t>904/</w:t>
      </w:r>
      <w:proofErr w:type="spellStart"/>
      <w:proofErr w:type="gramStart"/>
      <w:r w:rsidR="00132CDB" w:rsidRPr="009F3C2B">
        <w:rPr>
          <w:rFonts w:ascii="PT Astra Serif" w:hAnsi="PT Astra Serif"/>
          <w:szCs w:val="26"/>
        </w:rPr>
        <w:t>пр</w:t>
      </w:r>
      <w:proofErr w:type="spellEnd"/>
      <w:proofErr w:type="gramEnd"/>
      <w:r w:rsidR="00132CDB" w:rsidRPr="009F3C2B">
        <w:rPr>
          <w:rFonts w:ascii="PT Astra Serif" w:hAnsi="PT Astra Serif"/>
          <w:szCs w:val="26"/>
        </w:rPr>
        <w:t xml:space="preserve"> «Об утверждении СП 59.13330.2020 «СНиП 35-01-2001 Доступность зданий и сооружений для маломобильных групп населения».</w:t>
      </w:r>
    </w:p>
    <w:p w:rsidR="008E54A9" w:rsidRPr="009F3C2B" w:rsidRDefault="00C26ABA" w:rsidP="008E54A9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25</w:t>
      </w:r>
      <w:r w:rsidR="008E54A9" w:rsidRPr="009F3C2B">
        <w:rPr>
          <w:rFonts w:ascii="PT Astra Serif" w:hAnsi="PT Astra Serif"/>
          <w:szCs w:val="26"/>
        </w:rPr>
        <w:t xml:space="preserve">. Свод правил </w:t>
      </w:r>
      <w:r w:rsidR="00430D5C" w:rsidRPr="009F3C2B">
        <w:rPr>
          <w:rFonts w:ascii="PT Astra Serif" w:hAnsi="PT Astra Serif"/>
          <w:szCs w:val="26"/>
        </w:rPr>
        <w:t>«</w:t>
      </w:r>
      <w:r w:rsidR="008E54A9" w:rsidRPr="009F3C2B">
        <w:rPr>
          <w:rFonts w:ascii="PT Astra Serif" w:hAnsi="PT Astra Serif"/>
          <w:szCs w:val="26"/>
        </w:rPr>
        <w:t>СП 255.1325800.2016. Здания и сооружения. Правила эксплуатации. Основные положения</w:t>
      </w:r>
      <w:r w:rsidR="00430D5C" w:rsidRPr="009F3C2B">
        <w:rPr>
          <w:rFonts w:ascii="PT Astra Serif" w:hAnsi="PT Astra Serif"/>
          <w:szCs w:val="26"/>
        </w:rPr>
        <w:t>»</w:t>
      </w:r>
      <w:r w:rsidR="008E54A9" w:rsidRPr="009F3C2B">
        <w:rPr>
          <w:rFonts w:ascii="PT Astra Serif" w:hAnsi="PT Astra Serif"/>
          <w:szCs w:val="26"/>
        </w:rPr>
        <w:t>.</w:t>
      </w:r>
    </w:p>
    <w:p w:rsidR="008E54A9" w:rsidRPr="009F3C2B" w:rsidRDefault="00C26ABA" w:rsidP="00132CDB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26</w:t>
      </w:r>
      <w:r w:rsidR="008E54A9" w:rsidRPr="009F3C2B">
        <w:rPr>
          <w:rFonts w:ascii="PT Astra Serif" w:hAnsi="PT Astra Serif"/>
          <w:szCs w:val="26"/>
        </w:rPr>
        <w:t>. </w:t>
      </w:r>
      <w:r w:rsidR="00132CDB" w:rsidRPr="009F3C2B">
        <w:rPr>
          <w:rFonts w:ascii="PT Astra Serif" w:hAnsi="PT Astra Serif"/>
          <w:szCs w:val="26"/>
        </w:rPr>
        <w:t>«ГОСТ 31937-2024.</w:t>
      </w:r>
      <w:r w:rsidR="008E54A9" w:rsidRPr="009F3C2B">
        <w:rPr>
          <w:rFonts w:ascii="PT Astra Serif" w:hAnsi="PT Astra Serif"/>
          <w:szCs w:val="26"/>
        </w:rPr>
        <w:t xml:space="preserve"> </w:t>
      </w:r>
      <w:r w:rsidR="00132CDB" w:rsidRPr="009F3C2B">
        <w:rPr>
          <w:rFonts w:ascii="PT Astra Serif" w:hAnsi="PT Astra Serif"/>
          <w:szCs w:val="26"/>
        </w:rPr>
        <w:t>М</w:t>
      </w:r>
      <w:r w:rsidR="008E54A9" w:rsidRPr="009F3C2B">
        <w:rPr>
          <w:rFonts w:ascii="PT Astra Serif" w:hAnsi="PT Astra Serif"/>
          <w:szCs w:val="26"/>
        </w:rPr>
        <w:t>ежгосударственный стандарт. Здания и сооружения. Правила обследования и мониторинга технического состояния</w:t>
      </w:r>
      <w:r w:rsidR="00132CDB" w:rsidRPr="009F3C2B">
        <w:rPr>
          <w:rFonts w:ascii="PT Astra Serif" w:hAnsi="PT Astra Serif"/>
          <w:szCs w:val="26"/>
        </w:rPr>
        <w:t>».</w:t>
      </w:r>
    </w:p>
    <w:p w:rsidR="000D4963" w:rsidRPr="009F3C2B" w:rsidRDefault="000D4963" w:rsidP="008E54A9">
      <w:pPr>
        <w:ind w:left="10632" w:firstLine="0"/>
        <w:rPr>
          <w:rFonts w:ascii="PT Astra Serif" w:hAnsi="PT Astra Serif"/>
          <w:sz w:val="24"/>
        </w:rPr>
      </w:pPr>
    </w:p>
    <w:p w:rsidR="001F60A5" w:rsidRPr="009F3C2B" w:rsidRDefault="001F60A5" w:rsidP="008E54A9">
      <w:pPr>
        <w:ind w:left="10632" w:firstLine="0"/>
        <w:rPr>
          <w:rFonts w:ascii="PT Astra Serif" w:hAnsi="PT Astra Serif"/>
          <w:sz w:val="24"/>
        </w:rPr>
        <w:sectPr w:rsidR="001F60A5" w:rsidRPr="009F3C2B" w:rsidSect="00642CB5">
          <w:pgSz w:w="16838" w:h="11906" w:orient="landscape"/>
          <w:pgMar w:top="284" w:right="820" w:bottom="850" w:left="709" w:header="708" w:footer="708" w:gutter="0"/>
          <w:pgNumType w:start="1"/>
          <w:cols w:space="708"/>
          <w:titlePg/>
          <w:docGrid w:linePitch="360"/>
        </w:sectPr>
      </w:pPr>
    </w:p>
    <w:p w:rsidR="008E54A9" w:rsidRPr="009F3C2B" w:rsidRDefault="000D4963" w:rsidP="00AF1344">
      <w:pPr>
        <w:ind w:left="11340" w:firstLine="0"/>
        <w:jc w:val="both"/>
        <w:rPr>
          <w:rFonts w:ascii="PT Astra Serif" w:hAnsi="PT Astra Serif"/>
          <w:sz w:val="24"/>
        </w:rPr>
      </w:pPr>
      <w:r w:rsidRPr="009F3C2B">
        <w:rPr>
          <w:rFonts w:ascii="PT Astra Serif" w:hAnsi="PT Astra Serif"/>
          <w:sz w:val="24"/>
        </w:rPr>
        <w:t>Приложение № 5</w:t>
      </w:r>
    </w:p>
    <w:p w:rsidR="001F60A5" w:rsidRPr="009F3C2B" w:rsidRDefault="008E54A9" w:rsidP="00AF1344">
      <w:pPr>
        <w:ind w:left="11340" w:firstLine="0"/>
        <w:jc w:val="both"/>
        <w:rPr>
          <w:rFonts w:ascii="PT Astra Serif" w:hAnsi="PT Astra Serif"/>
          <w:sz w:val="24"/>
        </w:rPr>
      </w:pPr>
      <w:r w:rsidRPr="009F3C2B">
        <w:rPr>
          <w:rFonts w:ascii="PT Astra Serif" w:hAnsi="PT Astra Serif"/>
          <w:sz w:val="24"/>
        </w:rPr>
        <w:t xml:space="preserve">к распоряжению Администрации </w:t>
      </w:r>
    </w:p>
    <w:p w:rsidR="008E54A9" w:rsidRPr="009F3C2B" w:rsidRDefault="008E54A9" w:rsidP="00AF1344">
      <w:pPr>
        <w:ind w:left="11340" w:firstLine="0"/>
        <w:jc w:val="both"/>
        <w:rPr>
          <w:rFonts w:ascii="PT Astra Serif" w:hAnsi="PT Astra Serif"/>
          <w:sz w:val="24"/>
        </w:rPr>
      </w:pPr>
      <w:r w:rsidRPr="009F3C2B">
        <w:rPr>
          <w:rFonts w:ascii="PT Astra Serif" w:hAnsi="PT Astra Serif"/>
          <w:sz w:val="24"/>
        </w:rPr>
        <w:t>Томской области</w:t>
      </w:r>
    </w:p>
    <w:p w:rsidR="008E54A9" w:rsidRPr="009F3C2B" w:rsidRDefault="008E54A9" w:rsidP="00AF1344">
      <w:pPr>
        <w:ind w:left="11340" w:firstLine="0"/>
        <w:jc w:val="both"/>
        <w:rPr>
          <w:rFonts w:ascii="PT Astra Serif" w:hAnsi="PT Astra Serif"/>
          <w:sz w:val="24"/>
        </w:rPr>
      </w:pPr>
      <w:r w:rsidRPr="009F3C2B">
        <w:rPr>
          <w:rFonts w:ascii="PT Astra Serif" w:hAnsi="PT Astra Serif"/>
          <w:sz w:val="24"/>
        </w:rPr>
        <w:t xml:space="preserve">от </w:t>
      </w:r>
      <w:r w:rsidR="002226B9">
        <w:rPr>
          <w:rFonts w:ascii="PT Astra Serif" w:hAnsi="PT Astra Serif"/>
          <w:sz w:val="24"/>
        </w:rPr>
        <w:t>10.12.2025 № 870-ра</w:t>
      </w:r>
      <w:bookmarkStart w:id="0" w:name="_GoBack"/>
      <w:bookmarkEnd w:id="0"/>
    </w:p>
    <w:p w:rsidR="008E54A9" w:rsidRPr="009F3C2B" w:rsidRDefault="008E54A9" w:rsidP="002F06A6">
      <w:pPr>
        <w:ind w:left="10632" w:firstLine="0"/>
        <w:jc w:val="both"/>
        <w:rPr>
          <w:rFonts w:ascii="PT Astra Serif" w:hAnsi="PT Astra Serif"/>
          <w:sz w:val="24"/>
        </w:rPr>
      </w:pPr>
    </w:p>
    <w:p w:rsidR="00234037" w:rsidRPr="009F3C2B" w:rsidRDefault="00234037" w:rsidP="00FC0190">
      <w:pPr>
        <w:tabs>
          <w:tab w:val="left" w:pos="14459"/>
        </w:tabs>
        <w:ind w:left="11907" w:firstLine="0"/>
        <w:jc w:val="right"/>
        <w:rPr>
          <w:rFonts w:ascii="PT Astra Serif" w:eastAsia="Calibri" w:hAnsi="PT Astra Serif"/>
          <w:sz w:val="24"/>
          <w:szCs w:val="22"/>
          <w:lang w:eastAsia="en-US"/>
        </w:rPr>
      </w:pPr>
      <w:r w:rsidRPr="009F3C2B">
        <w:rPr>
          <w:rFonts w:ascii="PT Astra Serif" w:eastAsia="Calibri" w:hAnsi="PT Astra Serif"/>
          <w:sz w:val="24"/>
          <w:szCs w:val="22"/>
          <w:lang w:eastAsia="en-US"/>
        </w:rPr>
        <w:t>Таблица № 1</w:t>
      </w:r>
    </w:p>
    <w:p w:rsidR="000D4963" w:rsidRPr="009F3C2B" w:rsidRDefault="000D4963" w:rsidP="002F06A6">
      <w:pPr>
        <w:tabs>
          <w:tab w:val="left" w:pos="14459"/>
        </w:tabs>
        <w:ind w:left="13041" w:firstLine="0"/>
        <w:rPr>
          <w:rFonts w:ascii="PT Astra Serif" w:eastAsia="Calibri" w:hAnsi="PT Astra Serif"/>
          <w:sz w:val="24"/>
          <w:szCs w:val="22"/>
          <w:lang w:eastAsia="en-US"/>
        </w:rPr>
      </w:pPr>
    </w:p>
    <w:p w:rsidR="00234037" w:rsidRPr="009F3C2B" w:rsidRDefault="00234037" w:rsidP="002F06A6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  <w:r w:rsidRPr="009F3C2B">
        <w:rPr>
          <w:rFonts w:ascii="PT Astra Serif" w:eastAsia="Calibri" w:hAnsi="PT Astra Serif"/>
          <w:sz w:val="24"/>
          <w:szCs w:val="22"/>
          <w:lang w:eastAsia="en-US"/>
        </w:rPr>
        <w:t xml:space="preserve">Строительство (реконструкция) медицинских организаций, подведомственных органам исполнительной власти субъекта Российской Федерации, </w:t>
      </w:r>
      <w:r w:rsidRPr="009F3C2B">
        <w:rPr>
          <w:rFonts w:ascii="PT Astra Serif" w:eastAsia="Calibri" w:hAnsi="PT Astra Serif"/>
          <w:sz w:val="24"/>
          <w:szCs w:val="22"/>
          <w:lang w:eastAsia="en-US"/>
        </w:rPr>
        <w:br/>
        <w:t>и (или) муниципальных медицинских организаций, расположенных на территории субъекта Российской Федерации, оказывающих первичную медико-санитарную помощь взрослым и детям, их обособленных структурных подразделений, центральных районных и районных больниц</w:t>
      </w:r>
    </w:p>
    <w:p w:rsidR="009752CA" w:rsidRPr="009F3C2B" w:rsidRDefault="009752CA" w:rsidP="002F06A6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2"/>
          <w:szCs w:val="22"/>
          <w:lang w:eastAsia="en-US"/>
        </w:rPr>
      </w:pPr>
    </w:p>
    <w:tbl>
      <w:tblPr>
        <w:tblW w:w="15877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81"/>
        <w:gridCol w:w="995"/>
        <w:gridCol w:w="1842"/>
        <w:gridCol w:w="2288"/>
        <w:gridCol w:w="1424"/>
        <w:gridCol w:w="702"/>
        <w:gridCol w:w="1113"/>
        <w:gridCol w:w="708"/>
        <w:gridCol w:w="709"/>
        <w:gridCol w:w="959"/>
        <w:gridCol w:w="1033"/>
        <w:gridCol w:w="905"/>
        <w:gridCol w:w="606"/>
        <w:gridCol w:w="567"/>
        <w:gridCol w:w="567"/>
        <w:gridCol w:w="637"/>
        <w:gridCol w:w="441"/>
      </w:tblGrid>
      <w:tr w:rsidR="00234037" w:rsidRPr="009F3C2B" w:rsidTr="004F50D4">
        <w:trPr>
          <w:trHeight w:val="1205"/>
        </w:trPr>
        <w:tc>
          <w:tcPr>
            <w:tcW w:w="381" w:type="dxa"/>
            <w:vMerge w:val="restart"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№ </w:t>
            </w:r>
            <w:proofErr w:type="gram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п</w:t>
            </w:r>
            <w:proofErr w:type="gram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proofErr w:type="spellStart"/>
            <w:proofErr w:type="gram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Наимено-вание</w:t>
            </w:r>
            <w:proofErr w:type="spellEnd"/>
            <w:proofErr w:type="gram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юри-дического</w:t>
            </w:r>
            <w:proofErr w:type="spell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лица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proofErr w:type="gram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Наименование объекта (поликлиника, стационар (дневной/кругло-суточный), поликлиническое подразделение, ЦРБ, РБ, ВА, УБ, ОВОП, ФАП, ФП, прочее (переход между стационаром 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  <w:t>и структурным подразделением)</w:t>
            </w:r>
            <w:proofErr w:type="gramEnd"/>
          </w:p>
        </w:tc>
        <w:tc>
          <w:tcPr>
            <w:tcW w:w="2288" w:type="dxa"/>
            <w:vMerge w:val="restart"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Адрес объекта</w:t>
            </w:r>
          </w:p>
        </w:tc>
        <w:tc>
          <w:tcPr>
            <w:tcW w:w="1424" w:type="dxa"/>
            <w:vMerge w:val="restart"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Планируемое мероприятие 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  <w:t>(реконструкция, строительство</w:t>
            </w:r>
            <w:r w:rsidR="00881F5D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взамен </w:t>
            </w:r>
            <w:r w:rsidR="00881F5D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</w:r>
            <w:proofErr w:type="gramStart"/>
            <w:r w:rsidR="00881F5D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существующего</w:t>
            </w:r>
            <w:proofErr w:type="gramEnd"/>
            <w:r w:rsidR="00881F5D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, 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новое строительство)</w:t>
            </w:r>
          </w:p>
        </w:tc>
        <w:tc>
          <w:tcPr>
            <w:tcW w:w="702" w:type="dxa"/>
            <w:vMerge w:val="restart"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Износ</w:t>
            </w:r>
            <w:proofErr w:type="gram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  <w:t>(%)*</w:t>
            </w:r>
            <w:proofErr w:type="gramEnd"/>
          </w:p>
        </w:tc>
        <w:tc>
          <w:tcPr>
            <w:tcW w:w="1113" w:type="dxa"/>
            <w:vMerge w:val="restart"/>
            <w:shd w:val="clear" w:color="auto" w:fill="auto"/>
            <w:vAlign w:val="center"/>
          </w:tcPr>
          <w:p w:rsidR="00234037" w:rsidRPr="009F3C2B" w:rsidRDefault="00234037" w:rsidP="00BD258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Количество на</w:t>
            </w:r>
            <w:r w:rsidR="00246B35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селения, </w:t>
            </w:r>
            <w:r w:rsidR="00246B35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</w:r>
            <w:proofErr w:type="spellStart"/>
            <w:r w:rsidR="00246B35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обслуживае-мое</w:t>
            </w:r>
            <w:proofErr w:type="spellEnd"/>
            <w:r w:rsidR="00246B35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медици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н</w:t>
            </w:r>
            <w:r w:rsidR="00246B35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-</w:t>
            </w:r>
            <w:proofErr w:type="spell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ской</w:t>
            </w:r>
            <w:proofErr w:type="spell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  <w:t xml:space="preserve">организацией 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  <w:t>(</w:t>
            </w:r>
            <w:proofErr w:type="gram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структурным</w:t>
            </w:r>
            <w:proofErr w:type="gram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подразделе-</w:t>
            </w:r>
            <w:proofErr w:type="spell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нием</w:t>
            </w:r>
            <w:proofErr w:type="spell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)**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Наличие детских под-</w:t>
            </w:r>
            <w:proofErr w:type="spell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разде</w:t>
            </w:r>
            <w:proofErr w:type="spell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-</w:t>
            </w:r>
            <w:proofErr w:type="spell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лений</w:t>
            </w:r>
            <w:proofErr w:type="spell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(да/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  <w:t>нет)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234037" w:rsidRPr="009F3C2B" w:rsidRDefault="008027E1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Пло</w:t>
            </w:r>
            <w:r w:rsidR="00234037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щадь </w:t>
            </w:r>
            <w:proofErr w:type="spellStart"/>
            <w:proofErr w:type="gramStart"/>
            <w:r w:rsidR="00234037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планиру-емого</w:t>
            </w:r>
            <w:proofErr w:type="spellEnd"/>
            <w:proofErr w:type="gramEnd"/>
            <w:r w:rsidR="00234037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объекта </w:t>
            </w:r>
            <w:r w:rsidR="00234037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  <w:t>(кв. м)</w:t>
            </w:r>
          </w:p>
        </w:tc>
        <w:tc>
          <w:tcPr>
            <w:tcW w:w="959" w:type="dxa"/>
            <w:vMerge w:val="restart"/>
            <w:shd w:val="clear" w:color="auto" w:fill="auto"/>
            <w:vAlign w:val="center"/>
          </w:tcPr>
          <w:p w:rsidR="00234037" w:rsidRPr="009F3C2B" w:rsidRDefault="00234037" w:rsidP="008027E1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Мощность </w:t>
            </w:r>
            <w:proofErr w:type="spellStart"/>
            <w:proofErr w:type="gram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плани-руемого</w:t>
            </w:r>
            <w:proofErr w:type="spellEnd"/>
            <w:proofErr w:type="gram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объекта (согласно </w:t>
            </w:r>
            <w:r w:rsidR="00881F5D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ст. 11)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234037" w:rsidRPr="009F3C2B" w:rsidRDefault="00234037" w:rsidP="008027E1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Единицы измерения мощности планируемого объекта (посещений 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  <w:t>в смену, койко-мест для стационаров)</w:t>
            </w:r>
          </w:p>
        </w:tc>
        <w:tc>
          <w:tcPr>
            <w:tcW w:w="905" w:type="dxa"/>
            <w:vMerge w:val="restart"/>
            <w:shd w:val="clear" w:color="auto" w:fill="auto"/>
            <w:vAlign w:val="center"/>
          </w:tcPr>
          <w:p w:rsidR="00234037" w:rsidRPr="009F3C2B" w:rsidRDefault="00234037" w:rsidP="008027E1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proofErr w:type="spellStart"/>
            <w:proofErr w:type="gram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Планиру-емая</w:t>
            </w:r>
            <w:proofErr w:type="spellEnd"/>
            <w:proofErr w:type="gram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стоимость работ (консоли-</w:t>
            </w:r>
            <w:proofErr w:type="spell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дированный</w:t>
            </w:r>
            <w:proofErr w:type="spell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бюджет) (сумма столбцов </w:t>
            </w:r>
            <w:r w:rsidR="00881F5D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18 и 24)</w:t>
            </w:r>
          </w:p>
        </w:tc>
        <w:tc>
          <w:tcPr>
            <w:tcW w:w="2818" w:type="dxa"/>
            <w:gridSpan w:val="5"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Консолидированный бюджет, в том числе 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  <w:t>по годам</w:t>
            </w:r>
          </w:p>
        </w:tc>
      </w:tr>
      <w:tr w:rsidR="00234037" w:rsidRPr="009F3C2B" w:rsidTr="004F50D4">
        <w:trPr>
          <w:trHeight w:val="989"/>
        </w:trPr>
        <w:tc>
          <w:tcPr>
            <w:tcW w:w="381" w:type="dxa"/>
            <w:vMerge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288" w:type="dxa"/>
            <w:vMerge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24" w:type="dxa"/>
            <w:vMerge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02" w:type="dxa"/>
            <w:vMerge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113" w:type="dxa"/>
            <w:vMerge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959" w:type="dxa"/>
            <w:vMerge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905" w:type="dxa"/>
            <w:vMerge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06" w:type="dxa"/>
            <w:shd w:val="clear" w:color="auto" w:fill="auto"/>
            <w:vAlign w:val="center"/>
          </w:tcPr>
          <w:p w:rsidR="008027E1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2021</w:t>
            </w:r>
          </w:p>
          <w:p w:rsidR="00234037" w:rsidRPr="009F3C2B" w:rsidRDefault="008027E1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2022</w:t>
            </w:r>
          </w:p>
          <w:p w:rsidR="008027E1" w:rsidRPr="009F3C2B" w:rsidRDefault="008027E1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2023</w:t>
            </w:r>
          </w:p>
          <w:p w:rsidR="008027E1" w:rsidRPr="009F3C2B" w:rsidRDefault="008027E1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637" w:type="dxa"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2024</w:t>
            </w:r>
          </w:p>
          <w:p w:rsidR="008027E1" w:rsidRPr="009F3C2B" w:rsidRDefault="008027E1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441" w:type="dxa"/>
            <w:shd w:val="clear" w:color="auto" w:fill="auto"/>
            <w:vAlign w:val="center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2025</w:t>
            </w:r>
          </w:p>
          <w:p w:rsidR="008027E1" w:rsidRPr="009F3C2B" w:rsidRDefault="008027E1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</w:tr>
      <w:tr w:rsidR="00234037" w:rsidRPr="009F3C2B" w:rsidTr="004F50D4">
        <w:trPr>
          <w:trHeight w:val="195"/>
        </w:trPr>
        <w:tc>
          <w:tcPr>
            <w:tcW w:w="381" w:type="dxa"/>
            <w:shd w:val="clear" w:color="auto" w:fill="auto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95" w:type="dxa"/>
            <w:shd w:val="clear" w:color="auto" w:fill="auto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288" w:type="dxa"/>
            <w:shd w:val="clear" w:color="auto" w:fill="auto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424" w:type="dxa"/>
            <w:shd w:val="clear" w:color="auto" w:fill="auto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02" w:type="dxa"/>
            <w:shd w:val="clear" w:color="auto" w:fill="auto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113" w:type="dxa"/>
            <w:shd w:val="clear" w:color="auto" w:fill="auto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708" w:type="dxa"/>
            <w:shd w:val="clear" w:color="auto" w:fill="auto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959" w:type="dxa"/>
            <w:shd w:val="clear" w:color="auto" w:fill="auto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033" w:type="dxa"/>
            <w:shd w:val="clear" w:color="auto" w:fill="auto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905" w:type="dxa"/>
            <w:shd w:val="clear" w:color="auto" w:fill="auto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606" w:type="dxa"/>
            <w:shd w:val="clear" w:color="auto" w:fill="auto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shd w:val="clear" w:color="auto" w:fill="auto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567" w:type="dxa"/>
            <w:shd w:val="clear" w:color="auto" w:fill="auto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637" w:type="dxa"/>
            <w:shd w:val="clear" w:color="auto" w:fill="auto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441" w:type="dxa"/>
            <w:shd w:val="clear" w:color="auto" w:fill="auto"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17</w:t>
            </w:r>
          </w:p>
        </w:tc>
      </w:tr>
      <w:tr w:rsidR="00234037" w:rsidRPr="009F3C2B" w:rsidTr="004F50D4">
        <w:trPr>
          <w:trHeight w:val="1206"/>
        </w:trPr>
        <w:tc>
          <w:tcPr>
            <w:tcW w:w="381" w:type="dxa"/>
            <w:shd w:val="clear" w:color="auto" w:fill="auto"/>
            <w:hideMark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995" w:type="dxa"/>
            <w:shd w:val="clear" w:color="auto" w:fill="auto"/>
            <w:hideMark/>
          </w:tcPr>
          <w:p w:rsidR="00234037" w:rsidRPr="009F3C2B" w:rsidRDefault="00234037" w:rsidP="008027E1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proofErr w:type="spell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ОГБУЗ</w:t>
            </w:r>
            <w:proofErr w:type="spellEnd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</w:t>
            </w:r>
            <w:r w:rsidR="00430D5C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«</w:t>
            </w:r>
            <w:proofErr w:type="spell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Асиновская</w:t>
            </w:r>
            <w:proofErr w:type="spellEnd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районная больница</w:t>
            </w:r>
            <w:r w:rsidR="00430D5C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1842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Строительство детской поликлиники </w:t>
            </w:r>
            <w:r w:rsidR="00881F5D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br/>
            </w:r>
            <w:r w:rsidR="008027E1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на 200 </w:t>
            </w:r>
            <w:proofErr w:type="gramStart"/>
            <w:r w:rsidR="008027E1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п</w:t>
            </w:r>
            <w:proofErr w:type="gramEnd"/>
            <w:r w:rsidR="008027E1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/смену </w:t>
            </w:r>
            <w:r w:rsidR="00881F5D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по адресу: </w:t>
            </w:r>
            <w:r w:rsidR="00881F5D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br/>
              <w:t xml:space="preserve">г. Асино, </w:t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ул. Гончарова, 170 </w:t>
            </w:r>
          </w:p>
        </w:tc>
        <w:tc>
          <w:tcPr>
            <w:tcW w:w="2288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Томская область, муниципальный район Асиновский, городское поселение </w:t>
            </w:r>
            <w:proofErr w:type="spell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Асиновское</w:t>
            </w:r>
            <w:proofErr w:type="spellEnd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, город Асино, ул. им. Гончарова, </w:t>
            </w:r>
            <w:r w:rsidR="00881F5D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br/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дом 170</w:t>
            </w:r>
          </w:p>
        </w:tc>
        <w:tc>
          <w:tcPr>
            <w:tcW w:w="1424" w:type="dxa"/>
            <w:shd w:val="clear" w:color="auto" w:fill="auto"/>
            <w:hideMark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строительство взамен </w:t>
            </w:r>
            <w:proofErr w:type="gram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существующего</w:t>
            </w:r>
            <w:proofErr w:type="gramEnd"/>
          </w:p>
        </w:tc>
        <w:tc>
          <w:tcPr>
            <w:tcW w:w="702" w:type="dxa"/>
            <w:shd w:val="clear" w:color="auto" w:fill="auto"/>
            <w:hideMark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68 (</w:t>
            </w:r>
            <w:proofErr w:type="spell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приспо-соблен</w:t>
            </w:r>
            <w:r w:rsidR="00986E82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-</w:t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ное</w:t>
            </w:r>
            <w:proofErr w:type="spellEnd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помеще-ние</w:t>
            </w:r>
            <w:proofErr w:type="spellEnd"/>
            <w:proofErr w:type="gramEnd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1113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5641</w:t>
            </w:r>
          </w:p>
        </w:tc>
        <w:tc>
          <w:tcPr>
            <w:tcW w:w="708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да</w:t>
            </w:r>
          </w:p>
        </w:tc>
        <w:tc>
          <w:tcPr>
            <w:tcW w:w="709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6039,2</w:t>
            </w:r>
          </w:p>
        </w:tc>
        <w:tc>
          <w:tcPr>
            <w:tcW w:w="959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033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посещений </w:t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br/>
              <w:t>в смену</w:t>
            </w:r>
          </w:p>
        </w:tc>
        <w:tc>
          <w:tcPr>
            <w:tcW w:w="905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433 874 600,00</w:t>
            </w:r>
          </w:p>
        </w:tc>
        <w:tc>
          <w:tcPr>
            <w:tcW w:w="606" w:type="dxa"/>
            <w:shd w:val="clear" w:color="auto" w:fill="auto"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364 729 400,00</w:t>
            </w:r>
          </w:p>
        </w:tc>
        <w:tc>
          <w:tcPr>
            <w:tcW w:w="567" w:type="dxa"/>
            <w:shd w:val="clear" w:color="auto" w:fill="auto"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69 145 200,00</w:t>
            </w:r>
          </w:p>
        </w:tc>
        <w:tc>
          <w:tcPr>
            <w:tcW w:w="567" w:type="dxa"/>
            <w:shd w:val="clear" w:color="auto" w:fill="auto"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637" w:type="dxa"/>
            <w:shd w:val="clear" w:color="auto" w:fill="auto"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41" w:type="dxa"/>
            <w:shd w:val="clear" w:color="auto" w:fill="auto"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</w:tr>
      <w:tr w:rsidR="00234037" w:rsidRPr="009F3C2B" w:rsidTr="004F50D4">
        <w:trPr>
          <w:trHeight w:val="299"/>
        </w:trPr>
        <w:tc>
          <w:tcPr>
            <w:tcW w:w="381" w:type="dxa"/>
            <w:shd w:val="clear" w:color="auto" w:fill="auto"/>
            <w:hideMark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995" w:type="dxa"/>
            <w:shd w:val="clear" w:color="auto" w:fill="auto"/>
            <w:hideMark/>
          </w:tcPr>
          <w:p w:rsidR="00234037" w:rsidRPr="009F3C2B" w:rsidRDefault="00234037" w:rsidP="008027E1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proofErr w:type="spell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ОГБУЗ</w:t>
            </w:r>
            <w:proofErr w:type="spellEnd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</w:t>
            </w:r>
            <w:r w:rsidR="00430D5C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«</w:t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Лоскутов-</w:t>
            </w:r>
            <w:proofErr w:type="spell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ская</w:t>
            </w:r>
            <w:proofErr w:type="spellEnd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</w:t>
            </w:r>
            <w:proofErr w:type="gram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район-</w:t>
            </w:r>
            <w:proofErr w:type="spell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ная</w:t>
            </w:r>
            <w:proofErr w:type="spellEnd"/>
            <w:proofErr w:type="gramEnd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поликли-ника</w:t>
            </w:r>
            <w:proofErr w:type="spellEnd"/>
            <w:r w:rsidR="00430D5C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1842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proofErr w:type="gram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Строительство </w:t>
            </w:r>
            <w:proofErr w:type="spell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поликли</w:t>
            </w:r>
            <w:r w:rsidR="008027E1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-</w:t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ники</w:t>
            </w:r>
            <w:proofErr w:type="spellEnd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на 400 посещений </w:t>
            </w:r>
            <w:r w:rsidR="00BD258D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br/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в смену (</w:t>
            </w:r>
            <w:proofErr w:type="spell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мкр</w:t>
            </w:r>
            <w:proofErr w:type="spellEnd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.</w:t>
            </w:r>
            <w:proofErr w:type="gramEnd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</w:t>
            </w:r>
            <w:proofErr w:type="gram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Южные ворота)</w:t>
            </w:r>
            <w:proofErr w:type="gramEnd"/>
          </w:p>
        </w:tc>
        <w:tc>
          <w:tcPr>
            <w:tcW w:w="2288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муниципаль</w:t>
            </w:r>
            <w:r w:rsidR="00246B35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-</w:t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ный</w:t>
            </w:r>
            <w:proofErr w:type="spellEnd"/>
            <w:proofErr w:type="gramEnd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район Томский, сельское поселение </w:t>
            </w:r>
            <w:proofErr w:type="spell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Зональненское</w:t>
            </w:r>
            <w:proofErr w:type="spellEnd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,</w:t>
            </w:r>
            <w:r w:rsidR="00904A45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904A45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посе</w:t>
            </w:r>
            <w:r w:rsidR="008027E1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-</w:t>
            </w:r>
            <w:r w:rsidR="00904A45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лок</w:t>
            </w:r>
            <w:proofErr w:type="spellEnd"/>
            <w:r w:rsidR="00904A45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Зональная Станция, </w:t>
            </w:r>
            <w:r w:rsidR="00BD258D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br/>
            </w:r>
            <w:r w:rsidR="00904A45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ул.</w:t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Титова, 8в</w:t>
            </w:r>
          </w:p>
        </w:tc>
        <w:tc>
          <w:tcPr>
            <w:tcW w:w="1424" w:type="dxa"/>
            <w:shd w:val="clear" w:color="auto" w:fill="auto"/>
            <w:hideMark/>
          </w:tcPr>
          <w:p w:rsidR="00234037" w:rsidRPr="009F3C2B" w:rsidRDefault="00234037" w:rsidP="008027E1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новое</w:t>
            </w:r>
          </w:p>
          <w:p w:rsidR="00234037" w:rsidRPr="009F3C2B" w:rsidRDefault="00234037" w:rsidP="008027E1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строительство</w:t>
            </w:r>
          </w:p>
        </w:tc>
        <w:tc>
          <w:tcPr>
            <w:tcW w:w="702" w:type="dxa"/>
            <w:shd w:val="clear" w:color="auto" w:fill="auto"/>
            <w:hideMark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both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13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42000</w:t>
            </w:r>
          </w:p>
        </w:tc>
        <w:tc>
          <w:tcPr>
            <w:tcW w:w="708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да</w:t>
            </w:r>
          </w:p>
        </w:tc>
        <w:tc>
          <w:tcPr>
            <w:tcW w:w="709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10608,66</w:t>
            </w:r>
          </w:p>
        </w:tc>
        <w:tc>
          <w:tcPr>
            <w:tcW w:w="959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400</w:t>
            </w:r>
          </w:p>
        </w:tc>
        <w:tc>
          <w:tcPr>
            <w:tcW w:w="1033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посещений </w:t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br/>
              <w:t>в смену</w:t>
            </w:r>
          </w:p>
        </w:tc>
        <w:tc>
          <w:tcPr>
            <w:tcW w:w="905" w:type="dxa"/>
            <w:shd w:val="clear" w:color="auto" w:fill="auto"/>
            <w:hideMark/>
          </w:tcPr>
          <w:p w:rsidR="00234037" w:rsidRPr="009F3C2B" w:rsidRDefault="00904A45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834 </w:t>
            </w:r>
            <w:r w:rsidR="00234037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425 800,00</w:t>
            </w:r>
          </w:p>
        </w:tc>
        <w:tc>
          <w:tcPr>
            <w:tcW w:w="606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567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197 257 300,00</w:t>
            </w:r>
          </w:p>
        </w:tc>
        <w:tc>
          <w:tcPr>
            <w:tcW w:w="567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399 911 200,00</w:t>
            </w:r>
          </w:p>
        </w:tc>
        <w:tc>
          <w:tcPr>
            <w:tcW w:w="637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217 257 300,00</w:t>
            </w:r>
          </w:p>
        </w:tc>
        <w:tc>
          <w:tcPr>
            <w:tcW w:w="441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20 000 000,00</w:t>
            </w:r>
          </w:p>
        </w:tc>
      </w:tr>
      <w:tr w:rsidR="00234037" w:rsidRPr="009F3C2B" w:rsidTr="004F50D4">
        <w:trPr>
          <w:trHeight w:val="1179"/>
        </w:trPr>
        <w:tc>
          <w:tcPr>
            <w:tcW w:w="381" w:type="dxa"/>
            <w:shd w:val="clear" w:color="auto" w:fill="auto"/>
            <w:hideMark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995" w:type="dxa"/>
            <w:shd w:val="clear" w:color="auto" w:fill="auto"/>
            <w:hideMark/>
          </w:tcPr>
          <w:p w:rsidR="008027E1" w:rsidRPr="009F3C2B" w:rsidRDefault="00234037" w:rsidP="008027E1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ОГБУЗ </w:t>
            </w:r>
            <w:r w:rsidR="00430D5C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«</w:t>
            </w:r>
            <w:r w:rsidR="008027E1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Городская клиническая больница</w:t>
            </w:r>
          </w:p>
          <w:p w:rsidR="00234037" w:rsidRPr="009F3C2B" w:rsidRDefault="008027E1" w:rsidP="008027E1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№ 1</w:t>
            </w:r>
            <w:r w:rsidR="00430D5C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1842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Строительство </w:t>
            </w:r>
            <w:proofErr w:type="spellStart"/>
            <w:proofErr w:type="gram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поликли</w:t>
            </w:r>
            <w:r w:rsidR="008027E1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-</w:t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ники</w:t>
            </w:r>
            <w:proofErr w:type="spellEnd"/>
            <w:proofErr w:type="gramEnd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смешанного типа мощностью</w:t>
            </w:r>
            <w:r w:rsidR="008027E1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</w:t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350 </w:t>
            </w:r>
            <w:proofErr w:type="spellStart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посеще</w:t>
            </w:r>
            <w:r w:rsidR="008027E1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-</w:t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ний</w:t>
            </w:r>
            <w:proofErr w:type="spellEnd"/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 в смену с детским отделением на 120 посещений в смену</w:t>
            </w:r>
          </w:p>
        </w:tc>
        <w:tc>
          <w:tcPr>
            <w:tcW w:w="2288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Томская</w:t>
            </w:r>
            <w:r w:rsidR="008027E1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область, г. </w:t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Томск, жилой район </w:t>
            </w:r>
            <w:r w:rsidR="00430D5C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«</w:t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Восточный</w:t>
            </w:r>
            <w:r w:rsidR="00430D5C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»</w:t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, </w:t>
            </w:r>
            <w:r w:rsidR="000F60D5"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br/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ул. Ковалева</w:t>
            </w:r>
          </w:p>
        </w:tc>
        <w:tc>
          <w:tcPr>
            <w:tcW w:w="1424" w:type="dxa"/>
            <w:shd w:val="clear" w:color="auto" w:fill="auto"/>
            <w:hideMark/>
          </w:tcPr>
          <w:p w:rsidR="008027E1" w:rsidRPr="009F3C2B" w:rsidRDefault="008027E1" w:rsidP="008027E1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новое</w:t>
            </w:r>
          </w:p>
          <w:p w:rsidR="00234037" w:rsidRPr="009F3C2B" w:rsidRDefault="008027E1" w:rsidP="008027E1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строительство</w:t>
            </w:r>
          </w:p>
        </w:tc>
        <w:tc>
          <w:tcPr>
            <w:tcW w:w="702" w:type="dxa"/>
            <w:shd w:val="clear" w:color="auto" w:fill="auto"/>
            <w:hideMark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both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13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40000</w:t>
            </w:r>
          </w:p>
        </w:tc>
        <w:tc>
          <w:tcPr>
            <w:tcW w:w="708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да</w:t>
            </w:r>
          </w:p>
        </w:tc>
        <w:tc>
          <w:tcPr>
            <w:tcW w:w="709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4597,6</w:t>
            </w:r>
          </w:p>
        </w:tc>
        <w:tc>
          <w:tcPr>
            <w:tcW w:w="959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350</w:t>
            </w:r>
          </w:p>
        </w:tc>
        <w:tc>
          <w:tcPr>
            <w:tcW w:w="1033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посещений </w:t>
            </w: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br/>
              <w:t>в смену</w:t>
            </w:r>
          </w:p>
        </w:tc>
        <w:tc>
          <w:tcPr>
            <w:tcW w:w="905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774 605 600,00</w:t>
            </w:r>
          </w:p>
        </w:tc>
        <w:tc>
          <w:tcPr>
            <w:tcW w:w="606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567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567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637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229 076 300,00</w:t>
            </w:r>
          </w:p>
        </w:tc>
        <w:tc>
          <w:tcPr>
            <w:tcW w:w="441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545 529 300,00</w:t>
            </w:r>
          </w:p>
        </w:tc>
      </w:tr>
      <w:tr w:rsidR="00234037" w:rsidRPr="009F3C2B" w:rsidTr="00246B35">
        <w:trPr>
          <w:trHeight w:val="441"/>
        </w:trPr>
        <w:tc>
          <w:tcPr>
            <w:tcW w:w="381" w:type="dxa"/>
            <w:shd w:val="clear" w:color="auto" w:fill="auto"/>
            <w:hideMark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both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95" w:type="dxa"/>
            <w:shd w:val="clear" w:color="auto" w:fill="auto"/>
            <w:hideMark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both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both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234037" w:rsidRPr="009F3C2B" w:rsidRDefault="00234037" w:rsidP="00246B35">
            <w:pPr>
              <w:tabs>
                <w:tab w:val="left" w:pos="14459"/>
              </w:tabs>
              <w:ind w:firstLine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Итого:</w:t>
            </w:r>
          </w:p>
        </w:tc>
        <w:tc>
          <w:tcPr>
            <w:tcW w:w="1424" w:type="dxa"/>
            <w:shd w:val="clear" w:color="auto" w:fill="auto"/>
            <w:hideMark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both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02" w:type="dxa"/>
            <w:shd w:val="clear" w:color="auto" w:fill="auto"/>
            <w:hideMark/>
          </w:tcPr>
          <w:p w:rsidR="00234037" w:rsidRPr="009F3C2B" w:rsidRDefault="00234037" w:rsidP="002F06A6">
            <w:pPr>
              <w:tabs>
                <w:tab w:val="left" w:pos="14459"/>
              </w:tabs>
              <w:ind w:firstLine="0"/>
              <w:jc w:val="both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113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</w:p>
        </w:tc>
        <w:tc>
          <w:tcPr>
            <w:tcW w:w="959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</w:p>
        </w:tc>
        <w:tc>
          <w:tcPr>
            <w:tcW w:w="1033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</w:p>
        </w:tc>
        <w:tc>
          <w:tcPr>
            <w:tcW w:w="905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2 042 906 000,00</w:t>
            </w:r>
          </w:p>
        </w:tc>
        <w:tc>
          <w:tcPr>
            <w:tcW w:w="606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364 729 400,00</w:t>
            </w:r>
          </w:p>
        </w:tc>
        <w:tc>
          <w:tcPr>
            <w:tcW w:w="567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266 402 500,00</w:t>
            </w:r>
          </w:p>
        </w:tc>
        <w:tc>
          <w:tcPr>
            <w:tcW w:w="567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399 911 200,00</w:t>
            </w:r>
          </w:p>
        </w:tc>
        <w:tc>
          <w:tcPr>
            <w:tcW w:w="637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446 333 600,00</w:t>
            </w:r>
          </w:p>
        </w:tc>
        <w:tc>
          <w:tcPr>
            <w:tcW w:w="441" w:type="dxa"/>
            <w:shd w:val="clear" w:color="auto" w:fill="auto"/>
            <w:hideMark/>
          </w:tcPr>
          <w:p w:rsidR="00234037" w:rsidRPr="009F3C2B" w:rsidRDefault="00234037" w:rsidP="00881F5D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565 529 300,00</w:t>
            </w:r>
          </w:p>
        </w:tc>
      </w:tr>
    </w:tbl>
    <w:p w:rsidR="00234037" w:rsidRPr="009F3C2B" w:rsidRDefault="00234037" w:rsidP="002F06A6">
      <w:pPr>
        <w:ind w:firstLine="0"/>
        <w:rPr>
          <w:rFonts w:ascii="PT Astra Serif" w:hAnsi="PT Astra Serif"/>
        </w:rPr>
      </w:pPr>
    </w:p>
    <w:tbl>
      <w:tblPr>
        <w:tblW w:w="14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6"/>
        <w:gridCol w:w="464"/>
        <w:gridCol w:w="465"/>
        <w:gridCol w:w="465"/>
        <w:gridCol w:w="465"/>
        <w:gridCol w:w="465"/>
        <w:gridCol w:w="1444"/>
        <w:gridCol w:w="463"/>
        <w:gridCol w:w="463"/>
        <w:gridCol w:w="463"/>
        <w:gridCol w:w="463"/>
        <w:gridCol w:w="463"/>
        <w:gridCol w:w="1586"/>
        <w:gridCol w:w="337"/>
        <w:gridCol w:w="337"/>
        <w:gridCol w:w="337"/>
        <w:gridCol w:w="487"/>
        <w:gridCol w:w="1033"/>
        <w:gridCol w:w="1424"/>
        <w:gridCol w:w="1559"/>
      </w:tblGrid>
      <w:tr w:rsidR="00904A45" w:rsidRPr="009F3C2B" w:rsidTr="00904A45">
        <w:trPr>
          <w:trHeight w:val="1772"/>
        </w:trPr>
        <w:tc>
          <w:tcPr>
            <w:tcW w:w="1706" w:type="dxa"/>
            <w:vMerge w:val="restart"/>
            <w:shd w:val="clear" w:color="auto" w:fill="auto"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proofErr w:type="gram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Планируемая</w:t>
            </w:r>
            <w:proofErr w:type="gram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стои-мость</w:t>
            </w:r>
            <w:proofErr w:type="spell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работ (</w:t>
            </w:r>
            <w:proofErr w:type="spell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феде-ральный</w:t>
            </w:r>
            <w:proofErr w:type="spell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бюджет)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Федеральный бюджет, 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  <w:t>в том числе по годам</w:t>
            </w:r>
          </w:p>
        </w:tc>
        <w:tc>
          <w:tcPr>
            <w:tcW w:w="1444" w:type="dxa"/>
            <w:vMerge w:val="restart"/>
            <w:shd w:val="clear" w:color="auto" w:fill="auto"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Планируемая</w:t>
            </w:r>
            <w:r w:rsidR="00881F5D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стоимость работ (региональный 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бюджет)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Региональный бюджет, 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  <w:t>в том числе по годам</w:t>
            </w:r>
          </w:p>
        </w:tc>
        <w:tc>
          <w:tcPr>
            <w:tcW w:w="1586" w:type="dxa"/>
            <w:vMerge w:val="restart"/>
            <w:shd w:val="clear" w:color="auto" w:fill="auto"/>
            <w:vAlign w:val="center"/>
            <w:hideMark/>
          </w:tcPr>
          <w:p w:rsidR="00904A45" w:rsidRPr="009F3C2B" w:rsidRDefault="00904A45" w:rsidP="00E47F93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proofErr w:type="gram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Планируемая</w:t>
            </w:r>
            <w:proofErr w:type="gram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стои-мость</w:t>
            </w:r>
            <w:proofErr w:type="spell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работ (сред</w:t>
            </w:r>
            <w:r w:rsidR="00E47F93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ства региональ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ного </w:t>
            </w:r>
            <w:r w:rsidR="00881F5D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  <w:t>бюдже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та)</w:t>
            </w:r>
          </w:p>
        </w:tc>
        <w:tc>
          <w:tcPr>
            <w:tcW w:w="0" w:type="auto"/>
            <w:gridSpan w:val="5"/>
            <w:shd w:val="clear" w:color="auto" w:fill="auto"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Не </w:t>
            </w:r>
            <w:proofErr w:type="spell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софинансируемые</w:t>
            </w:r>
            <w:proofErr w:type="spell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расходы </w:t>
            </w:r>
            <w:r w:rsidR="00881F5D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за </w:t>
            </w:r>
            <w:proofErr w:type="spellStart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счет</w:t>
            </w:r>
            <w:proofErr w:type="spellEnd"/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средств федерального бюджета расходы субъекта Российской Федерации 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  <w:t xml:space="preserve">в части мероприятий 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  <w:t xml:space="preserve">по строительству (реконструкции), </w:t>
            </w:r>
            <w:r w:rsidR="00881F5D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в том числе по годам:</w:t>
            </w:r>
          </w:p>
        </w:tc>
        <w:tc>
          <w:tcPr>
            <w:tcW w:w="1424" w:type="dxa"/>
            <w:vMerge w:val="restart"/>
            <w:shd w:val="clear" w:color="auto" w:fill="auto"/>
            <w:vAlign w:val="center"/>
            <w:hideMark/>
          </w:tcPr>
          <w:p w:rsidR="00904A45" w:rsidRPr="009F3C2B" w:rsidRDefault="00E47F93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Общий объем финанси</w:t>
            </w:r>
            <w:r w:rsidR="00904A45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рования объекта (сумма столбцов </w:t>
            </w:r>
            <w:r w:rsidR="00881F5D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  <w:t>18,</w:t>
            </w:r>
            <w:r w:rsidR="00246B35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</w:t>
            </w:r>
            <w:r w:rsidR="00881F5D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24 </w:t>
            </w:r>
            <w:r w:rsidR="00904A45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и 30)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904A45" w:rsidRPr="009F3C2B" w:rsidRDefault="00904A45" w:rsidP="00C968E8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Запланированный год завершения </w:t>
            </w:r>
            <w:r w:rsidR="00881F5D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  <w:t>меропри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ятия </w:t>
            </w: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br/>
              <w:t>по объекту</w:t>
            </w:r>
          </w:p>
        </w:tc>
      </w:tr>
      <w:tr w:rsidR="00904A45" w:rsidRPr="009F3C2B" w:rsidTr="00904A45">
        <w:trPr>
          <w:trHeight w:val="452"/>
        </w:trPr>
        <w:tc>
          <w:tcPr>
            <w:tcW w:w="1706" w:type="dxa"/>
            <w:vMerge/>
            <w:shd w:val="clear" w:color="auto" w:fill="auto"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6E82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2021</w:t>
            </w:r>
            <w:r w:rsidR="00986E82"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 xml:space="preserve"> </w:t>
            </w:r>
          </w:p>
          <w:p w:rsidR="00904A45" w:rsidRPr="009F3C2B" w:rsidRDefault="00986E82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2022</w:t>
            </w:r>
          </w:p>
          <w:p w:rsidR="00986E82" w:rsidRPr="009F3C2B" w:rsidRDefault="00986E82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2023</w:t>
            </w:r>
          </w:p>
          <w:p w:rsidR="00986E82" w:rsidRPr="009F3C2B" w:rsidRDefault="00986E82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2024</w:t>
            </w:r>
          </w:p>
          <w:p w:rsidR="00986E82" w:rsidRPr="009F3C2B" w:rsidRDefault="00986E82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2025</w:t>
            </w:r>
          </w:p>
          <w:p w:rsidR="00986E82" w:rsidRPr="009F3C2B" w:rsidRDefault="00986E82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1444" w:type="dxa"/>
            <w:vMerge/>
            <w:shd w:val="clear" w:color="auto" w:fill="auto"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2021</w:t>
            </w:r>
          </w:p>
          <w:p w:rsidR="00986E82" w:rsidRPr="009F3C2B" w:rsidRDefault="00986E82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2022</w:t>
            </w:r>
          </w:p>
          <w:p w:rsidR="00986E82" w:rsidRPr="009F3C2B" w:rsidRDefault="00986E82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2023</w:t>
            </w:r>
          </w:p>
          <w:p w:rsidR="00986E82" w:rsidRPr="009F3C2B" w:rsidRDefault="00986E82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2024</w:t>
            </w:r>
          </w:p>
          <w:p w:rsidR="00986E82" w:rsidRPr="009F3C2B" w:rsidRDefault="00986E82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2025</w:t>
            </w:r>
          </w:p>
          <w:p w:rsidR="00986E82" w:rsidRPr="009F3C2B" w:rsidRDefault="00986E82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1586" w:type="dxa"/>
            <w:vMerge/>
            <w:shd w:val="clear" w:color="auto" w:fill="auto"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2021</w:t>
            </w:r>
          </w:p>
          <w:p w:rsidR="00986E82" w:rsidRPr="009F3C2B" w:rsidRDefault="00986E82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2022</w:t>
            </w:r>
          </w:p>
          <w:p w:rsidR="00986E82" w:rsidRPr="009F3C2B" w:rsidRDefault="00986E82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2023</w:t>
            </w:r>
          </w:p>
          <w:p w:rsidR="00986E82" w:rsidRPr="009F3C2B" w:rsidRDefault="00986E82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2024</w:t>
            </w:r>
          </w:p>
          <w:p w:rsidR="00986E82" w:rsidRPr="009F3C2B" w:rsidRDefault="00986E82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2025</w:t>
            </w:r>
          </w:p>
          <w:p w:rsidR="00986E82" w:rsidRPr="009F3C2B" w:rsidRDefault="00986E82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1424" w:type="dxa"/>
            <w:vMerge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</w:tr>
      <w:tr w:rsidR="00904A45" w:rsidRPr="009F3C2B" w:rsidTr="00904A45">
        <w:trPr>
          <w:trHeight w:val="159"/>
        </w:trPr>
        <w:tc>
          <w:tcPr>
            <w:tcW w:w="1706" w:type="dxa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23</w:t>
            </w:r>
          </w:p>
        </w:tc>
        <w:tc>
          <w:tcPr>
            <w:tcW w:w="1444" w:type="dxa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29</w:t>
            </w:r>
          </w:p>
        </w:tc>
        <w:tc>
          <w:tcPr>
            <w:tcW w:w="1586" w:type="dxa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30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31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32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33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34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35</w:t>
            </w:r>
          </w:p>
        </w:tc>
        <w:tc>
          <w:tcPr>
            <w:tcW w:w="1424" w:type="dxa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36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37</w:t>
            </w:r>
          </w:p>
        </w:tc>
      </w:tr>
      <w:tr w:rsidR="00904A45" w:rsidRPr="009F3C2B" w:rsidTr="00904A45">
        <w:trPr>
          <w:trHeight w:val="2026"/>
        </w:trPr>
        <w:tc>
          <w:tcPr>
            <w:tcW w:w="1706" w:type="dxa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415 533 216,92</w:t>
            </w:r>
          </w:p>
        </w:tc>
        <w:tc>
          <w:tcPr>
            <w:tcW w:w="0" w:type="auto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349 311 002,92</w:t>
            </w:r>
          </w:p>
        </w:tc>
        <w:tc>
          <w:tcPr>
            <w:tcW w:w="0" w:type="auto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66 222 214,00</w:t>
            </w:r>
          </w:p>
        </w:tc>
        <w:tc>
          <w:tcPr>
            <w:tcW w:w="0" w:type="auto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1444" w:type="dxa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18 341 383,08</w:t>
            </w:r>
          </w:p>
        </w:tc>
        <w:tc>
          <w:tcPr>
            <w:tcW w:w="0" w:type="auto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15 418 397,08</w:t>
            </w:r>
          </w:p>
        </w:tc>
        <w:tc>
          <w:tcPr>
            <w:tcW w:w="0" w:type="auto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2 922 986,00</w:t>
            </w:r>
          </w:p>
        </w:tc>
        <w:tc>
          <w:tcPr>
            <w:tcW w:w="0" w:type="auto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1586" w:type="dxa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1424" w:type="dxa"/>
            <w:shd w:val="clear" w:color="auto" w:fill="auto"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433 874 600,00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2022</w:t>
            </w:r>
          </w:p>
        </w:tc>
      </w:tr>
      <w:tr w:rsidR="00904A45" w:rsidRPr="009F3C2B" w:rsidTr="00904A45">
        <w:trPr>
          <w:trHeight w:val="1983"/>
        </w:trPr>
        <w:tc>
          <w:tcPr>
            <w:tcW w:w="1706" w:type="dxa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799 151 848,78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188 918 583,57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383 005 616,20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208 073 117,63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19 154 531,38</w:t>
            </w:r>
          </w:p>
        </w:tc>
        <w:tc>
          <w:tcPr>
            <w:tcW w:w="1444" w:type="dxa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35 273 951,22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8 338 716,43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16 905 583,80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9 184 182,37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845 468,62</w:t>
            </w:r>
          </w:p>
        </w:tc>
        <w:tc>
          <w:tcPr>
            <w:tcW w:w="1586" w:type="dxa"/>
            <w:shd w:val="clear" w:color="auto" w:fill="auto"/>
          </w:tcPr>
          <w:p w:rsidR="00904A45" w:rsidRPr="009F3C2B" w:rsidRDefault="008E2D64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1 070 728 738,27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527 050 100,00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8E2D64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543 678 638,27</w:t>
            </w:r>
          </w:p>
        </w:tc>
        <w:tc>
          <w:tcPr>
            <w:tcW w:w="1424" w:type="dxa"/>
            <w:shd w:val="clear" w:color="auto" w:fill="auto"/>
          </w:tcPr>
          <w:p w:rsidR="00904A45" w:rsidRPr="009F3C2B" w:rsidRDefault="008E2D64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1 905 154 538,27</w:t>
            </w:r>
          </w:p>
        </w:tc>
        <w:tc>
          <w:tcPr>
            <w:tcW w:w="1559" w:type="dxa"/>
            <w:shd w:val="clear" w:color="auto" w:fill="auto"/>
            <w:noWrap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2025</w:t>
            </w:r>
          </w:p>
        </w:tc>
      </w:tr>
      <w:tr w:rsidR="00904A45" w:rsidRPr="009F3C2B" w:rsidTr="00904A45">
        <w:trPr>
          <w:trHeight w:val="1482"/>
        </w:trPr>
        <w:tc>
          <w:tcPr>
            <w:tcW w:w="1706" w:type="dxa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741 860 450,99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219 392 482,37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522 467 968,62</w:t>
            </w:r>
          </w:p>
        </w:tc>
        <w:tc>
          <w:tcPr>
            <w:tcW w:w="1444" w:type="dxa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32 745 149,01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9 683 817,63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23 061 331,38</w:t>
            </w:r>
          </w:p>
        </w:tc>
        <w:tc>
          <w:tcPr>
            <w:tcW w:w="1586" w:type="dxa"/>
            <w:shd w:val="clear" w:color="auto" w:fill="auto"/>
          </w:tcPr>
          <w:p w:rsidR="00904A45" w:rsidRPr="009F3C2B" w:rsidRDefault="008E2D64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163 046 313,05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24 571 200,00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767E06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138 475 113,05</w:t>
            </w:r>
          </w:p>
        </w:tc>
        <w:tc>
          <w:tcPr>
            <w:tcW w:w="1424" w:type="dxa"/>
            <w:shd w:val="clear" w:color="auto" w:fill="auto"/>
          </w:tcPr>
          <w:p w:rsidR="00904A45" w:rsidRPr="009F3C2B" w:rsidRDefault="008E2D64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937 651 913,05</w:t>
            </w:r>
          </w:p>
        </w:tc>
        <w:tc>
          <w:tcPr>
            <w:tcW w:w="1559" w:type="dxa"/>
            <w:shd w:val="clear" w:color="auto" w:fill="auto"/>
            <w:noWrap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2025</w:t>
            </w:r>
          </w:p>
        </w:tc>
      </w:tr>
      <w:tr w:rsidR="00904A45" w:rsidRPr="009F3C2B" w:rsidTr="00904A45">
        <w:trPr>
          <w:trHeight w:val="617"/>
        </w:trPr>
        <w:tc>
          <w:tcPr>
            <w:tcW w:w="1706" w:type="dxa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1 956 545 516,69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349 311 002,92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255 140 797,57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383 005 616,20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427 465 600,00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541 622 500,00</w:t>
            </w:r>
          </w:p>
        </w:tc>
        <w:tc>
          <w:tcPr>
            <w:tcW w:w="1444" w:type="dxa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86 360 483,31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15 418 397,08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11 261 702,43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16 905 583,80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18 868 000,00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23 906 800,00</w:t>
            </w:r>
          </w:p>
        </w:tc>
        <w:tc>
          <w:tcPr>
            <w:tcW w:w="1586" w:type="dxa"/>
            <w:shd w:val="clear" w:color="auto" w:fill="auto"/>
          </w:tcPr>
          <w:p w:rsidR="00904A45" w:rsidRPr="009F3C2B" w:rsidRDefault="008E2D64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1 233 775 051,32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551 621 300,00</w:t>
            </w:r>
          </w:p>
        </w:tc>
        <w:tc>
          <w:tcPr>
            <w:tcW w:w="0" w:type="auto"/>
            <w:shd w:val="clear" w:color="auto" w:fill="auto"/>
          </w:tcPr>
          <w:p w:rsidR="00904A45" w:rsidRPr="009F3C2B" w:rsidRDefault="008E2D64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682 153 751,32</w:t>
            </w:r>
          </w:p>
        </w:tc>
        <w:tc>
          <w:tcPr>
            <w:tcW w:w="1424" w:type="dxa"/>
            <w:shd w:val="clear" w:color="auto" w:fill="auto"/>
          </w:tcPr>
          <w:p w:rsidR="00904A45" w:rsidRPr="009F3C2B" w:rsidRDefault="008E2D64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9F3C2B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3 276 681 051,32</w:t>
            </w:r>
          </w:p>
        </w:tc>
        <w:tc>
          <w:tcPr>
            <w:tcW w:w="1559" w:type="dxa"/>
            <w:shd w:val="clear" w:color="auto" w:fill="auto"/>
            <w:noWrap/>
          </w:tcPr>
          <w:p w:rsidR="00904A45" w:rsidRPr="009F3C2B" w:rsidRDefault="00904A45" w:rsidP="002F06A6">
            <w:pPr>
              <w:tabs>
                <w:tab w:val="left" w:pos="14459"/>
              </w:tabs>
              <w:ind w:firstLine="0"/>
              <w:jc w:val="center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</w:tr>
    </w:tbl>
    <w:p w:rsidR="00693861" w:rsidRPr="009F3C2B" w:rsidRDefault="00693861" w:rsidP="00FC0190">
      <w:pPr>
        <w:tabs>
          <w:tab w:val="left" w:pos="14459"/>
        </w:tabs>
        <w:ind w:left="11907" w:firstLine="0"/>
        <w:jc w:val="right"/>
        <w:rPr>
          <w:rFonts w:ascii="PT Astra Serif" w:eastAsia="Calibri" w:hAnsi="PT Astra Serif"/>
          <w:sz w:val="24"/>
          <w:szCs w:val="22"/>
          <w:lang w:eastAsia="en-US"/>
        </w:rPr>
      </w:pPr>
      <w:r w:rsidRPr="009F3C2B">
        <w:rPr>
          <w:rFonts w:ascii="PT Astra Serif" w:eastAsia="Calibri" w:hAnsi="PT Astra Serif"/>
          <w:sz w:val="24"/>
          <w:szCs w:val="22"/>
          <w:lang w:eastAsia="en-US"/>
        </w:rPr>
        <w:t xml:space="preserve">Таблица </w:t>
      </w:r>
      <w:r w:rsidR="00241638" w:rsidRPr="009F3C2B">
        <w:rPr>
          <w:rFonts w:ascii="PT Astra Serif" w:eastAsia="Calibri" w:hAnsi="PT Astra Serif"/>
          <w:sz w:val="24"/>
          <w:szCs w:val="22"/>
          <w:lang w:eastAsia="en-US"/>
        </w:rPr>
        <w:t xml:space="preserve">№ </w:t>
      </w:r>
      <w:r w:rsidR="00234037" w:rsidRPr="009F3C2B">
        <w:rPr>
          <w:rFonts w:ascii="PT Astra Serif" w:eastAsia="Calibri" w:hAnsi="PT Astra Serif"/>
          <w:sz w:val="24"/>
          <w:szCs w:val="22"/>
          <w:lang w:eastAsia="en-US"/>
        </w:rPr>
        <w:t>2</w:t>
      </w:r>
    </w:p>
    <w:p w:rsidR="00693861" w:rsidRPr="009F3C2B" w:rsidRDefault="00693861" w:rsidP="00881F5D">
      <w:pPr>
        <w:tabs>
          <w:tab w:val="left" w:pos="14459"/>
        </w:tabs>
        <w:ind w:left="11766"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3C2B" w:rsidRDefault="00693861" w:rsidP="00881F5D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2"/>
          <w:szCs w:val="22"/>
          <w:lang w:eastAsia="en-US"/>
        </w:rPr>
      </w:pPr>
      <w:r w:rsidRPr="009F3C2B">
        <w:rPr>
          <w:rFonts w:ascii="PT Astra Serif" w:hAnsi="PT Astra Serif" w:cs="PT Astra Serif"/>
          <w:sz w:val="24"/>
          <w:szCs w:val="24"/>
        </w:rPr>
        <w:t xml:space="preserve">Капитальный ремонт медицинских организаций, подведомственных органам исполнительной власти субъекта Российской Федерации, и (или) </w:t>
      </w:r>
      <w:r w:rsidRPr="009F3C2B">
        <w:rPr>
          <w:rFonts w:ascii="PT Astra Serif" w:hAnsi="PT Astra Serif" w:cs="PT Astra Serif"/>
          <w:sz w:val="24"/>
          <w:szCs w:val="24"/>
        </w:rPr>
        <w:br/>
        <w:t xml:space="preserve">муниципальных медицинских организаций, расположенных на территории субъекта Российской Федерации, оказывающих первичную </w:t>
      </w:r>
      <w:r w:rsidRPr="009F3C2B">
        <w:rPr>
          <w:rFonts w:ascii="PT Astra Serif" w:hAnsi="PT Astra Serif" w:cs="PT Astra Serif"/>
          <w:sz w:val="24"/>
          <w:szCs w:val="24"/>
        </w:rPr>
        <w:br/>
        <w:t>медико-санитарную помощь взрослым и детям, их обособленных структурных подразделений, центральных районных и районных больниц</w:t>
      </w:r>
    </w:p>
    <w:p w:rsidR="00693861" w:rsidRPr="009F3C2B" w:rsidRDefault="00693861" w:rsidP="00881F5D">
      <w:pPr>
        <w:jc w:val="center"/>
        <w:rPr>
          <w:rFonts w:ascii="PT Astra Serif" w:eastAsia="Calibri" w:hAnsi="PT Astra Serif"/>
          <w:sz w:val="22"/>
          <w:szCs w:val="22"/>
          <w:lang w:eastAsia="en-US"/>
        </w:rPr>
      </w:pPr>
    </w:p>
    <w:tbl>
      <w:tblPr>
        <w:tblW w:w="15352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"/>
        <w:gridCol w:w="567"/>
        <w:gridCol w:w="709"/>
        <w:gridCol w:w="424"/>
        <w:gridCol w:w="425"/>
        <w:gridCol w:w="693"/>
        <w:gridCol w:w="584"/>
        <w:gridCol w:w="567"/>
        <w:gridCol w:w="486"/>
        <w:gridCol w:w="648"/>
        <w:gridCol w:w="709"/>
        <w:gridCol w:w="567"/>
        <w:gridCol w:w="567"/>
        <w:gridCol w:w="283"/>
        <w:gridCol w:w="322"/>
        <w:gridCol w:w="283"/>
        <w:gridCol w:w="284"/>
        <w:gridCol w:w="283"/>
        <w:gridCol w:w="425"/>
        <w:gridCol w:w="284"/>
        <w:gridCol w:w="283"/>
        <w:gridCol w:w="284"/>
        <w:gridCol w:w="283"/>
        <w:gridCol w:w="284"/>
        <w:gridCol w:w="425"/>
        <w:gridCol w:w="284"/>
        <w:gridCol w:w="283"/>
        <w:gridCol w:w="284"/>
        <w:gridCol w:w="283"/>
        <w:gridCol w:w="284"/>
        <w:gridCol w:w="425"/>
        <w:gridCol w:w="283"/>
        <w:gridCol w:w="284"/>
        <w:gridCol w:w="283"/>
        <w:gridCol w:w="284"/>
        <w:gridCol w:w="283"/>
        <w:gridCol w:w="567"/>
        <w:gridCol w:w="567"/>
      </w:tblGrid>
      <w:tr w:rsidR="00693861" w:rsidRPr="009F3C2B" w:rsidTr="009F3C2B">
        <w:trPr>
          <w:trHeight w:val="1433"/>
        </w:trPr>
        <w:tc>
          <w:tcPr>
            <w:tcW w:w="289" w:type="dxa"/>
            <w:vMerge w:val="restart"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№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/п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Наимено</w:t>
            </w:r>
            <w:r w:rsidR="00860DB3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вание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юриди</w:t>
            </w:r>
            <w:r w:rsidR="00860DB3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ческого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лица (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пол</w:t>
            </w:r>
            <w:r w:rsidR="00860DB3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ностью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)</w:t>
            </w:r>
          </w:p>
        </w:tc>
        <w:tc>
          <w:tcPr>
            <w:tcW w:w="709" w:type="dxa"/>
            <w:vMerge w:val="restart"/>
            <w:shd w:val="clear" w:color="auto" w:fill="FFFFFF"/>
            <w:vAlign w:val="center"/>
            <w:hideMark/>
          </w:tcPr>
          <w:p w:rsidR="004A6618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Наименова</w:t>
            </w:r>
            <w:r w:rsidR="00860DB3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объекта (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поликлини</w:t>
            </w:r>
            <w:proofErr w:type="spellEnd"/>
            <w:r w:rsidR="00860DB3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ка,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стацио</w:t>
            </w:r>
            <w:proofErr w:type="spellEnd"/>
            <w:r w:rsidR="004A6618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нар (дневной/</w:t>
            </w:r>
            <w:proofErr w:type="gramEnd"/>
          </w:p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круглосу</w:t>
            </w:r>
            <w:proofErr w:type="spellEnd"/>
            <w:r w:rsidR="004A6618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точный),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поликлини</w:t>
            </w:r>
            <w:r w:rsidR="00A72EE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ческое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подразделе</w:t>
            </w:r>
            <w:r w:rsidR="00A72EE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ЦРБ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РБ, ВА, УБ, ОВОП, ФАП, ФП, прочее (переход между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стациона</w:t>
            </w:r>
            <w:proofErr w:type="spellEnd"/>
            <w:r w:rsidR="00A72EE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ром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и структурным подразделе</w:t>
            </w:r>
            <w:r w:rsidR="002834DC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нием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) </w:t>
            </w:r>
            <w:proofErr w:type="gramEnd"/>
          </w:p>
        </w:tc>
        <w:tc>
          <w:tcPr>
            <w:tcW w:w="424" w:type="dxa"/>
            <w:vMerge w:val="restart"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Адрес объекта</w:t>
            </w:r>
          </w:p>
        </w:tc>
        <w:tc>
          <w:tcPr>
            <w:tcW w:w="425" w:type="dxa"/>
            <w:vMerge w:val="restart"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Износ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(%) </w:t>
            </w:r>
            <w:proofErr w:type="gramEnd"/>
          </w:p>
        </w:tc>
        <w:tc>
          <w:tcPr>
            <w:tcW w:w="693" w:type="dxa"/>
            <w:vMerge w:val="restart"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Планируе</w:t>
            </w:r>
            <w:r w:rsidR="002834DC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мероприя</w:t>
            </w:r>
            <w:r w:rsidR="002834DC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тие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(капиталь</w:t>
            </w:r>
            <w:r w:rsidR="002834DC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ремонт, выборочный ремонт) </w:t>
            </w:r>
          </w:p>
        </w:tc>
        <w:tc>
          <w:tcPr>
            <w:tcW w:w="584" w:type="dxa"/>
            <w:vMerge w:val="restart"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Количест</w:t>
            </w:r>
            <w:proofErr w:type="spellEnd"/>
            <w:r w:rsidR="002834DC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во</w:t>
            </w:r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населения,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обслужи</w:t>
            </w:r>
            <w:r w:rsidR="002834DC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="00881F5D" w:rsidRPr="009F3C2B">
              <w:rPr>
                <w:rFonts w:ascii="PT Astra Serif" w:hAnsi="PT Astra Serif"/>
                <w:bCs/>
                <w:sz w:val="12"/>
                <w:szCs w:val="12"/>
              </w:rPr>
              <w:t>ваемое</w:t>
            </w:r>
            <w:proofErr w:type="spellEnd"/>
            <w:r w:rsidR="00881F5D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медицинс</w:t>
            </w:r>
            <w:proofErr w:type="spellEnd"/>
            <w:r w:rsidR="002834DC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кой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органи</w:t>
            </w:r>
            <w:r w:rsidR="002834DC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зацией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(структур</w:t>
            </w:r>
            <w:r w:rsidR="002834DC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ным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подразде</w:t>
            </w:r>
            <w:r w:rsidR="002834DC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лением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) * 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Площадь объектов (кв.</w:t>
            </w:r>
            <w:r w:rsidR="002834DC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м)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693861" w:rsidRPr="009F3C2B" w:rsidRDefault="00693861" w:rsidP="00881F5D">
            <w:pPr>
              <w:ind w:firstLine="0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648" w:type="dxa"/>
            <w:vMerge w:val="restart"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Единицы измерения мощности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планируе</w:t>
            </w:r>
            <w:r w:rsidR="002834DC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мого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объекта (посещений в смену, койко-мест для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стациона</w:t>
            </w:r>
            <w:proofErr w:type="spellEnd"/>
            <w:r w:rsidR="002834DC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ров)</w:t>
            </w:r>
          </w:p>
        </w:tc>
        <w:tc>
          <w:tcPr>
            <w:tcW w:w="709" w:type="dxa"/>
            <w:vMerge w:val="restart"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Наименова</w:t>
            </w:r>
            <w:r w:rsidR="0085613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ремонтных работ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(в случае, если выборочный капремонт) 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Объем работ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(кв.</w:t>
            </w:r>
            <w:r w:rsidR="0085613F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м.) 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Планиру</w:t>
            </w:r>
            <w:r w:rsidR="0085613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емая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стоимость работ (консоли</w:t>
            </w:r>
            <w:r w:rsidR="0085613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дирован</w:t>
            </w:r>
            <w:proofErr w:type="spellEnd"/>
            <w:r w:rsidR="0085613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881F5D" w:rsidRPr="009F3C2B">
              <w:rPr>
                <w:rFonts w:ascii="PT Astra Serif" w:hAnsi="PT Astra Serif"/>
                <w:bCs/>
                <w:sz w:val="12"/>
                <w:szCs w:val="12"/>
              </w:rPr>
              <w:t>бюджет) (сумма столбцов 19 и 25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)</w:t>
            </w:r>
          </w:p>
        </w:tc>
        <w:tc>
          <w:tcPr>
            <w:tcW w:w="1455" w:type="dxa"/>
            <w:gridSpan w:val="5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Консолидированный бюджет, в том числе </w:t>
            </w:r>
            <w:r w:rsidR="0085613F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 годам</w:t>
            </w:r>
          </w:p>
        </w:tc>
        <w:tc>
          <w:tcPr>
            <w:tcW w:w="425" w:type="dxa"/>
            <w:vMerge w:val="restart"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Плани</w:t>
            </w:r>
            <w:r w:rsidR="00881F5D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руемая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стои</w:t>
            </w:r>
            <w:r w:rsidR="00881F5D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мость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работ (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феде</w:t>
            </w:r>
            <w:r w:rsidR="00881F5D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раль</w:t>
            </w:r>
            <w:r w:rsidR="00881F5D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бюд</w:t>
            </w:r>
            <w:r w:rsidR="00881F5D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жет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)</w:t>
            </w:r>
          </w:p>
        </w:tc>
        <w:tc>
          <w:tcPr>
            <w:tcW w:w="1418" w:type="dxa"/>
            <w:gridSpan w:val="5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Федеральный бюджет, </w:t>
            </w:r>
            <w:r w:rsidR="0085613F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том числе по годам</w:t>
            </w:r>
          </w:p>
        </w:tc>
        <w:tc>
          <w:tcPr>
            <w:tcW w:w="425" w:type="dxa"/>
            <w:vMerge w:val="restart"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Плани</w:t>
            </w:r>
            <w:r w:rsidR="0085613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руемая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стои</w:t>
            </w:r>
            <w:r w:rsidR="0085613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мость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работ (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регио</w:t>
            </w:r>
            <w:r w:rsidR="0085613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наль</w:t>
            </w:r>
            <w:r w:rsidR="0085613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бюд</w:t>
            </w:r>
            <w:r w:rsidR="00D56D89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жет</w:t>
            </w:r>
            <w:proofErr w:type="spellEnd"/>
            <w:r w:rsidR="00D56D89">
              <w:rPr>
                <w:rFonts w:ascii="PT Astra Serif" w:hAnsi="PT Astra Serif"/>
                <w:bCs/>
                <w:sz w:val="12"/>
                <w:szCs w:val="12"/>
              </w:rPr>
              <w:t>)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1418" w:type="dxa"/>
            <w:gridSpan w:val="5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Региональный бюджет, </w:t>
            </w:r>
            <w:r w:rsidR="00881F5D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том числе по годам</w:t>
            </w:r>
          </w:p>
        </w:tc>
        <w:tc>
          <w:tcPr>
            <w:tcW w:w="425" w:type="dxa"/>
            <w:vMerge w:val="restart"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Плани</w:t>
            </w:r>
            <w:r w:rsidR="0085613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руемая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стои</w:t>
            </w:r>
            <w:r w:rsidR="0085613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мость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работ (сред</w:t>
            </w:r>
            <w:r w:rsidR="0085613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ства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регио</w:t>
            </w:r>
            <w:r w:rsidR="0085613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нально</w:t>
            </w:r>
            <w:r w:rsidR="0085613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бюдже</w:t>
            </w:r>
            <w:proofErr w:type="spellEnd"/>
            <w:r w:rsidR="0085613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та)</w:t>
            </w:r>
          </w:p>
        </w:tc>
        <w:tc>
          <w:tcPr>
            <w:tcW w:w="1417" w:type="dxa"/>
            <w:gridSpan w:val="5"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Не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расходы за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средств федерального бюджета расходы субъекта Российской Федерации </w:t>
            </w:r>
            <w:r w:rsidR="00A962E3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в части мероприятий </w:t>
            </w:r>
            <w:r w:rsidR="00A962E3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по строительству (реконструкции), </w:t>
            </w:r>
            <w:r w:rsidR="00881F5D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том числе по годам: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Общий объем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финанси</w:t>
            </w:r>
            <w:r w:rsidR="00A962E3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рования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объекта (сумма столбцов 19,</w:t>
            </w:r>
            <w:r w:rsidR="00D56D89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25 </w:t>
            </w:r>
            <w:r w:rsidR="00D56D89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и 31)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  <w:hideMark/>
          </w:tcPr>
          <w:p w:rsidR="00693861" w:rsidRPr="009F3C2B" w:rsidRDefault="00693861" w:rsidP="00A962E3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Заплани</w:t>
            </w:r>
            <w:r w:rsidR="00A962E3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рованный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год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заверше</w:t>
            </w:r>
            <w:r w:rsidR="00A962E3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мероприя</w:t>
            </w:r>
            <w:r w:rsidR="00A962E3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тия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A962E3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по объекту </w:t>
            </w:r>
          </w:p>
        </w:tc>
      </w:tr>
      <w:tr w:rsidR="002226B9" w:rsidRPr="009F3C2B" w:rsidTr="009F3C2B">
        <w:trPr>
          <w:trHeight w:val="2119"/>
        </w:trPr>
        <w:tc>
          <w:tcPr>
            <w:tcW w:w="289" w:type="dxa"/>
            <w:vMerge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b/>
                <w:bCs/>
                <w:sz w:val="12"/>
                <w:szCs w:val="12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b/>
                <w:bCs/>
                <w:sz w:val="12"/>
                <w:szCs w:val="12"/>
              </w:rPr>
            </w:pPr>
          </w:p>
        </w:tc>
        <w:tc>
          <w:tcPr>
            <w:tcW w:w="709" w:type="dxa"/>
            <w:vMerge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b/>
                <w:bCs/>
                <w:sz w:val="12"/>
                <w:szCs w:val="12"/>
              </w:rPr>
            </w:pPr>
          </w:p>
        </w:tc>
        <w:tc>
          <w:tcPr>
            <w:tcW w:w="424" w:type="dxa"/>
            <w:vMerge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vMerge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b/>
                <w:bCs/>
                <w:sz w:val="12"/>
                <w:szCs w:val="12"/>
              </w:rPr>
            </w:pPr>
          </w:p>
        </w:tc>
        <w:tc>
          <w:tcPr>
            <w:tcW w:w="693" w:type="dxa"/>
            <w:vMerge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b/>
                <w:bCs/>
                <w:sz w:val="12"/>
                <w:szCs w:val="12"/>
              </w:rPr>
            </w:pPr>
          </w:p>
        </w:tc>
        <w:tc>
          <w:tcPr>
            <w:tcW w:w="584" w:type="dxa"/>
            <w:vMerge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b/>
                <w:bCs/>
                <w:sz w:val="12"/>
                <w:szCs w:val="12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b/>
                <w:bCs/>
                <w:sz w:val="12"/>
                <w:szCs w:val="12"/>
              </w:rPr>
            </w:pP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693861" w:rsidRPr="009F3C2B" w:rsidRDefault="00693861" w:rsidP="00881F5D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Мощ</w:t>
            </w:r>
            <w:r w:rsidR="002834DC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ность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объектов (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соглас</w:t>
            </w:r>
            <w:proofErr w:type="spellEnd"/>
            <w:r w:rsidR="002834DC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но </w:t>
            </w:r>
            <w:r w:rsidR="00881F5D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ст. 11)</w:t>
            </w:r>
          </w:p>
        </w:tc>
        <w:tc>
          <w:tcPr>
            <w:tcW w:w="648" w:type="dxa"/>
            <w:vMerge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709" w:type="dxa"/>
            <w:vMerge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</w:p>
          <w:p w:rsidR="00986E82" w:rsidRPr="009F3C2B" w:rsidRDefault="00986E82" w:rsidP="002F06A6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322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2023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2024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2025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425" w:type="dxa"/>
            <w:vMerge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2023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2024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2025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425" w:type="dxa"/>
            <w:vMerge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2023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2024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2025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425" w:type="dxa"/>
            <w:vMerge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2023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2024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986E82" w:rsidRPr="009F3C2B" w:rsidRDefault="00693861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2025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693861" w:rsidRPr="009F3C2B" w:rsidRDefault="00986E82" w:rsidP="00986E82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567" w:type="dxa"/>
            <w:vMerge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  <w:hideMark/>
          </w:tcPr>
          <w:p w:rsidR="00693861" w:rsidRPr="009F3C2B" w:rsidRDefault="00693861" w:rsidP="002F06A6">
            <w:pPr>
              <w:ind w:firstLine="0"/>
              <w:rPr>
                <w:rFonts w:ascii="PT Astra Serif" w:hAnsi="PT Astra Serif"/>
                <w:b/>
                <w:bCs/>
                <w:sz w:val="12"/>
                <w:szCs w:val="12"/>
              </w:rPr>
            </w:pPr>
          </w:p>
        </w:tc>
      </w:tr>
      <w:tr w:rsidR="002226B9" w:rsidRPr="009F3C2B" w:rsidTr="009F3C2B">
        <w:trPr>
          <w:trHeight w:val="315"/>
        </w:trPr>
        <w:tc>
          <w:tcPr>
            <w:tcW w:w="289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</w:t>
            </w:r>
          </w:p>
        </w:tc>
        <w:tc>
          <w:tcPr>
            <w:tcW w:w="567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</w:t>
            </w:r>
          </w:p>
        </w:tc>
        <w:tc>
          <w:tcPr>
            <w:tcW w:w="709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</w:t>
            </w:r>
          </w:p>
        </w:tc>
        <w:tc>
          <w:tcPr>
            <w:tcW w:w="424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</w:t>
            </w:r>
          </w:p>
        </w:tc>
        <w:tc>
          <w:tcPr>
            <w:tcW w:w="425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</w:t>
            </w:r>
          </w:p>
        </w:tc>
        <w:tc>
          <w:tcPr>
            <w:tcW w:w="693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</w:t>
            </w:r>
          </w:p>
        </w:tc>
        <w:tc>
          <w:tcPr>
            <w:tcW w:w="584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7</w:t>
            </w:r>
          </w:p>
        </w:tc>
        <w:tc>
          <w:tcPr>
            <w:tcW w:w="567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</w:t>
            </w:r>
          </w:p>
        </w:tc>
        <w:tc>
          <w:tcPr>
            <w:tcW w:w="486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9</w:t>
            </w:r>
          </w:p>
        </w:tc>
        <w:tc>
          <w:tcPr>
            <w:tcW w:w="648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</w:t>
            </w:r>
          </w:p>
        </w:tc>
        <w:tc>
          <w:tcPr>
            <w:tcW w:w="709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11</w:t>
            </w:r>
          </w:p>
        </w:tc>
        <w:tc>
          <w:tcPr>
            <w:tcW w:w="567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12</w:t>
            </w:r>
          </w:p>
        </w:tc>
        <w:tc>
          <w:tcPr>
            <w:tcW w:w="567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13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14</w:t>
            </w:r>
          </w:p>
        </w:tc>
        <w:tc>
          <w:tcPr>
            <w:tcW w:w="322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15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16</w:t>
            </w: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17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18</w:t>
            </w:r>
          </w:p>
        </w:tc>
        <w:tc>
          <w:tcPr>
            <w:tcW w:w="425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19</w:t>
            </w: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21</w:t>
            </w: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22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23</w:t>
            </w: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24</w:t>
            </w:r>
          </w:p>
        </w:tc>
        <w:tc>
          <w:tcPr>
            <w:tcW w:w="425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25</w:t>
            </w: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26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27</w:t>
            </w: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28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29</w:t>
            </w: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30</w:t>
            </w:r>
          </w:p>
        </w:tc>
        <w:tc>
          <w:tcPr>
            <w:tcW w:w="425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31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32</w:t>
            </w: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33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34</w:t>
            </w:r>
          </w:p>
        </w:tc>
        <w:tc>
          <w:tcPr>
            <w:tcW w:w="284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35</w:t>
            </w:r>
          </w:p>
        </w:tc>
        <w:tc>
          <w:tcPr>
            <w:tcW w:w="283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36</w:t>
            </w:r>
          </w:p>
        </w:tc>
        <w:tc>
          <w:tcPr>
            <w:tcW w:w="567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37</w:t>
            </w:r>
          </w:p>
        </w:tc>
        <w:tc>
          <w:tcPr>
            <w:tcW w:w="567" w:type="dxa"/>
            <w:shd w:val="clear" w:color="auto" w:fill="FFFFFF"/>
            <w:noWrap/>
            <w:vAlign w:val="center"/>
            <w:hideMark/>
          </w:tcPr>
          <w:p w:rsidR="00693861" w:rsidRPr="009F3C2B" w:rsidRDefault="0069386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38</w:t>
            </w:r>
          </w:p>
        </w:tc>
      </w:tr>
      <w:tr w:rsidR="002226B9" w:rsidRPr="009F3C2B" w:rsidTr="009F3C2B">
        <w:trPr>
          <w:trHeight w:val="840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</w:t>
            </w:r>
            <w:r w:rsidR="00881F5D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Городс</w:t>
            </w:r>
            <w:proofErr w:type="spellEnd"/>
            <w:r w:rsidR="0010345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клиничес</w:t>
            </w:r>
            <w:proofErr w:type="spellEnd"/>
            <w:r w:rsidR="0010345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 больница №</w:t>
            </w:r>
            <w:r w:rsidR="00103450" w:rsidRPr="009F3C2B">
              <w:rPr>
                <w:rFonts w:ascii="PT Astra Serif" w:hAnsi="PT Astra Serif"/>
                <w:sz w:val="12"/>
                <w:szCs w:val="12"/>
              </w:rPr>
              <w:t> </w:t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3 </w:t>
            </w:r>
            <w:r w:rsidR="00881F5D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им.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Б.И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.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Альперо</w:t>
            </w:r>
            <w:r w:rsidR="0010345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вича</w:t>
            </w:r>
            <w:proofErr w:type="spellEnd"/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ГБ (</w:t>
            </w: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полик</w:t>
            </w:r>
            <w:r w:rsidR="00881F5D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линика</w:t>
            </w:r>
            <w:proofErr w:type="spellEnd"/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>)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10345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10345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r w:rsidR="00103450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>г. Томск, ул.</w:t>
            </w:r>
            <w:r w:rsidR="00DE709A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Нахи</w:t>
            </w:r>
            <w:r w:rsidR="00DE709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мова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60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45866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3202,16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675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посещений в смену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ремонт прочего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3202,16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129 073 489,11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62 114 730,00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66 958 759,11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123 617 127,15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59 488 935,57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64 128 191,58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5 456 361,96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2 625 794,43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2 830 567,53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E21DC4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80 362 757,95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3D129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80 362 757,95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3D129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209 436 247,06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2023</w:t>
            </w:r>
          </w:p>
        </w:tc>
      </w:tr>
      <w:tr w:rsidR="002226B9" w:rsidRPr="009F3C2B" w:rsidTr="009F3C2B">
        <w:trPr>
          <w:trHeight w:val="840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</w:t>
            </w:r>
            <w:r w:rsidR="002528CD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ОГАУЗ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Детская городская больница №</w:t>
            </w:r>
            <w:r w:rsidR="002528CD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2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881F5D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п</w:t>
            </w:r>
            <w:r w:rsidR="00AD5B5C" w:rsidRPr="009F3C2B">
              <w:rPr>
                <w:rFonts w:ascii="PT Astra Serif" w:hAnsi="PT Astra Serif"/>
                <w:sz w:val="12"/>
                <w:szCs w:val="12"/>
              </w:rPr>
              <w:t>оликлини</w:t>
            </w:r>
            <w:r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="00AD5B5C" w:rsidRPr="009F3C2B">
              <w:rPr>
                <w:rFonts w:ascii="PT Astra Serif" w:hAnsi="PT Astra Serif"/>
                <w:sz w:val="12"/>
                <w:szCs w:val="12"/>
              </w:rPr>
              <w:t>ческое</w:t>
            </w:r>
            <w:proofErr w:type="spellEnd"/>
            <w:proofErr w:type="gramEnd"/>
            <w:r w:rsidR="00AD5B5C" w:rsidRPr="009F3C2B">
              <w:rPr>
                <w:rFonts w:ascii="PT Astra Serif" w:hAnsi="PT Astra Serif"/>
                <w:sz w:val="12"/>
                <w:szCs w:val="12"/>
              </w:rPr>
              <w:t xml:space="preserve"> отделение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2528CD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2528CD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r w:rsidR="002528CD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>г. Томск, ул.</w:t>
            </w:r>
            <w:r w:rsidR="002528CD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Набе</w:t>
            </w:r>
            <w:r w:rsidR="002528CD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режная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реки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Ушай</w:t>
            </w:r>
            <w:r w:rsidR="002528CD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ки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22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60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11654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841,6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73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посещений в смену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ремонт прочего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841,6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35 823 530,00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35 823 530,00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34 309 151,28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34 309 151,28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1 514 378,72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1 514 378,72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35 823 530,00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2023</w:t>
            </w:r>
          </w:p>
        </w:tc>
      </w:tr>
      <w:tr w:rsidR="002226B9" w:rsidRPr="009F3C2B" w:rsidTr="009F3C2B">
        <w:trPr>
          <w:trHeight w:val="583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</w:t>
            </w:r>
            <w:r w:rsidR="00881F5D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Колпа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шевская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районная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ЦРБ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2528CD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2528CD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r w:rsidR="002528CD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г.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Колпа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шево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ул.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Советс</w:t>
            </w:r>
            <w:proofErr w:type="spellEnd"/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кий Север, 43</w:t>
            </w:r>
            <w:r w:rsidR="00004DC0" w:rsidRPr="009F3C2B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r w:rsidR="00881F5D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="00004DC0" w:rsidRPr="009F3C2B">
              <w:rPr>
                <w:rFonts w:ascii="PT Astra Serif" w:hAnsi="PT Astra Serif"/>
                <w:sz w:val="12"/>
                <w:szCs w:val="12"/>
              </w:rPr>
              <w:t>пом. 2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60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38122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7003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910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посещений в смену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ремонт прочего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7003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E21DC4" w:rsidP="00B528BB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137 361</w:t>
            </w:r>
            <w:r w:rsidR="00B528BB" w:rsidRPr="009F3C2B">
              <w:rPr>
                <w:rFonts w:ascii="PT Astra Serif" w:hAnsi="PT Astra Serif"/>
                <w:sz w:val="12"/>
                <w:szCs w:val="12"/>
              </w:rPr>
              <w:t> 589,77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10,75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E21DC4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137 361</w:t>
            </w:r>
            <w:r w:rsidR="00E21DC4" w:rsidRPr="009F3C2B">
              <w:rPr>
                <w:rFonts w:ascii="PT Astra Serif" w:hAnsi="PT Astra Serif"/>
                <w:sz w:val="12"/>
                <w:szCs w:val="12"/>
              </w:rPr>
              <w:t> 579,02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B528BB" w:rsidRPr="009F3C2B" w:rsidRDefault="00E21DC4" w:rsidP="00B528BB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131</w:t>
            </w:r>
            <w:r w:rsidR="00B528BB" w:rsidRPr="009F3C2B">
              <w:rPr>
                <w:rFonts w:ascii="PT Astra Serif" w:hAnsi="PT Astra Serif"/>
                <w:sz w:val="12"/>
                <w:szCs w:val="12"/>
              </w:rPr>
              <w:t> </w:t>
            </w:r>
            <w:r w:rsidRPr="009F3C2B">
              <w:rPr>
                <w:rFonts w:ascii="PT Astra Serif" w:hAnsi="PT Astra Serif"/>
                <w:sz w:val="12"/>
                <w:szCs w:val="12"/>
              </w:rPr>
              <w:t>554</w:t>
            </w:r>
          </w:p>
          <w:p w:rsidR="00AD5B5C" w:rsidRPr="009F3C2B" w:rsidRDefault="00B528BB" w:rsidP="00B528BB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810,30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10,30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131 554 800,00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672A35" w:rsidP="00B528BB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5 806 779,</w:t>
            </w:r>
            <w:r w:rsidR="00B528BB" w:rsidRPr="009F3C2B">
              <w:rPr>
                <w:rFonts w:ascii="PT Astra Serif" w:hAnsi="PT Astra Serif"/>
                <w:sz w:val="12"/>
                <w:szCs w:val="12"/>
              </w:rPr>
              <w:t>47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0,45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B42BD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5 806</w:t>
            </w:r>
            <w:r w:rsidR="00B42BD6" w:rsidRPr="009F3C2B">
              <w:rPr>
                <w:rFonts w:ascii="PT Astra Serif" w:hAnsi="PT Astra Serif"/>
                <w:sz w:val="12"/>
                <w:szCs w:val="12"/>
              </w:rPr>
              <w:t> </w:t>
            </w:r>
            <w:r w:rsidRPr="009F3C2B">
              <w:rPr>
                <w:rFonts w:ascii="PT Astra Serif" w:hAnsi="PT Astra Serif"/>
                <w:sz w:val="12"/>
                <w:szCs w:val="12"/>
              </w:rPr>
              <w:t>7</w:t>
            </w:r>
            <w:r w:rsidR="00B42BD6" w:rsidRPr="009F3C2B">
              <w:rPr>
                <w:rFonts w:ascii="PT Astra Serif" w:hAnsi="PT Astra Serif"/>
                <w:sz w:val="12"/>
                <w:szCs w:val="12"/>
              </w:rPr>
              <w:t>79,02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672A35" w:rsidRPr="009F3C2B" w:rsidRDefault="00672A35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137 361 </w:t>
            </w:r>
          </w:p>
          <w:p w:rsidR="00AD5B5C" w:rsidRPr="009F3C2B" w:rsidRDefault="00672A35" w:rsidP="002B66CC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  <w:lang w:val="en-US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589,</w:t>
            </w:r>
            <w:r w:rsidR="002B66CC" w:rsidRPr="009F3C2B">
              <w:rPr>
                <w:rFonts w:ascii="PT Astra Serif" w:hAnsi="PT Astra Serif"/>
                <w:sz w:val="12"/>
                <w:szCs w:val="12"/>
                <w:lang w:val="en-US"/>
              </w:rPr>
              <w:t>77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2025</w:t>
            </w:r>
          </w:p>
        </w:tc>
      </w:tr>
      <w:tr w:rsidR="002226B9" w:rsidRPr="009F3C2B" w:rsidTr="009F3C2B">
        <w:trPr>
          <w:trHeight w:val="990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</w:t>
            </w:r>
            <w:r w:rsidR="00881F5D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Колпа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шевская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районная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ЦРБ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г.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Колпа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шево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ул.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Советс</w:t>
            </w:r>
            <w:proofErr w:type="spellEnd"/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кий Север, 45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40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38122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3511,8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910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посещений в смену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замена </w:t>
            </w:r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лифтового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оборудова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ния</w:t>
            </w:r>
            <w:proofErr w:type="spellEnd"/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3511,8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3 300 100,00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3 300 100,00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3 160 593,74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3 160 593,74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139 506,26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139 506,26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3 300 100,00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1065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Криво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шеинская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районная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ЦРБ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(</w:t>
            </w: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круглосу</w:t>
            </w:r>
            <w:proofErr w:type="spellEnd"/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точный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стационар)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с. Криво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шеино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ул.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Ком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мунис</w:t>
            </w:r>
            <w:proofErr w:type="spellEnd"/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тичес</w:t>
            </w:r>
            <w:proofErr w:type="spellEnd"/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кая, 64/11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40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12012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777,4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18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койко-мест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ремонт системы АУПС 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>и СОУЭ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777,4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872 960,00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872 960,00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836 057,06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836 057,06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36 902,94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36 902,94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872 960,00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1275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Криво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шеинская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районная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ЦРБ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(дневной стационар, </w:t>
            </w: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круглосу</w:t>
            </w:r>
            <w:proofErr w:type="spellEnd"/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точный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стационар)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с. Криво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шеино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ул.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Ком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мунис</w:t>
            </w:r>
            <w:proofErr w:type="spellEnd"/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тичес</w:t>
            </w:r>
            <w:proofErr w:type="spellEnd"/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кая, 64/1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40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12012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2163,9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70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койко-мест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ремонт системы АУПС 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>и СОУЭ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2163,9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1 925 970,00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1 925 970,00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1 844 552,81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1 844 552,81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81 417,19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81 417,19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1 925 970,00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157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7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Криво</w:t>
            </w:r>
            <w:r w:rsidR="000551C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шеинская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районная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ЦРБ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(</w:t>
            </w: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круглосу</w:t>
            </w:r>
            <w:proofErr w:type="spellEnd"/>
            <w:r w:rsidR="000058B3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точный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стационар)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0058B3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0058B3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с. Криво</w:t>
            </w:r>
            <w:r w:rsidR="000058B3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шеино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ул.</w:t>
            </w:r>
            <w:r w:rsidR="000058B3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Ком</w:t>
            </w:r>
            <w:r w:rsidR="000058B3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мунис</w:t>
            </w:r>
            <w:proofErr w:type="spellEnd"/>
            <w:r w:rsidR="000058B3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тичес</w:t>
            </w:r>
            <w:proofErr w:type="spellEnd"/>
            <w:r w:rsidR="000058B3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кая, 64/4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40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12012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2239,7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28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койко-мест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ремонт системы АУПС </w:t>
            </w:r>
            <w:r w:rsidR="000058B3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>и СОУЭ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2239,7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2 155 240,00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2 155 240,00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2 064 130,80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2 064 130,80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91 109,20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91 109,20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2 155 240,00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840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</w:t>
            </w:r>
            <w:r w:rsidR="000058B3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986E82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Город-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ская</w:t>
            </w:r>
            <w:proofErr w:type="spellEnd"/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клиниче-ская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больница №</w:t>
            </w:r>
            <w:r w:rsidR="00EB42B6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3 </w:t>
            </w:r>
            <w:r w:rsidR="00881F5D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им.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Б.И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.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Альперо-вича</w:t>
            </w:r>
            <w:proofErr w:type="spellEnd"/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  <w:r w:rsidR="00AD5B5C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 поликлиника(1 этап)</w:t>
            </w:r>
          </w:p>
        </w:tc>
        <w:tc>
          <w:tcPr>
            <w:tcW w:w="424" w:type="dxa"/>
            <w:shd w:val="clear" w:color="auto" w:fill="FFFFFF"/>
            <w:hideMark/>
          </w:tcPr>
          <w:p w:rsidR="00AD5B5C" w:rsidRPr="009F3C2B" w:rsidRDefault="00AD5B5C" w:rsidP="00EB42B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EB42B6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EB42B6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r w:rsidR="00EB42B6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г. Томск,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пр-кт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.</w:t>
            </w:r>
            <w:r w:rsidR="00EB42B6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Ленина, 51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70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26347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2187,8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450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посещений в смену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ремонт прочего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2187,8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107 573 290,00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4 109 860,00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103 463 430,00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103 025 812,37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3 936 122,67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99 089 689,70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4 547 477,63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173 737,33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4 373 740,30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672A35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163 493 530,00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95 523 000,00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3D129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67 970 530,0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3D1291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271 066 820,0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2024</w:t>
            </w:r>
          </w:p>
        </w:tc>
      </w:tr>
      <w:tr w:rsidR="002226B9" w:rsidRPr="009F3C2B" w:rsidTr="009F3C2B">
        <w:trPr>
          <w:trHeight w:val="157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9</w:t>
            </w:r>
            <w:r w:rsidR="000058B3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Светлен</w:t>
            </w:r>
            <w:r w:rsidR="006F229B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ская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районная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РБ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(</w:t>
            </w: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круглосу</w:t>
            </w:r>
            <w:proofErr w:type="spellEnd"/>
            <w:r w:rsidR="006F229B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точный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стационар)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6F229B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6F229B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с. Ок</w:t>
            </w:r>
            <w:r w:rsidR="00D56D89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тябрь</w:t>
            </w:r>
            <w:proofErr w:type="spellEnd"/>
            <w:r w:rsidR="00D56D89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r w:rsidR="00881F5D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>ул.</w:t>
            </w:r>
            <w:r w:rsidR="006F229B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Заводс</w:t>
            </w:r>
            <w:proofErr w:type="spellEnd"/>
            <w:r w:rsidR="006F229B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кая, 16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80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31306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2119,1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50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койко-мест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ремонт прочего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2119,1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109 799 740,00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109 799 740,00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105 158 137,82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105 158 137,82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4 641 602,18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4 641 602,18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109 799 740,00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840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</w:t>
            </w:r>
            <w:r w:rsidR="000058B3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Стре</w:t>
            </w:r>
            <w:r w:rsidR="006F229B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жевская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городская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ГБ 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6F229B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6F229B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r w:rsidR="006F229B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г.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Стре</w:t>
            </w:r>
            <w:r w:rsidR="006F229B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жевой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ул.</w:t>
            </w:r>
            <w:r w:rsidR="006F229B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Строи</w:t>
            </w:r>
            <w:r w:rsidR="006F229B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телей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1, с</w:t>
            </w:r>
            <w:r w:rsidR="00881F5D" w:rsidRPr="009F3C2B">
              <w:rPr>
                <w:rFonts w:ascii="PT Astra Serif" w:hAnsi="PT Astra Serif"/>
                <w:sz w:val="12"/>
                <w:szCs w:val="12"/>
              </w:rPr>
              <w:t>.</w:t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 5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64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37911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2266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400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посещений в смену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ремонт цоколя </w:t>
            </w:r>
            <w:r w:rsidR="006F229B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и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отмостки</w:t>
            </w:r>
            <w:proofErr w:type="spellEnd"/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2266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685 140,00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685 140,00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656 176,84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656 176,84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28 963,16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28 963,16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685 140,00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840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11</w:t>
            </w:r>
            <w:r w:rsidR="00481020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Стре</w:t>
            </w:r>
            <w:r w:rsidR="00CE1194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жевская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городская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ГБ 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CE1194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CE1194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r w:rsidR="00CE1194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г.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Стре</w:t>
            </w:r>
            <w:r w:rsidR="00CE1194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жевой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ул.</w:t>
            </w:r>
            <w:r w:rsidR="00CE1194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Строи</w:t>
            </w:r>
            <w:r w:rsidR="00CE1194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телей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1, с</w:t>
            </w:r>
            <w:r w:rsidR="00481020" w:rsidRPr="009F3C2B">
              <w:rPr>
                <w:rFonts w:ascii="PT Astra Serif" w:hAnsi="PT Astra Serif"/>
                <w:sz w:val="12"/>
                <w:szCs w:val="12"/>
              </w:rPr>
              <w:t>.</w:t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 5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64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37911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2266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400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посещений в смену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ремонт прочего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2266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113 893 900,00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113 893 900,00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109 079 217,63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109 079 217,63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4 814 682,37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4 814 682,37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113 893 900,00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2025</w:t>
            </w:r>
          </w:p>
        </w:tc>
      </w:tr>
      <w:tr w:rsidR="002226B9" w:rsidRPr="009F3C2B" w:rsidTr="009F3C2B">
        <w:trPr>
          <w:trHeight w:val="840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12</w:t>
            </w:r>
            <w:r w:rsidR="00481020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Стре</w:t>
            </w:r>
            <w:r w:rsidR="00CE1194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жевская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городская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ГБ 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CE1194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CE1194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r w:rsidR="00CE1194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г.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Стре</w:t>
            </w:r>
            <w:r w:rsidR="00CE1194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жевой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ул.</w:t>
            </w:r>
            <w:r w:rsidR="00CE1194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Строи</w:t>
            </w:r>
            <w:r w:rsidR="00CE1194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телей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1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60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37911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4152,4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600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посещений в смену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ремонт цоколя </w:t>
            </w:r>
            <w:r w:rsidR="00CE1194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и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отмостки</w:t>
            </w:r>
            <w:proofErr w:type="spellEnd"/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4152,4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1 049 830,00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1 049 830,00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1 005 450,18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1 005 450,18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44 379,82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44 379,82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1 049 830,00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1429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13</w:t>
            </w:r>
            <w:r w:rsidR="00481020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Стре</w:t>
            </w:r>
            <w:r w:rsidR="00D90264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жевская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городская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ГБ (дневной стационар, </w:t>
            </w: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круглосуточ</w:t>
            </w:r>
            <w:r w:rsidR="00D90264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стационар)</w:t>
            </w:r>
          </w:p>
        </w:tc>
        <w:tc>
          <w:tcPr>
            <w:tcW w:w="424" w:type="dxa"/>
            <w:shd w:val="clear" w:color="auto" w:fill="FFFFFF"/>
            <w:hideMark/>
          </w:tcPr>
          <w:p w:rsidR="00AD5B5C" w:rsidRPr="009F3C2B" w:rsidRDefault="00AD5B5C" w:rsidP="00437662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437662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C04BD5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r w:rsidR="00481020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г.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Стре</w:t>
            </w:r>
            <w:r w:rsidR="00C04BD5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жевой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ул.</w:t>
            </w:r>
            <w:r w:rsidR="00C04BD5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Строи</w:t>
            </w:r>
            <w:r w:rsidR="00C04BD5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телей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1, с</w:t>
            </w:r>
            <w:r w:rsidR="00481020" w:rsidRPr="009F3C2B">
              <w:rPr>
                <w:rFonts w:ascii="PT Astra Serif" w:hAnsi="PT Astra Serif"/>
                <w:sz w:val="12"/>
                <w:szCs w:val="12"/>
              </w:rPr>
              <w:t>.</w:t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 2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56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37911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1832,4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35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койко-мест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ремонт цоколя </w:t>
            </w:r>
            <w:r w:rsidR="00C04BD5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и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отмостки</w:t>
            </w:r>
            <w:proofErr w:type="spellEnd"/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1832,4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707 170,00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707 170,00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677 275,56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677 275,56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29 894,44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29 894,44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707 170,00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840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14</w:t>
            </w:r>
            <w:r w:rsidR="00481020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Стре</w:t>
            </w:r>
            <w:r w:rsidR="00C04BD5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жевская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городская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ГБ (дневной стационар, </w:t>
            </w: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круглосуточ</w:t>
            </w:r>
            <w:r w:rsidR="00C04BD5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стационар)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C04BD5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C04BD5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r w:rsidR="00C04BD5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г.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Стре</w:t>
            </w:r>
            <w:r w:rsidR="00C04BD5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жевой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ул.</w:t>
            </w:r>
            <w:r w:rsidR="00C04BD5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Строи</w:t>
            </w:r>
            <w:r w:rsidR="00C04BD5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телей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1, с</w:t>
            </w:r>
            <w:r w:rsidR="00481020" w:rsidRPr="009F3C2B">
              <w:rPr>
                <w:rFonts w:ascii="PT Astra Serif" w:hAnsi="PT Astra Serif"/>
                <w:sz w:val="12"/>
                <w:szCs w:val="12"/>
              </w:rPr>
              <w:t>.</w:t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 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58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37911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6826,8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256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койко-мест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ремонт цоколя </w:t>
            </w:r>
            <w:r w:rsidR="00C04BD5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и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отмостки</w:t>
            </w:r>
            <w:proofErr w:type="spellEnd"/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6826,8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1 071 000,00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1 071 000,00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1 025 733,05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1 025 733,05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45 266,95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45 266,95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1 071 000,00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750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15</w:t>
            </w:r>
            <w:r w:rsidR="00912E7A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ОГАУЗ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Томская районная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ЦРБ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9737A5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9737A5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с.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Тими</w:t>
            </w:r>
            <w:proofErr w:type="spellEnd"/>
            <w:r w:rsidR="00F91C0C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рязевс</w:t>
            </w:r>
            <w:proofErr w:type="spellEnd"/>
            <w:r w:rsidR="00F91C0C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кое, </w:t>
            </w:r>
            <w:r w:rsidR="00C24898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>ул.</w:t>
            </w:r>
            <w:r w:rsidR="00F91C0C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Путе</w:t>
            </w:r>
            <w:r w:rsidR="00F91C0C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вая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1г</w:t>
            </w:r>
            <w:proofErr w:type="spellEnd"/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48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27563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1125,3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410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посещений в смену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ремонт прочего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1125,3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28 804 560,00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28 804 560,00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27 586 896,28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27 586 896,28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1 217 663,72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1 217 663,72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28 804 560,00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157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16</w:t>
            </w:r>
            <w:r w:rsidR="00912E7A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ОГАУЗ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Томская районная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ЦРБ</w:t>
            </w:r>
            <w:proofErr w:type="spellEnd"/>
            <w:r w:rsidR="00912E7A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(</w:t>
            </w: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круглосу</w:t>
            </w:r>
            <w:proofErr w:type="spellEnd"/>
            <w:r w:rsidR="00912E7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точный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стационар)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912E7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912E7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с.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Тими</w:t>
            </w:r>
            <w:proofErr w:type="spellEnd"/>
            <w:r w:rsidR="00912E7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рязевс</w:t>
            </w:r>
            <w:proofErr w:type="spellEnd"/>
            <w:r w:rsidR="00912E7A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кое, </w:t>
            </w:r>
            <w:r w:rsidR="00481020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>ул.</w:t>
            </w:r>
            <w:r w:rsidR="00481020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Боль</w:t>
            </w:r>
            <w:r w:rsidR="00C2489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ничная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27,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стр.1</w:t>
            </w:r>
            <w:proofErr w:type="spellEnd"/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40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27563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6063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135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койко-мест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ремонт прочего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6063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109 255 100,00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109 255 100,00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104 636 515,47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104 636 515,47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4 618 584,53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4 618 584,53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109 255 100,00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2025</w:t>
            </w:r>
          </w:p>
        </w:tc>
      </w:tr>
      <w:tr w:rsidR="002226B9" w:rsidRPr="009F3C2B" w:rsidTr="009F3C2B">
        <w:trPr>
          <w:trHeight w:val="840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17</w:t>
            </w:r>
            <w:r w:rsidR="00481020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Шегарс</w:t>
            </w:r>
            <w:proofErr w:type="spellEnd"/>
            <w:r w:rsidR="00C2489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 районная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ЦРБ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C2489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C2489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с. Мель</w:t>
            </w:r>
            <w:r w:rsidR="00C2489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никово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ул.</w:t>
            </w:r>
            <w:r w:rsidR="00C24898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Ком</w:t>
            </w:r>
            <w:r w:rsidR="00C2489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мунис</w:t>
            </w:r>
            <w:proofErr w:type="spellEnd"/>
            <w:r w:rsidR="00C2489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тичес</w:t>
            </w:r>
            <w:proofErr w:type="spellEnd"/>
            <w:r w:rsidR="00C2489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кая, 37 стр. 1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53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17725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2612,6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350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посещений в смену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ремонт кровли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2612,6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15 055 578,28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15 055 578,28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14 419 130,75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14 419 130,75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636 447,53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636 447,53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15 055 578,28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2023</w:t>
            </w:r>
          </w:p>
        </w:tc>
      </w:tr>
      <w:tr w:rsidR="002226B9" w:rsidRPr="009F3C2B" w:rsidTr="009F3C2B">
        <w:trPr>
          <w:trHeight w:val="840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18</w:t>
            </w:r>
            <w:r w:rsidR="00E32433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Шегарс</w:t>
            </w:r>
            <w:proofErr w:type="spellEnd"/>
            <w:r w:rsidR="00FE19E9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 районная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ЦРБ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(</w:t>
            </w: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круглосу</w:t>
            </w:r>
            <w:proofErr w:type="spellEnd"/>
            <w:r w:rsidR="00EB1F43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точный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стационар)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EB1F43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EB1F43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с. Мель</w:t>
            </w:r>
            <w:r w:rsidR="00EB1F43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никово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ул.</w:t>
            </w:r>
            <w:r w:rsidR="00EB1F43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Ком</w:t>
            </w:r>
            <w:r w:rsidR="00EB1F43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мунис</w:t>
            </w:r>
            <w:proofErr w:type="spellEnd"/>
            <w:r w:rsidR="00EB1F43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тичес</w:t>
            </w:r>
            <w:proofErr w:type="spellEnd"/>
            <w:r w:rsidR="00EB1F43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кая, </w:t>
            </w:r>
            <w:r w:rsidR="00EB1F43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>д.</w:t>
            </w:r>
            <w:r w:rsidR="00EB1F43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37 стр. 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60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17725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1145,1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87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койко-мест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ремонт кровли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1145,1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9 634 354,15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9 634 354,15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9 227 078,26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9 227 078,26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407 275,89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407 275,89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9 634 354,15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2023</w:t>
            </w:r>
          </w:p>
        </w:tc>
      </w:tr>
      <w:tr w:rsidR="002226B9" w:rsidRPr="009F3C2B" w:rsidTr="009F3C2B">
        <w:trPr>
          <w:trHeight w:val="840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19</w:t>
            </w:r>
            <w:r w:rsidR="00E32433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Асиновс</w:t>
            </w:r>
            <w:proofErr w:type="spellEnd"/>
            <w:r w:rsidR="0097278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 районная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ЦРБ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(</w:t>
            </w: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круглосу</w:t>
            </w:r>
            <w:proofErr w:type="spellEnd"/>
            <w:r w:rsidR="0097278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точный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стационар)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97278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97278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r w:rsidR="00972788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>г. Асино, ул.</w:t>
            </w:r>
            <w:r w:rsidR="00972788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Гонча</w:t>
            </w:r>
            <w:r w:rsidR="0097278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рова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170/3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80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капитальный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34368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867,52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35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койко-мест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ремонт прочего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867,52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44 949 960,00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44 949 960,00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43 049 774,88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43 049 774,88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1 900 185,12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1 900 185,12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44 949 960,00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840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</w:t>
            </w:r>
            <w:r w:rsidR="00E32433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Карга</w:t>
            </w:r>
            <w:r w:rsidR="0097278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сокская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районная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ЦРБ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97278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 об</w:t>
            </w:r>
            <w:r w:rsidR="0097278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с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>. Карга</w:t>
            </w:r>
            <w:r w:rsidR="0097278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сок, </w:t>
            </w:r>
            <w:r w:rsidR="00972788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>ул.</w:t>
            </w:r>
            <w:r w:rsidR="00972788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Крас</w:t>
            </w:r>
            <w:proofErr w:type="spellEnd"/>
            <w:r w:rsidR="0097278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ноар</w:t>
            </w:r>
            <w:proofErr w:type="spellEnd"/>
            <w:r w:rsidR="0097278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мейс</w:t>
            </w:r>
            <w:proofErr w:type="spellEnd"/>
            <w:r w:rsidR="00972788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кая,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66Б</w:t>
            </w:r>
            <w:proofErr w:type="spellEnd"/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60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19656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2784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417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посещений в смену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ремонт прочего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2784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125 624 300,00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125 624 300,00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120 313 733,73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120 313 733,73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5 310 566,27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5 310 566,27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672A35" w:rsidRPr="009F3C2B" w:rsidRDefault="00672A35" w:rsidP="00672A35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156 </w:t>
            </w:r>
          </w:p>
          <w:p w:rsidR="00672A35" w:rsidRPr="009F3C2B" w:rsidRDefault="00672A35" w:rsidP="00672A35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420,</w:t>
            </w:r>
          </w:p>
          <w:p w:rsidR="00AD5B5C" w:rsidRPr="009F3C2B" w:rsidRDefault="00672A35" w:rsidP="00672A35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04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667785" w:rsidRPr="009F3C2B" w:rsidRDefault="00667785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156 </w:t>
            </w:r>
          </w:p>
          <w:p w:rsidR="00667785" w:rsidRPr="009F3C2B" w:rsidRDefault="00667785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420,</w:t>
            </w:r>
          </w:p>
          <w:p w:rsidR="00AD5B5C" w:rsidRPr="009F3C2B" w:rsidRDefault="00667785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667785" w:rsidRPr="009F3C2B" w:rsidRDefault="00AD5B5C" w:rsidP="00667785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125</w:t>
            </w:r>
            <w:r w:rsidR="00667785" w:rsidRPr="009F3C2B">
              <w:rPr>
                <w:rFonts w:ascii="PT Astra Serif" w:hAnsi="PT Astra Serif"/>
                <w:sz w:val="12"/>
                <w:szCs w:val="12"/>
              </w:rPr>
              <w:t> 780 </w:t>
            </w:r>
          </w:p>
          <w:p w:rsidR="00AD5B5C" w:rsidRPr="009F3C2B" w:rsidRDefault="00667785" w:rsidP="00667785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720,04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2025</w:t>
            </w:r>
          </w:p>
        </w:tc>
      </w:tr>
      <w:tr w:rsidR="002226B9" w:rsidRPr="009F3C2B" w:rsidTr="009F3C2B">
        <w:trPr>
          <w:trHeight w:val="1320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21</w:t>
            </w:r>
            <w:r w:rsidR="003C67A7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Лоску</w:t>
            </w:r>
            <w:r w:rsidR="003C67A7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товская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районная </w:t>
            </w: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поликли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ника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ВА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п.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Зо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наль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ная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Стан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ция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r w:rsidR="00481020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>ул.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Строи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тель</w:t>
            </w:r>
            <w:proofErr w:type="spellEnd"/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ная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15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42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5588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658,81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65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посещений в смену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1277D0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ремонт фундамента,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отмостки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ремонт крыши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658,81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12 017 810,00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672A35" w:rsidRPr="009F3C2B" w:rsidRDefault="00AD5B5C" w:rsidP="00672A35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12</w:t>
            </w:r>
          </w:p>
          <w:p w:rsidR="00672A35" w:rsidRPr="009F3C2B" w:rsidRDefault="00AD5B5C" w:rsidP="00672A35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 017</w:t>
            </w:r>
          </w:p>
          <w:p w:rsidR="00672A35" w:rsidRPr="009F3C2B" w:rsidRDefault="00672A35" w:rsidP="00672A35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810</w:t>
            </w:r>
          </w:p>
          <w:p w:rsidR="00AD5B5C" w:rsidRPr="009F3C2B" w:rsidRDefault="00672A35" w:rsidP="00672A35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11 509 782,13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11 509 782,13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508 027,87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508 027,87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12 017 810,00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1065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22</w:t>
            </w:r>
            <w:r w:rsidR="003C67A7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Лоску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товская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районная </w:t>
            </w: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поликли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ника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ВА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с. Бога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шево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ул.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Но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востро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йка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42Б</w:t>
            </w:r>
            <w:proofErr w:type="spellEnd"/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56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4173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371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45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посещений в смену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замена окон, ремонт сетей ХВС, ГВС, канализации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371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3 726 300,00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3 726 300,00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3 568 772,43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3 568 772,43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157 527,57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157 527,57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3 726 300,00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840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23</w:t>
            </w:r>
            <w:r w:rsidR="003C67A7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Перво</w:t>
            </w:r>
            <w:proofErr w:type="spellEnd"/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майская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районная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ЦРБ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(</w:t>
            </w: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круглосу</w:t>
            </w:r>
            <w:proofErr w:type="spellEnd"/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точный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стационар)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с.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Перво</w:t>
            </w:r>
            <w:proofErr w:type="spellEnd"/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майс</w:t>
            </w:r>
            <w:proofErr w:type="spellEnd"/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кое, </w:t>
            </w:r>
            <w:r w:rsidR="00481020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>ул.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Боль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ничная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>, 3 строе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ние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2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50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16880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2149,3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53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койко-мест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ремонт прочего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2149,3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89,21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89,21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84,07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84,07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5,14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5,14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89,21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2023</w:t>
            </w:r>
          </w:p>
        </w:tc>
      </w:tr>
      <w:tr w:rsidR="002226B9" w:rsidRPr="009F3C2B" w:rsidTr="009F3C2B">
        <w:trPr>
          <w:trHeight w:val="1230"/>
        </w:trPr>
        <w:tc>
          <w:tcPr>
            <w:tcW w:w="28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24</w:t>
            </w:r>
            <w:r w:rsidR="003C67A7" w:rsidRPr="009F3C2B">
              <w:rPr>
                <w:rFonts w:ascii="PT Astra Serif" w:hAnsi="PT Astra Serif"/>
                <w:sz w:val="12"/>
                <w:szCs w:val="12"/>
              </w:rPr>
              <w:t>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Тегуль</w:t>
            </w:r>
            <w:proofErr w:type="spellEnd"/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детская районная больница</w:t>
            </w:r>
            <w:r w:rsidR="00430D5C" w:rsidRPr="009F3C2B">
              <w:rPr>
                <w:rFonts w:ascii="PT Astra Serif" w:hAnsi="PT Astra Serif"/>
                <w:sz w:val="12"/>
                <w:szCs w:val="12"/>
              </w:rPr>
              <w:t>»</w:t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ЦРБ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(дневной стационар, </w:t>
            </w: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круглосу</w:t>
            </w:r>
            <w:proofErr w:type="spellEnd"/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точный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стационар)</w:t>
            </w:r>
          </w:p>
        </w:tc>
        <w:tc>
          <w:tcPr>
            <w:tcW w:w="42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sz w:val="12"/>
                <w:szCs w:val="12"/>
              </w:rPr>
              <w:t>Томс</w:t>
            </w:r>
            <w:proofErr w:type="spellEnd"/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кая</w:t>
            </w:r>
            <w:proofErr w:type="gram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 об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ласть</w:t>
            </w:r>
            <w:proofErr w:type="spellEnd"/>
            <w:r w:rsidRPr="009F3C2B">
              <w:rPr>
                <w:rFonts w:ascii="PT Astra Serif" w:hAnsi="PT Astra Serif"/>
                <w:sz w:val="12"/>
                <w:szCs w:val="12"/>
              </w:rPr>
              <w:t xml:space="preserve">, с. </w:t>
            </w:r>
            <w:proofErr w:type="spellStart"/>
            <w:r w:rsidRPr="009F3C2B">
              <w:rPr>
                <w:rFonts w:ascii="PT Astra Serif" w:hAnsi="PT Astra Serif"/>
                <w:sz w:val="12"/>
                <w:szCs w:val="12"/>
              </w:rPr>
              <w:t>Тегуль</w:t>
            </w:r>
            <w:proofErr w:type="spellEnd"/>
            <w:r w:rsidR="001277D0" w:rsidRPr="009F3C2B">
              <w:rPr>
                <w:rFonts w:ascii="PT Astra Serif" w:hAnsi="PT Astra Serif"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sz w:val="12"/>
                <w:szCs w:val="12"/>
              </w:rPr>
              <w:t xml:space="preserve">дет, </w:t>
            </w:r>
            <w:r w:rsidR="00481020" w:rsidRPr="009F3C2B">
              <w:rPr>
                <w:rFonts w:ascii="PT Astra Serif" w:hAnsi="PT Astra Serif"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sz w:val="12"/>
                <w:szCs w:val="12"/>
              </w:rPr>
              <w:t>ул.</w:t>
            </w:r>
            <w:r w:rsidR="001277D0" w:rsidRPr="009F3C2B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sz w:val="12"/>
                <w:szCs w:val="12"/>
              </w:rPr>
              <w:t>Ленина, 35. стр.1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60</w:t>
            </w:r>
          </w:p>
        </w:tc>
        <w:tc>
          <w:tcPr>
            <w:tcW w:w="69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выборочный ремонт</w:t>
            </w:r>
          </w:p>
        </w:tc>
        <w:tc>
          <w:tcPr>
            <w:tcW w:w="5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6287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1938,3</w:t>
            </w:r>
          </w:p>
        </w:tc>
        <w:tc>
          <w:tcPr>
            <w:tcW w:w="486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62</w:t>
            </w:r>
          </w:p>
        </w:tc>
        <w:tc>
          <w:tcPr>
            <w:tcW w:w="648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койко-мест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ремонт прочего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1938,3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87 463 200,00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87 463 200,00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83 765 833,17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83 765 833,17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3 697 366,83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3 697 366,83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87 463 200,00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2025</w:t>
            </w:r>
          </w:p>
        </w:tc>
      </w:tr>
      <w:tr w:rsidR="00AD5B5C" w:rsidRPr="009F3C2B" w:rsidTr="009F3C2B">
        <w:trPr>
          <w:trHeight w:val="315"/>
        </w:trPr>
        <w:tc>
          <w:tcPr>
            <w:tcW w:w="6668" w:type="dxa"/>
            <w:gridSpan w:val="12"/>
            <w:shd w:val="clear" w:color="auto" w:fill="FFFFFF"/>
            <w:noWrap/>
            <w:vAlign w:val="center"/>
            <w:hideMark/>
          </w:tcPr>
          <w:p w:rsidR="00AD5B5C" w:rsidRPr="009F3C2B" w:rsidRDefault="00AD5B5C" w:rsidP="002F06A6">
            <w:pPr>
              <w:ind w:firstLine="0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 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Итого: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672A35" w:rsidP="00672A35">
            <w:pPr>
              <w:ind w:firstLine="0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 xml:space="preserve">1 081 824 </w:t>
            </w:r>
          </w:p>
          <w:p w:rsidR="00672A35" w:rsidRPr="009F3C2B" w:rsidRDefault="00672A35" w:rsidP="00672A35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200,52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166 517 110,00</w:t>
            </w:r>
          </w:p>
        </w:tc>
        <w:tc>
          <w:tcPr>
            <w:tcW w:w="322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106 663 400,00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131 582 170,75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103 463 440,75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767E06" w:rsidP="00767E0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573 598 079</w:t>
            </w:r>
            <w:r w:rsidR="00AD5B5C" w:rsidRPr="009F3C2B">
              <w:rPr>
                <w:rFonts w:ascii="PT Astra Serif" w:hAnsi="PT Astra Serif"/>
                <w:sz w:val="12"/>
                <w:szCs w:val="12"/>
              </w:rPr>
              <w:t>,0</w:t>
            </w:r>
            <w:r w:rsidRPr="009F3C2B">
              <w:rPr>
                <w:rFonts w:ascii="PT Astra Serif" w:hAnsi="PT Astra Serif"/>
                <w:sz w:val="12"/>
                <w:szCs w:val="12"/>
              </w:rPr>
              <w:t>2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6A2E1B" w:rsidRPr="009F3C2B" w:rsidRDefault="00672A35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</w:t>
            </w:r>
            <w:r w:rsidR="006A2E1B" w:rsidRPr="009F3C2B">
              <w:rPr>
                <w:rFonts w:ascii="PT Astra Serif" w:hAnsi="PT Astra Serif"/>
                <w:sz w:val="12"/>
                <w:szCs w:val="12"/>
              </w:rPr>
              <w:t> </w:t>
            </w:r>
            <w:r w:rsidRPr="009F3C2B">
              <w:rPr>
                <w:rFonts w:ascii="PT Astra Serif" w:hAnsi="PT Astra Serif"/>
                <w:sz w:val="12"/>
                <w:szCs w:val="12"/>
              </w:rPr>
              <w:t>036</w:t>
            </w:r>
          </w:p>
          <w:p w:rsidR="006A2E1B" w:rsidRPr="009F3C2B" w:rsidRDefault="00672A35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 091</w:t>
            </w:r>
          </w:p>
          <w:p w:rsidR="00AD5B5C" w:rsidRPr="009F3C2B" w:rsidRDefault="00672A35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 827,76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159 477 882,74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102 154 386,41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126 019 758,61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99 089 700,00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549 350 100,00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B42BD6" w:rsidP="006A2E1B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45 732 372,</w:t>
            </w:r>
            <w:r w:rsidR="006A2E1B" w:rsidRPr="009F3C2B">
              <w:rPr>
                <w:rFonts w:ascii="PT Astra Serif" w:hAnsi="PT Astra Serif"/>
                <w:sz w:val="12"/>
                <w:szCs w:val="12"/>
              </w:rPr>
              <w:t>76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7 039 227,26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4 509 013,59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5 562 412,14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4 373 740,75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B42BD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24 247</w:t>
            </w:r>
            <w:r w:rsidR="00B42BD6" w:rsidRPr="009F3C2B">
              <w:rPr>
                <w:rFonts w:ascii="PT Astra Serif" w:hAnsi="PT Astra Serif"/>
                <w:sz w:val="12"/>
                <w:szCs w:val="12"/>
              </w:rPr>
              <w:t> </w:t>
            </w:r>
            <w:r w:rsidRPr="009F3C2B">
              <w:rPr>
                <w:rFonts w:ascii="PT Astra Serif" w:hAnsi="PT Astra Serif"/>
                <w:sz w:val="12"/>
                <w:szCs w:val="12"/>
              </w:rPr>
              <w:t>9</w:t>
            </w:r>
            <w:r w:rsidR="00B42BD6" w:rsidRPr="009F3C2B">
              <w:rPr>
                <w:rFonts w:ascii="PT Astra Serif" w:hAnsi="PT Astra Serif"/>
                <w:sz w:val="12"/>
                <w:szCs w:val="12"/>
              </w:rPr>
              <w:t>79,02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AD5B5C" w:rsidRPr="009F3C2B" w:rsidRDefault="006A2E1B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244 012 707,99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95 523 000,00</w:t>
            </w:r>
          </w:p>
        </w:tc>
        <w:tc>
          <w:tcPr>
            <w:tcW w:w="283" w:type="dxa"/>
            <w:shd w:val="clear" w:color="auto" w:fill="FFFFFF"/>
            <w:vAlign w:val="center"/>
            <w:hideMark/>
          </w:tcPr>
          <w:p w:rsidR="00B42BD6" w:rsidRPr="009F3C2B" w:rsidRDefault="00B42BD6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148</w:t>
            </w:r>
          </w:p>
          <w:p w:rsidR="00667785" w:rsidRPr="009F3C2B" w:rsidRDefault="00B42BD6" w:rsidP="00667785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 </w:t>
            </w:r>
            <w:r w:rsidR="00667785" w:rsidRPr="009F3C2B">
              <w:rPr>
                <w:rFonts w:ascii="PT Astra Serif" w:hAnsi="PT Astra Serif"/>
                <w:sz w:val="12"/>
                <w:szCs w:val="12"/>
              </w:rPr>
              <w:t>489 707,</w:t>
            </w:r>
          </w:p>
          <w:p w:rsidR="00B42BD6" w:rsidRPr="009F3C2B" w:rsidRDefault="00667785" w:rsidP="00667785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6A2E1B" w:rsidP="00667785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1 325 836 908,51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D5B5C" w:rsidRPr="009F3C2B" w:rsidRDefault="00AD5B5C" w:rsidP="002F06A6">
            <w:pPr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 </w:t>
            </w:r>
          </w:p>
        </w:tc>
      </w:tr>
    </w:tbl>
    <w:p w:rsidR="009C5C30" w:rsidRPr="009B3C88" w:rsidRDefault="009C5C30" w:rsidP="002F06A6">
      <w:pPr>
        <w:pStyle w:val="21"/>
        <w:spacing w:before="0"/>
        <w:ind w:right="-1"/>
        <w:jc w:val="right"/>
        <w:rPr>
          <w:rFonts w:ascii="PT Astra Serif" w:eastAsia="Calibri" w:hAnsi="PT Astra Serif"/>
          <w:sz w:val="20"/>
          <w:lang w:eastAsia="en-US"/>
        </w:rPr>
      </w:pPr>
    </w:p>
    <w:p w:rsidR="009B3C88" w:rsidRPr="009B3C88" w:rsidRDefault="009B3C88" w:rsidP="002F06A6">
      <w:pPr>
        <w:pStyle w:val="21"/>
        <w:spacing w:before="0"/>
        <w:ind w:right="-1"/>
        <w:jc w:val="right"/>
        <w:rPr>
          <w:rFonts w:ascii="PT Astra Serif" w:eastAsia="Calibri" w:hAnsi="PT Astra Serif"/>
          <w:sz w:val="20"/>
          <w:lang w:eastAsia="en-US"/>
        </w:rPr>
      </w:pPr>
    </w:p>
    <w:p w:rsidR="008F45F9" w:rsidRPr="009F3C2B" w:rsidRDefault="009F3C2B" w:rsidP="009F3C2B">
      <w:pPr>
        <w:pStyle w:val="21"/>
        <w:spacing w:before="0"/>
        <w:ind w:right="-1"/>
        <w:rPr>
          <w:rFonts w:ascii="PT Astra Serif" w:eastAsia="Calibri" w:hAnsi="PT Astra Serif"/>
          <w:sz w:val="24"/>
          <w:szCs w:val="24"/>
          <w:lang w:eastAsia="en-US"/>
        </w:rPr>
      </w:pPr>
      <w:r>
        <w:rPr>
          <w:rFonts w:ascii="PT Astra Serif" w:eastAsia="Calibri" w:hAnsi="PT Astra Serif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="008F45F9" w:rsidRPr="009F3C2B">
        <w:rPr>
          <w:rFonts w:ascii="PT Astra Serif" w:eastAsia="Calibri" w:hAnsi="PT Astra Serif"/>
          <w:sz w:val="24"/>
          <w:szCs w:val="24"/>
          <w:lang w:eastAsia="en-US"/>
        </w:rPr>
        <w:t>Таблица № 3</w:t>
      </w:r>
    </w:p>
    <w:p w:rsidR="008F45F9" w:rsidRPr="009F3C2B" w:rsidRDefault="008F45F9" w:rsidP="002F06A6">
      <w:pPr>
        <w:spacing w:line="276" w:lineRule="auto"/>
        <w:ind w:firstLine="0"/>
        <w:rPr>
          <w:rFonts w:ascii="PT Astra Serif" w:eastAsia="Calibri" w:hAnsi="PT Astra Serif"/>
          <w:sz w:val="24"/>
          <w:szCs w:val="24"/>
          <w:lang w:eastAsia="en-US"/>
        </w:rPr>
      </w:pPr>
    </w:p>
    <w:p w:rsidR="009C5C30" w:rsidRPr="009F3C2B" w:rsidRDefault="008F45F9" w:rsidP="00481020">
      <w:pPr>
        <w:ind w:firstLine="0"/>
        <w:jc w:val="center"/>
        <w:rPr>
          <w:rFonts w:ascii="PT Astra Serif" w:eastAsia="Calibri" w:hAnsi="PT Astra Serif"/>
          <w:sz w:val="24"/>
          <w:szCs w:val="25"/>
          <w:lang w:eastAsia="en-US"/>
        </w:rPr>
      </w:pPr>
      <w:r w:rsidRPr="009F3C2B">
        <w:rPr>
          <w:rFonts w:ascii="PT Astra Serif" w:eastAsia="Calibri" w:hAnsi="PT Astra Serif"/>
          <w:sz w:val="24"/>
          <w:szCs w:val="25"/>
          <w:lang w:eastAsia="en-US"/>
        </w:rPr>
        <w:t>Приобретение и монтаж быстровозводимых конструкций врачебных амбулаторий, центров (отделений) общей</w:t>
      </w:r>
      <w:r w:rsidR="00481020" w:rsidRPr="009F3C2B">
        <w:rPr>
          <w:rFonts w:ascii="PT Astra Serif" w:eastAsia="Calibri" w:hAnsi="PT Astra Serif"/>
          <w:sz w:val="24"/>
          <w:szCs w:val="25"/>
          <w:lang w:eastAsia="en-US"/>
        </w:rPr>
        <w:t xml:space="preserve"> </w:t>
      </w:r>
      <w:r w:rsidRPr="009F3C2B">
        <w:rPr>
          <w:rFonts w:ascii="PT Astra Serif" w:eastAsia="Calibri" w:hAnsi="PT Astra Serif"/>
          <w:sz w:val="24"/>
          <w:szCs w:val="25"/>
          <w:lang w:eastAsia="en-US"/>
        </w:rPr>
        <w:t>медицины, фельдшерско-акушерских пунктов, фельдшерских здравпунктов, подведомственных органам исполнительной</w:t>
      </w:r>
      <w:r w:rsidR="00481020" w:rsidRPr="009F3C2B">
        <w:rPr>
          <w:rFonts w:ascii="PT Astra Serif" w:eastAsia="Calibri" w:hAnsi="PT Astra Serif"/>
          <w:sz w:val="24"/>
          <w:szCs w:val="25"/>
          <w:lang w:eastAsia="en-US"/>
        </w:rPr>
        <w:t xml:space="preserve"> </w:t>
      </w:r>
      <w:r w:rsidRPr="009F3C2B">
        <w:rPr>
          <w:rFonts w:ascii="PT Astra Serif" w:eastAsia="Calibri" w:hAnsi="PT Astra Serif"/>
          <w:sz w:val="24"/>
          <w:szCs w:val="25"/>
          <w:lang w:eastAsia="en-US"/>
        </w:rPr>
        <w:t xml:space="preserve">власти субъекта Российской Федерации, </w:t>
      </w:r>
      <w:r w:rsidR="00481020" w:rsidRPr="009F3C2B">
        <w:rPr>
          <w:rFonts w:ascii="PT Astra Serif" w:eastAsia="Calibri" w:hAnsi="PT Astra Serif"/>
          <w:sz w:val="24"/>
          <w:szCs w:val="25"/>
          <w:lang w:eastAsia="en-US"/>
        </w:rPr>
        <w:br/>
      </w:r>
      <w:r w:rsidRPr="009F3C2B">
        <w:rPr>
          <w:rFonts w:ascii="PT Astra Serif" w:eastAsia="Calibri" w:hAnsi="PT Astra Serif"/>
          <w:sz w:val="24"/>
          <w:szCs w:val="25"/>
          <w:lang w:eastAsia="en-US"/>
        </w:rPr>
        <w:t>и (или) муниципальных медицинских организаций, расположенных на территории</w:t>
      </w:r>
      <w:r w:rsidR="00481020" w:rsidRPr="009F3C2B">
        <w:rPr>
          <w:rFonts w:ascii="PT Astra Serif" w:eastAsia="Calibri" w:hAnsi="PT Astra Serif"/>
          <w:sz w:val="24"/>
          <w:szCs w:val="25"/>
          <w:lang w:eastAsia="en-US"/>
        </w:rPr>
        <w:t xml:space="preserve"> </w:t>
      </w:r>
      <w:r w:rsidRPr="009F3C2B">
        <w:rPr>
          <w:rFonts w:ascii="PT Astra Serif" w:eastAsia="Calibri" w:hAnsi="PT Astra Serif"/>
          <w:sz w:val="24"/>
          <w:szCs w:val="25"/>
          <w:lang w:eastAsia="en-US"/>
        </w:rPr>
        <w:t>субъекта Российской Федерации, оказывающих первичную медико-санитарную помощь взрослым и детям,</w:t>
      </w:r>
      <w:r w:rsidR="00481020" w:rsidRPr="009F3C2B">
        <w:rPr>
          <w:rFonts w:ascii="PT Astra Serif" w:eastAsia="Calibri" w:hAnsi="PT Astra Serif"/>
          <w:sz w:val="24"/>
          <w:szCs w:val="25"/>
          <w:lang w:eastAsia="en-US"/>
        </w:rPr>
        <w:t xml:space="preserve"> </w:t>
      </w:r>
      <w:r w:rsidRPr="009F3C2B">
        <w:rPr>
          <w:rFonts w:ascii="PT Astra Serif" w:eastAsia="Calibri" w:hAnsi="PT Astra Serif"/>
          <w:sz w:val="24"/>
          <w:szCs w:val="25"/>
          <w:lang w:eastAsia="en-US"/>
        </w:rPr>
        <w:t>их обособленных структурных подразделений, центральных районных и районных больниц</w:t>
      </w:r>
    </w:p>
    <w:p w:rsidR="008F45F9" w:rsidRPr="009B3C88" w:rsidRDefault="008F45F9" w:rsidP="002F06A6">
      <w:pPr>
        <w:rPr>
          <w:rFonts w:ascii="PT Astra Serif" w:eastAsia="Calibri" w:hAnsi="PT Astra Serif"/>
          <w:sz w:val="18"/>
          <w:szCs w:val="18"/>
          <w:lang w:eastAsia="en-US"/>
        </w:rPr>
      </w:pPr>
    </w:p>
    <w:tbl>
      <w:tblPr>
        <w:tblW w:w="16161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1"/>
        <w:gridCol w:w="421"/>
        <w:gridCol w:w="951"/>
        <w:gridCol w:w="745"/>
        <w:gridCol w:w="673"/>
        <w:gridCol w:w="886"/>
        <w:gridCol w:w="709"/>
        <w:gridCol w:w="567"/>
        <w:gridCol w:w="567"/>
        <w:gridCol w:w="425"/>
        <w:gridCol w:w="425"/>
        <w:gridCol w:w="442"/>
        <w:gridCol w:w="442"/>
        <w:gridCol w:w="425"/>
        <w:gridCol w:w="408"/>
        <w:gridCol w:w="285"/>
        <w:gridCol w:w="425"/>
        <w:gridCol w:w="426"/>
        <w:gridCol w:w="425"/>
        <w:gridCol w:w="425"/>
        <w:gridCol w:w="425"/>
        <w:gridCol w:w="284"/>
        <w:gridCol w:w="425"/>
        <w:gridCol w:w="425"/>
        <w:gridCol w:w="284"/>
        <w:gridCol w:w="425"/>
        <w:gridCol w:w="284"/>
        <w:gridCol w:w="372"/>
        <w:gridCol w:w="336"/>
        <w:gridCol w:w="372"/>
        <w:gridCol w:w="284"/>
        <w:gridCol w:w="283"/>
        <w:gridCol w:w="284"/>
        <w:gridCol w:w="283"/>
        <w:gridCol w:w="353"/>
        <w:gridCol w:w="425"/>
        <w:gridCol w:w="284"/>
      </w:tblGrid>
      <w:tr w:rsidR="00340AD4" w:rsidRPr="009F3C2B" w:rsidTr="009F3C2B">
        <w:trPr>
          <w:trHeight w:val="809"/>
        </w:trPr>
        <w:tc>
          <w:tcPr>
            <w:tcW w:w="261" w:type="dxa"/>
            <w:vMerge w:val="restart"/>
            <w:shd w:val="clear" w:color="000000" w:fill="FFFFFF"/>
            <w:vAlign w:val="center"/>
            <w:hideMark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№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/п</w:t>
            </w:r>
          </w:p>
        </w:tc>
        <w:tc>
          <w:tcPr>
            <w:tcW w:w="421" w:type="dxa"/>
            <w:vMerge w:val="restart"/>
            <w:shd w:val="clear" w:color="000000" w:fill="FFFFFF"/>
            <w:vAlign w:val="center"/>
            <w:hideMark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Наиме</w:t>
            </w:r>
            <w:r w:rsidR="00FC3331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нование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юриди</w:t>
            </w:r>
            <w:r w:rsidR="00FC3331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ческого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лица</w:t>
            </w:r>
          </w:p>
        </w:tc>
        <w:tc>
          <w:tcPr>
            <w:tcW w:w="951" w:type="dxa"/>
            <w:vMerge w:val="restart"/>
            <w:shd w:val="clear" w:color="000000" w:fill="FFFFFF"/>
            <w:vAlign w:val="center"/>
            <w:hideMark/>
          </w:tcPr>
          <w:p w:rsidR="00340AD4" w:rsidRPr="009F3C2B" w:rsidRDefault="00340AD4" w:rsidP="00481020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Наименование объекта (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РБ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(в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т.ч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. центральные, межрайонные), 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УБ,</w:t>
            </w:r>
            <w:proofErr w:type="gramEnd"/>
          </w:p>
          <w:p w:rsidR="00340AD4" w:rsidRPr="009F3C2B" w:rsidRDefault="00340AD4" w:rsidP="00481020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поликлиники, детские поликлиники,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поликлиничес</w:t>
            </w:r>
            <w:proofErr w:type="spellEnd"/>
            <w:r w:rsidR="009B3C88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кие подразделения, амбулатории 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(в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т.ч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  <w:proofErr w:type="gramEnd"/>
          </w:p>
          <w:p w:rsidR="00FC3331" w:rsidRPr="009F3C2B" w:rsidRDefault="00340AD4" w:rsidP="00481020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врачебные, центры (отделения) </w:t>
            </w:r>
            <w:r w:rsidR="004261A9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общей врачебной практики (семейной медицины), 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ФАП, ФП, фельдшерские здравпункты, городские больницы, 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детские городские больницы, областные (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республикан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ские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) больницы, центры консультативно-диагностические,</w:t>
            </w:r>
            <w:proofErr w:type="gramEnd"/>
          </w:p>
          <w:p w:rsidR="00340AD4" w:rsidRPr="009F3C2B" w:rsidRDefault="00340AD4" w:rsidP="00481020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(поликлиники консультативно-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диагностичес</w:t>
            </w:r>
            <w:proofErr w:type="spellEnd"/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кие), центры консультативно-диагностические детские, (поликлиники консультативно-диагностические</w:t>
            </w:r>
            <w:proofErr w:type="gramEnd"/>
          </w:p>
          <w:p w:rsidR="00340AD4" w:rsidRPr="009F3C2B" w:rsidRDefault="00340AD4" w:rsidP="00481020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детские), дневной стационар, прочие (переход между стационаром </w:t>
            </w:r>
            <w:r w:rsidR="004261A9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и поликлиникой)</w:t>
            </w:r>
          </w:p>
        </w:tc>
        <w:tc>
          <w:tcPr>
            <w:tcW w:w="745" w:type="dxa"/>
            <w:vMerge w:val="restart"/>
            <w:shd w:val="clear" w:color="000000" w:fill="FFFFFF"/>
            <w:vAlign w:val="center"/>
            <w:hideMark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Адрес объекта</w:t>
            </w:r>
          </w:p>
        </w:tc>
        <w:tc>
          <w:tcPr>
            <w:tcW w:w="673" w:type="dxa"/>
            <w:vMerge w:val="restart"/>
            <w:shd w:val="clear" w:color="000000" w:fill="FFFFFF"/>
            <w:vAlign w:val="center"/>
            <w:hideMark/>
          </w:tcPr>
          <w:p w:rsidR="00340AD4" w:rsidRPr="009F3C2B" w:rsidRDefault="00340AD4" w:rsidP="00481020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Планиру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е</w:t>
            </w:r>
            <w:proofErr w:type="spellEnd"/>
            <w:r w:rsidR="004261A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gramEnd"/>
            <w:r w:rsidR="004261A9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мероприя</w:t>
            </w:r>
            <w:proofErr w:type="spellEnd"/>
            <w:r w:rsidR="004261A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4261A9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тие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(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приобрете</w:t>
            </w:r>
            <w:r w:rsidR="00FC3331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модульных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существую</w:t>
            </w:r>
            <w:r w:rsidR="004261A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щих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или новое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приобрете</w:t>
            </w:r>
            <w:r w:rsidR="004261A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модульных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) </w:t>
            </w:r>
          </w:p>
        </w:tc>
        <w:tc>
          <w:tcPr>
            <w:tcW w:w="886" w:type="dxa"/>
            <w:vMerge w:val="restart"/>
            <w:shd w:val="clear" w:color="000000" w:fill="FFFFFF"/>
            <w:vAlign w:val="center"/>
            <w:hideMark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Износ (%) (заполняется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в случаях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приобрет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модульных конст</w:t>
            </w:r>
            <w:r w:rsidR="00FC3331" w:rsidRPr="009F3C2B">
              <w:rPr>
                <w:rFonts w:ascii="PT Astra Serif" w:hAnsi="PT Astra Serif"/>
                <w:bCs/>
                <w:sz w:val="12"/>
                <w:szCs w:val="12"/>
              </w:rPr>
              <w:t>рукций вза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мен существующих)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  <w:hideMark/>
          </w:tcPr>
          <w:p w:rsidR="00FC3331" w:rsidRPr="009F3C2B" w:rsidRDefault="00340AD4" w:rsidP="00481020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Количество населения,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обслужи</w:t>
            </w:r>
            <w:r w:rsidR="00FC3331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</w:t>
            </w:r>
            <w:r w:rsidR="00FC3331" w:rsidRPr="009F3C2B">
              <w:rPr>
                <w:rFonts w:ascii="PT Astra Serif" w:hAnsi="PT Astra Serif"/>
                <w:bCs/>
                <w:sz w:val="12"/>
                <w:szCs w:val="12"/>
              </w:rPr>
              <w:t>аемого</w:t>
            </w:r>
            <w:proofErr w:type="spellEnd"/>
            <w:proofErr w:type="gramEnd"/>
            <w:r w:rsidR="00FC3331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медицин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="00FC3331" w:rsidRPr="009F3C2B">
              <w:rPr>
                <w:rFonts w:ascii="PT Astra Serif" w:hAnsi="PT Astra Serif"/>
                <w:bCs/>
                <w:sz w:val="12"/>
                <w:szCs w:val="12"/>
              </w:rPr>
              <w:t>ской</w:t>
            </w:r>
            <w:proofErr w:type="spellEnd"/>
            <w:r w:rsidR="00FC3331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FC3331" w:rsidRPr="009F3C2B">
              <w:rPr>
                <w:rFonts w:ascii="PT Astra Serif" w:hAnsi="PT Astra Serif"/>
                <w:bCs/>
                <w:sz w:val="12"/>
                <w:szCs w:val="12"/>
              </w:rPr>
              <w:t>организа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FC3331" w:rsidRPr="009F3C2B">
              <w:rPr>
                <w:rFonts w:ascii="PT Astra Serif" w:hAnsi="PT Astra Serif"/>
                <w:bCs/>
                <w:sz w:val="12"/>
                <w:szCs w:val="12"/>
              </w:rPr>
              <w:t>цией</w:t>
            </w:r>
            <w:proofErr w:type="spellEnd"/>
          </w:p>
          <w:p w:rsidR="00340AD4" w:rsidRPr="009F3C2B" w:rsidRDefault="00340AD4" w:rsidP="00481020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(структу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</w:t>
            </w:r>
            <w:r w:rsidR="004261A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gramEnd"/>
            <w:r w:rsidR="004261A9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ным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подразделе</w:t>
            </w:r>
            <w:r w:rsidR="00FC3331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нием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)  </w:t>
            </w:r>
          </w:p>
        </w:tc>
        <w:tc>
          <w:tcPr>
            <w:tcW w:w="567" w:type="dxa"/>
            <w:vMerge w:val="restart"/>
            <w:shd w:val="clear" w:color="000000" w:fill="FFFFFF"/>
            <w:vAlign w:val="center"/>
            <w:hideMark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Наличие детских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подраз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-делений</w:t>
            </w:r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(да/нет)</w:t>
            </w:r>
          </w:p>
        </w:tc>
        <w:tc>
          <w:tcPr>
            <w:tcW w:w="567" w:type="dxa"/>
            <w:vMerge w:val="restart"/>
            <w:shd w:val="clear" w:color="000000" w:fill="FFFFFF"/>
            <w:vAlign w:val="center"/>
            <w:hideMark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Площадь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плани-руемого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объекта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(кв.</w:t>
            </w:r>
            <w:r w:rsidR="004261A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м) </w:t>
            </w:r>
          </w:p>
        </w:tc>
        <w:tc>
          <w:tcPr>
            <w:tcW w:w="425" w:type="dxa"/>
            <w:vMerge w:val="restart"/>
            <w:shd w:val="clear" w:color="000000" w:fill="FFFFFF"/>
            <w:vAlign w:val="center"/>
            <w:hideMark/>
          </w:tcPr>
          <w:p w:rsidR="00340AD4" w:rsidRPr="009F3C2B" w:rsidRDefault="00340AD4" w:rsidP="009B3C88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Мощ</w:t>
            </w:r>
            <w:r w:rsidR="00FC3331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ность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плани-р</w:t>
            </w:r>
            <w:r w:rsidR="009B3C88">
              <w:rPr>
                <w:rFonts w:ascii="PT Astra Serif" w:hAnsi="PT Astra Serif"/>
                <w:bCs/>
                <w:sz w:val="12"/>
                <w:szCs w:val="12"/>
              </w:rPr>
              <w:t>уемо</w:t>
            </w:r>
            <w:r w:rsidR="009B3C88" w:rsidRPr="009B3C88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9B3C88">
              <w:rPr>
                <w:rFonts w:ascii="PT Astra Serif" w:hAnsi="PT Astra Serif"/>
                <w:bCs/>
                <w:sz w:val="12"/>
                <w:szCs w:val="12"/>
              </w:rPr>
              <w:t>го</w:t>
            </w:r>
            <w:proofErr w:type="spellEnd"/>
            <w:r w:rsidR="009B3C88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9B3C88">
              <w:rPr>
                <w:rFonts w:ascii="PT Astra Serif" w:hAnsi="PT Astra Serif"/>
                <w:bCs/>
                <w:sz w:val="12"/>
                <w:szCs w:val="12"/>
              </w:rPr>
              <w:t>объек</w:t>
            </w:r>
            <w:proofErr w:type="spellEnd"/>
            <w:r w:rsidR="009B3C88" w:rsidRPr="009B3C88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9B3C88">
              <w:rPr>
                <w:rFonts w:ascii="PT Astra Serif" w:hAnsi="PT Astra Serif"/>
                <w:bCs/>
                <w:sz w:val="12"/>
                <w:szCs w:val="12"/>
              </w:rPr>
              <w:t>та (</w:t>
            </w:r>
            <w:proofErr w:type="spellStart"/>
            <w:r w:rsidR="009B3C88">
              <w:rPr>
                <w:rFonts w:ascii="PT Astra Serif" w:hAnsi="PT Astra Serif"/>
                <w:bCs/>
                <w:sz w:val="12"/>
                <w:szCs w:val="12"/>
              </w:rPr>
              <w:t>сог</w:t>
            </w:r>
            <w:r w:rsidR="009B3C88" w:rsidRPr="009B3C88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9B3C88">
              <w:rPr>
                <w:rFonts w:ascii="PT Astra Serif" w:hAnsi="PT Astra Serif"/>
                <w:bCs/>
                <w:sz w:val="12"/>
                <w:szCs w:val="12"/>
              </w:rPr>
              <w:t>ласно</w:t>
            </w:r>
            <w:proofErr w:type="spellEnd"/>
            <w:r w:rsidR="009B3C88">
              <w:rPr>
                <w:rFonts w:ascii="PT Astra Serif" w:hAnsi="PT Astra Serif"/>
                <w:bCs/>
                <w:sz w:val="12"/>
                <w:szCs w:val="12"/>
              </w:rPr>
              <w:t xml:space="preserve"> статье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11)</w:t>
            </w:r>
          </w:p>
        </w:tc>
        <w:tc>
          <w:tcPr>
            <w:tcW w:w="425" w:type="dxa"/>
            <w:vMerge w:val="restart"/>
            <w:shd w:val="clear" w:color="000000" w:fill="FFFFFF"/>
            <w:vAlign w:val="center"/>
          </w:tcPr>
          <w:p w:rsidR="00340AD4" w:rsidRPr="009F3C2B" w:rsidRDefault="00340AD4" w:rsidP="00481020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Еди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ницы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изме</w:t>
            </w:r>
            <w:proofErr w:type="spellEnd"/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рения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мощ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t>-нос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ти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плани-руе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мого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объек</w:t>
            </w:r>
            <w:proofErr w:type="spellEnd"/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та (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</w:t>
            </w:r>
            <w:r w:rsidR="004261A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щений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261A9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в смену, койко-мест </w:t>
            </w:r>
            <w:r w:rsidR="00013B21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для ста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цио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-наров)</w:t>
            </w:r>
          </w:p>
        </w:tc>
        <w:tc>
          <w:tcPr>
            <w:tcW w:w="442" w:type="dxa"/>
            <w:vMerge w:val="restart"/>
            <w:shd w:val="clear" w:color="000000" w:fill="FFFFFF"/>
            <w:vAlign w:val="center"/>
            <w:hideMark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Плани-руемая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стои-мость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работ (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консо</w:t>
            </w:r>
            <w:proofErr w:type="spellEnd"/>
            <w:r w:rsidR="00013B21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лидиро</w:t>
            </w:r>
            <w:proofErr w:type="spellEnd"/>
            <w:r w:rsidR="00013B21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ванный бюджет)</w:t>
            </w:r>
          </w:p>
        </w:tc>
        <w:tc>
          <w:tcPr>
            <w:tcW w:w="1985" w:type="dxa"/>
            <w:gridSpan w:val="5"/>
            <w:shd w:val="clear" w:color="000000" w:fill="FFFFFF"/>
            <w:noWrap/>
            <w:vAlign w:val="center"/>
            <w:hideMark/>
          </w:tcPr>
          <w:p w:rsidR="00481020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Консолидированный бюджет, </w:t>
            </w:r>
          </w:p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том числе по годам</w:t>
            </w:r>
          </w:p>
        </w:tc>
        <w:tc>
          <w:tcPr>
            <w:tcW w:w="426" w:type="dxa"/>
            <w:vMerge w:val="restart"/>
            <w:shd w:val="clear" w:color="000000" w:fill="FFFFFF"/>
            <w:vAlign w:val="center"/>
          </w:tcPr>
          <w:p w:rsidR="00340AD4" w:rsidRPr="009F3C2B" w:rsidRDefault="00340AD4" w:rsidP="00481020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Плани-руемая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стои-мость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работ (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феде</w:t>
            </w:r>
            <w:r w:rsidR="00013B21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раль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t>-ный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бюд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жет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)</w:t>
            </w:r>
          </w:p>
        </w:tc>
        <w:tc>
          <w:tcPr>
            <w:tcW w:w="1984" w:type="dxa"/>
            <w:gridSpan w:val="5"/>
            <w:shd w:val="clear" w:color="000000" w:fill="FFFFFF"/>
            <w:vAlign w:val="center"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Федеральный бюджет, 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том числе по годам</w:t>
            </w:r>
          </w:p>
        </w:tc>
        <w:tc>
          <w:tcPr>
            <w:tcW w:w="425" w:type="dxa"/>
            <w:vMerge w:val="restart"/>
            <w:shd w:val="clear" w:color="000000" w:fill="FFFFFF"/>
            <w:vAlign w:val="center"/>
          </w:tcPr>
          <w:p w:rsidR="00340AD4" w:rsidRPr="009F3C2B" w:rsidRDefault="00340AD4" w:rsidP="00481020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Плани-руемая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стои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t>-мо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сть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работ (сред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ства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регио</w:t>
            </w:r>
            <w:r w:rsidR="00013B21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9B3C88">
              <w:rPr>
                <w:rFonts w:ascii="PT Astra Serif" w:hAnsi="PT Astra Serif"/>
                <w:bCs/>
                <w:sz w:val="12"/>
                <w:szCs w:val="12"/>
              </w:rPr>
              <w:t>на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ль</w:t>
            </w:r>
            <w:r w:rsidR="009B3C88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ного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бюд-жета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)</w:t>
            </w:r>
          </w:p>
        </w:tc>
        <w:tc>
          <w:tcPr>
            <w:tcW w:w="1701" w:type="dxa"/>
            <w:gridSpan w:val="5"/>
            <w:shd w:val="clear" w:color="000000" w:fill="FFFFFF"/>
            <w:vAlign w:val="center"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Региональный бюджет, 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том числе по годам</w:t>
            </w:r>
          </w:p>
        </w:tc>
        <w:tc>
          <w:tcPr>
            <w:tcW w:w="372" w:type="dxa"/>
            <w:vMerge w:val="restart"/>
            <w:shd w:val="clear" w:color="000000" w:fill="FFFFFF"/>
            <w:vAlign w:val="center"/>
          </w:tcPr>
          <w:p w:rsidR="00340AD4" w:rsidRPr="009F3C2B" w:rsidRDefault="00340AD4" w:rsidP="00481020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Пла</w:t>
            </w:r>
            <w:proofErr w:type="spellEnd"/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руе</w:t>
            </w:r>
            <w:proofErr w:type="spellEnd"/>
            <w:r w:rsidR="005D0B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мая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стои</w:t>
            </w:r>
            <w:r w:rsidR="005D0B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мость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работ (сред</w:t>
            </w:r>
            <w:r w:rsidR="005D0B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ства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ре</w:t>
            </w:r>
            <w:r w:rsidR="009B3C88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ги</w:t>
            </w:r>
            <w:r w:rsidR="009B3C88">
              <w:rPr>
                <w:rFonts w:ascii="PT Astra Serif" w:hAnsi="PT Astra Serif"/>
                <w:bCs/>
                <w:sz w:val="12"/>
                <w:szCs w:val="12"/>
              </w:rPr>
              <w:t>о</w:t>
            </w:r>
            <w:proofErr w:type="spellEnd"/>
            <w:r w:rsidR="009B3C88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="009B3C88">
              <w:rPr>
                <w:rFonts w:ascii="PT Astra Serif" w:hAnsi="PT Astra Serif"/>
                <w:bCs/>
                <w:sz w:val="12"/>
                <w:szCs w:val="12"/>
              </w:rPr>
              <w:t>на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ль</w:t>
            </w:r>
            <w:r w:rsidR="009B3C88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ного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бюд-жета</w:t>
            </w:r>
            <w:proofErr w:type="spellEnd"/>
            <w:r w:rsidR="009B3C88">
              <w:rPr>
                <w:rFonts w:ascii="PT Astra Serif" w:hAnsi="PT Astra Serif"/>
                <w:bCs/>
                <w:sz w:val="12"/>
                <w:szCs w:val="12"/>
              </w:rPr>
              <w:t>)</w:t>
            </w:r>
          </w:p>
        </w:tc>
        <w:tc>
          <w:tcPr>
            <w:tcW w:w="1487" w:type="dxa"/>
            <w:gridSpan w:val="5"/>
          </w:tcPr>
          <w:p w:rsidR="00340AD4" w:rsidRPr="009F3C2B" w:rsidRDefault="00340AD4" w:rsidP="00481020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Не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софинансируемые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расходы за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счет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средств федерального бюджета</w:t>
            </w:r>
            <w:r w:rsidR="00D56D89">
              <w:rPr>
                <w:rFonts w:ascii="PT Astra Serif" w:hAnsi="PT Astra Serif"/>
                <w:bCs/>
                <w:sz w:val="12"/>
                <w:szCs w:val="12"/>
              </w:rPr>
              <w:t>,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расходы субъекта Российской Федерации 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в части мероприятий 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по строительству (реконструкции), </w:t>
            </w:r>
            <w:r w:rsidR="00481020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том числе по годам:</w:t>
            </w:r>
          </w:p>
        </w:tc>
        <w:tc>
          <w:tcPr>
            <w:tcW w:w="425" w:type="dxa"/>
            <w:vMerge w:val="restart"/>
            <w:vAlign w:val="center"/>
          </w:tcPr>
          <w:p w:rsidR="00F1679E" w:rsidRPr="009F3C2B" w:rsidRDefault="00340AD4" w:rsidP="009F3C2B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Общий объем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финан</w:t>
            </w:r>
            <w:proofErr w:type="spellEnd"/>
            <w:r w:rsidR="00F1679E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сиро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вания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объек</w:t>
            </w:r>
            <w:proofErr w:type="spellEnd"/>
            <w:r w:rsid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та (сумма столб</w:t>
            </w:r>
            <w:r w:rsidR="00F1679E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gramEnd"/>
          </w:p>
          <w:p w:rsidR="00F1679E" w:rsidRPr="009F3C2B" w:rsidRDefault="00340AD4" w:rsidP="009F3C2B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цов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340AD4" w:rsidP="009F3C2B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18,</w:t>
            </w:r>
            <w:r w:rsid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24 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и 30)</w:t>
            </w:r>
            <w:proofErr w:type="gramEnd"/>
          </w:p>
        </w:tc>
        <w:tc>
          <w:tcPr>
            <w:tcW w:w="284" w:type="dxa"/>
            <w:vMerge w:val="restart"/>
            <w:vAlign w:val="center"/>
          </w:tcPr>
          <w:p w:rsidR="00340AD4" w:rsidRPr="009F3C2B" w:rsidRDefault="00340AD4" w:rsidP="009F3C2B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За</w:t>
            </w:r>
            <w:r w:rsid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пла</w:t>
            </w:r>
            <w:proofErr w:type="spellEnd"/>
            <w:r w:rsidR="00F1679E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</w:t>
            </w:r>
            <w:r w:rsid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ро</w:t>
            </w:r>
            <w:proofErr w:type="spellEnd"/>
            <w:r w:rsidR="005D0B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ван</w:t>
            </w:r>
            <w:r w:rsid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год за</w:t>
            </w:r>
            <w:r w:rsid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вер</w:t>
            </w:r>
            <w:r w:rsidR="005D0B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ше</w:t>
            </w:r>
            <w:proofErr w:type="spellEnd"/>
            <w:r w:rsid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ме</w:t>
            </w:r>
            <w:r w:rsidR="009B3C88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роп</w:t>
            </w:r>
            <w:r w:rsidR="009B3C88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рия</w:t>
            </w:r>
            <w:r w:rsidR="009B3C88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тия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объ</w:t>
            </w:r>
            <w:r w:rsid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екту</w:t>
            </w:r>
            <w:proofErr w:type="spellEnd"/>
            <w:proofErr w:type="gramEnd"/>
          </w:p>
        </w:tc>
      </w:tr>
      <w:tr w:rsidR="00340AD4" w:rsidRPr="009F3C2B" w:rsidTr="009F3C2B">
        <w:trPr>
          <w:trHeight w:val="1678"/>
        </w:trPr>
        <w:tc>
          <w:tcPr>
            <w:tcW w:w="261" w:type="dxa"/>
            <w:vMerge/>
            <w:vAlign w:val="center"/>
            <w:hideMark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421" w:type="dxa"/>
            <w:vMerge/>
            <w:vAlign w:val="center"/>
            <w:hideMark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951" w:type="dxa"/>
            <w:vMerge/>
            <w:vAlign w:val="center"/>
            <w:hideMark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745" w:type="dxa"/>
            <w:vMerge/>
            <w:vAlign w:val="center"/>
            <w:hideMark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673" w:type="dxa"/>
            <w:vMerge/>
            <w:vAlign w:val="center"/>
            <w:hideMark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425" w:type="dxa"/>
            <w:vMerge/>
            <w:vAlign w:val="center"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442" w:type="dxa"/>
            <w:vMerge/>
            <w:vAlign w:val="center"/>
            <w:hideMark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442" w:type="dxa"/>
            <w:shd w:val="clear" w:color="000000" w:fill="FFFFFF"/>
            <w:noWrap/>
            <w:vAlign w:val="center"/>
            <w:hideMark/>
          </w:tcPr>
          <w:p w:rsidR="00340AD4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</w:p>
          <w:p w:rsidR="00986E82" w:rsidRPr="009F3C2B" w:rsidRDefault="00986E82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408" w:type="dxa"/>
            <w:shd w:val="clear" w:color="000000" w:fill="FFFFFF"/>
            <w:noWrap/>
            <w:vAlign w:val="center"/>
            <w:hideMark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2023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5" w:type="dxa"/>
            <w:shd w:val="clear" w:color="000000" w:fill="FFFFFF"/>
            <w:noWrap/>
            <w:vAlign w:val="center"/>
            <w:hideMark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2024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2025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426" w:type="dxa"/>
            <w:vMerge/>
            <w:shd w:val="clear" w:color="000000" w:fill="FFFFFF"/>
            <w:vAlign w:val="center"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425" w:type="dxa"/>
            <w:shd w:val="clear" w:color="000000" w:fill="FFFFFF"/>
            <w:vAlign w:val="center"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2023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2024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2025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425" w:type="dxa"/>
            <w:vMerge/>
            <w:shd w:val="clear" w:color="000000" w:fill="FFFFFF"/>
            <w:vAlign w:val="center"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284" w:type="dxa"/>
            <w:shd w:val="clear" w:color="000000" w:fill="FFFFFF"/>
            <w:vAlign w:val="center"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2023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2024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2025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372" w:type="dxa"/>
            <w:vMerge/>
            <w:shd w:val="clear" w:color="000000" w:fill="FFFFFF"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284" w:type="dxa"/>
            <w:vAlign w:val="center"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3" w:type="dxa"/>
            <w:vAlign w:val="center"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4" w:type="dxa"/>
            <w:vAlign w:val="center"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2023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283" w:type="dxa"/>
            <w:vAlign w:val="center"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2024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353" w:type="dxa"/>
            <w:vAlign w:val="center"/>
          </w:tcPr>
          <w:p w:rsidR="00986E82" w:rsidRPr="009F3C2B" w:rsidRDefault="00340AD4" w:rsidP="00481020">
            <w:pPr>
              <w:tabs>
                <w:tab w:val="left" w:pos="346"/>
              </w:tabs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2025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340AD4" w:rsidRPr="009F3C2B" w:rsidRDefault="00986E82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год</w:t>
            </w:r>
          </w:p>
        </w:tc>
        <w:tc>
          <w:tcPr>
            <w:tcW w:w="425" w:type="dxa"/>
            <w:vMerge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284" w:type="dxa"/>
            <w:vMerge/>
          </w:tcPr>
          <w:p w:rsidR="00340AD4" w:rsidRPr="009F3C2B" w:rsidRDefault="00340AD4" w:rsidP="00481020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</w:tr>
      <w:tr w:rsidR="00340AD4" w:rsidRPr="009F3C2B" w:rsidTr="009F3C2B">
        <w:trPr>
          <w:trHeight w:val="192"/>
        </w:trPr>
        <w:tc>
          <w:tcPr>
            <w:tcW w:w="261" w:type="dxa"/>
            <w:shd w:val="clear" w:color="000000" w:fill="FFFFFF"/>
            <w:noWrap/>
            <w:vAlign w:val="center"/>
            <w:hideMark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</w:t>
            </w:r>
          </w:p>
        </w:tc>
        <w:tc>
          <w:tcPr>
            <w:tcW w:w="421" w:type="dxa"/>
            <w:shd w:val="clear" w:color="000000" w:fill="FFFFFF"/>
            <w:noWrap/>
            <w:vAlign w:val="center"/>
            <w:hideMark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</w:t>
            </w:r>
          </w:p>
        </w:tc>
        <w:tc>
          <w:tcPr>
            <w:tcW w:w="951" w:type="dxa"/>
            <w:shd w:val="clear" w:color="000000" w:fill="FFFFFF"/>
            <w:noWrap/>
            <w:vAlign w:val="center"/>
            <w:hideMark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</w:t>
            </w:r>
          </w:p>
        </w:tc>
        <w:tc>
          <w:tcPr>
            <w:tcW w:w="745" w:type="dxa"/>
            <w:shd w:val="clear" w:color="000000" w:fill="FFFFFF"/>
            <w:noWrap/>
            <w:vAlign w:val="center"/>
            <w:hideMark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4</w:t>
            </w:r>
          </w:p>
        </w:tc>
        <w:tc>
          <w:tcPr>
            <w:tcW w:w="673" w:type="dxa"/>
            <w:shd w:val="clear" w:color="000000" w:fill="FFFFFF"/>
            <w:noWrap/>
            <w:vAlign w:val="center"/>
            <w:hideMark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5</w:t>
            </w:r>
          </w:p>
        </w:tc>
        <w:tc>
          <w:tcPr>
            <w:tcW w:w="886" w:type="dxa"/>
            <w:shd w:val="clear" w:color="000000" w:fill="FFFFFF"/>
            <w:noWrap/>
            <w:vAlign w:val="center"/>
            <w:hideMark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6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  <w:lang w:val="en-US"/>
              </w:rPr>
            </w:pPr>
            <w:r w:rsidRPr="009F3C2B">
              <w:rPr>
                <w:rFonts w:ascii="PT Astra Serif" w:hAnsi="PT Astra Serif"/>
                <w:sz w:val="12"/>
                <w:szCs w:val="12"/>
                <w:lang w:val="en-US"/>
              </w:rPr>
              <w:t>7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  <w:lang w:val="en-US"/>
              </w:rPr>
            </w:pPr>
            <w:r w:rsidRPr="009F3C2B">
              <w:rPr>
                <w:rFonts w:ascii="PT Astra Serif" w:hAnsi="PT Astra Serif"/>
                <w:sz w:val="12"/>
                <w:szCs w:val="12"/>
                <w:lang w:val="en-US"/>
              </w:rPr>
              <w:t>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  <w:lang w:val="en-US"/>
              </w:rPr>
            </w:pPr>
            <w:r w:rsidRPr="009F3C2B">
              <w:rPr>
                <w:rFonts w:ascii="PT Astra Serif" w:hAnsi="PT Astra Serif"/>
                <w:sz w:val="12"/>
                <w:szCs w:val="12"/>
                <w:lang w:val="en-US"/>
              </w:rPr>
              <w:t>9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  <w:lang w:val="en-US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11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  <w:lang w:val="en-US"/>
              </w:rPr>
            </w:pPr>
            <w:r w:rsidRPr="009F3C2B">
              <w:rPr>
                <w:rFonts w:ascii="PT Astra Serif" w:hAnsi="PT Astra Serif"/>
                <w:sz w:val="12"/>
                <w:szCs w:val="12"/>
                <w:lang w:val="en-US"/>
              </w:rPr>
              <w:t>12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  <w:lang w:val="en-US"/>
              </w:rPr>
              <w:t>1</w:t>
            </w:r>
            <w:r w:rsidRPr="009F3C2B">
              <w:rPr>
                <w:rFonts w:ascii="PT Astra Serif" w:hAnsi="PT Astra Serif"/>
                <w:sz w:val="12"/>
                <w:szCs w:val="12"/>
              </w:rPr>
              <w:t>3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  <w:lang w:val="en-US"/>
              </w:rPr>
              <w:t>1</w:t>
            </w:r>
            <w:r w:rsidRPr="009F3C2B">
              <w:rPr>
                <w:rFonts w:ascii="PT Astra Serif" w:hAnsi="PT Astra Serif"/>
                <w:sz w:val="12"/>
                <w:szCs w:val="12"/>
              </w:rPr>
              <w:t>4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  <w:lang w:val="en-US"/>
              </w:rPr>
              <w:t>1</w:t>
            </w:r>
            <w:r w:rsidRPr="009F3C2B">
              <w:rPr>
                <w:rFonts w:ascii="PT Astra Serif" w:hAnsi="PT Astra Serif"/>
                <w:sz w:val="12"/>
                <w:szCs w:val="12"/>
              </w:rPr>
              <w:t>5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  <w:lang w:val="en-US"/>
              </w:rPr>
              <w:t>1</w:t>
            </w:r>
            <w:r w:rsidRPr="009F3C2B">
              <w:rPr>
                <w:rFonts w:ascii="PT Astra Serif" w:hAnsi="PT Astra Serif"/>
                <w:sz w:val="12"/>
                <w:szCs w:val="12"/>
              </w:rPr>
              <w:t>6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17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19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21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22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23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24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25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26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27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28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29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340AD4" w:rsidRPr="009F3C2B" w:rsidRDefault="00340AD4" w:rsidP="002F06A6">
            <w:pPr>
              <w:ind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30</w:t>
            </w:r>
          </w:p>
        </w:tc>
        <w:tc>
          <w:tcPr>
            <w:tcW w:w="284" w:type="dxa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31</w:t>
            </w:r>
          </w:p>
        </w:tc>
        <w:tc>
          <w:tcPr>
            <w:tcW w:w="283" w:type="dxa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32</w:t>
            </w:r>
          </w:p>
        </w:tc>
        <w:tc>
          <w:tcPr>
            <w:tcW w:w="284" w:type="dxa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33</w:t>
            </w:r>
          </w:p>
        </w:tc>
        <w:tc>
          <w:tcPr>
            <w:tcW w:w="283" w:type="dxa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33</w:t>
            </w:r>
          </w:p>
        </w:tc>
        <w:tc>
          <w:tcPr>
            <w:tcW w:w="353" w:type="dxa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34</w:t>
            </w:r>
          </w:p>
        </w:tc>
        <w:tc>
          <w:tcPr>
            <w:tcW w:w="425" w:type="dxa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35</w:t>
            </w:r>
          </w:p>
        </w:tc>
        <w:tc>
          <w:tcPr>
            <w:tcW w:w="284" w:type="dxa"/>
            <w:vAlign w:val="center"/>
          </w:tcPr>
          <w:p w:rsidR="00340AD4" w:rsidRPr="009F3C2B" w:rsidRDefault="00340AD4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36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</w:t>
            </w:r>
            <w:r w:rsidR="0034297E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5308D0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Кожев</w:t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ников</w:t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</w:t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</w:p>
          <w:p w:rsidR="005308D0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</w:t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Кожевни-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ковский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Новопок-ровское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, село Новопокровка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F1679E" w:rsidRPr="009F3C2B" w:rsidRDefault="00F1679E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приобрете</w:t>
            </w:r>
            <w:r w:rsidR="00E02BD7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F1679E" w:rsidRPr="009F3C2B" w:rsidRDefault="00F1679E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</w:t>
            </w:r>
            <w:proofErr w:type="spellEnd"/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ленное</w:t>
            </w:r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497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F1679E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F1679E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F1679E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F1679E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E02BD7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F1679E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7 005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340,00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7 005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340,00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6 709 </w:t>
            </w:r>
          </w:p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201,18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6 709 201,18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296</w:t>
            </w:r>
          </w:p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138,82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296 </w:t>
            </w:r>
          </w:p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138,82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7 005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340,00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F1679E" w:rsidRPr="009F3C2B" w:rsidRDefault="00F1679E" w:rsidP="002F06A6">
            <w:pPr>
              <w:ind w:left="-57" w:right="-57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</w:t>
            </w:r>
            <w:r w:rsidR="0034297E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Колпа-шевская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район-</w:t>
            </w:r>
          </w:p>
          <w:p w:rsidR="005308D0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</w:t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ая</w:t>
            </w:r>
            <w:proofErr w:type="spellEnd"/>
          </w:p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765E79" w:rsidRPr="009F3C2B" w:rsidRDefault="005308D0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Колпашев</w:t>
            </w:r>
            <w:r w:rsidR="00B512C4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Инкинское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</w:t>
            </w:r>
          </w:p>
          <w:p w:rsidR="005308D0" w:rsidRPr="009F3C2B" w:rsidRDefault="005308D0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село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Инкино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5308D0" w:rsidRPr="009F3C2B" w:rsidRDefault="00436EEA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5308D0" w:rsidRPr="009F3C2B" w:rsidRDefault="005308D0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D9392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535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Посеще-ний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E02BD7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7 316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720,00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7 316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720,00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7 007 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418,12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7 007 418,12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309</w:t>
            </w:r>
          </w:p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 301,88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309</w:t>
            </w:r>
          </w:p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 301,88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7 316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720,00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</w:t>
            </w:r>
            <w:r w:rsidR="0034297E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765E79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Моря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ковская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учас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</w:t>
            </w:r>
            <w:proofErr w:type="spellEnd"/>
            <w:r w:rsidR="00C1414B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gramEnd"/>
            <w:r w:rsidR="00C1414B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ковая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</w:p>
          <w:p w:rsidR="00765E79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им.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В.С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.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Демья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нова</w:t>
            </w:r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Томский, сельское поселение Моряковское, село Половинка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5308D0" w:rsidRPr="009F3C2B" w:rsidRDefault="00436EEA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5308D0" w:rsidRPr="009F3C2B" w:rsidRDefault="005308D0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83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D93920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179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Посеще-ний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E02BD7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6 964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210,00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6 964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210,00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6 669 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809,88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6 669 809,88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294</w:t>
            </w:r>
          </w:p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400,12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294</w:t>
            </w:r>
          </w:p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400,12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6 964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210,00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</w:t>
            </w:r>
            <w:r w:rsidR="0034297E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986E82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Свет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ленская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5308D0" w:rsidRPr="009F3C2B" w:rsidRDefault="00986E82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  <w:proofErr w:type="spellStart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ВА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5308D0" w:rsidRPr="009F3C2B" w:rsidRDefault="00436EEA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3F71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Томский, сельское поселение Корнилов</w:t>
            </w:r>
            <w:r w:rsidR="00B512C4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село </w:t>
            </w:r>
            <w:proofErr w:type="spellStart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Корнилово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5308D0" w:rsidRPr="009F3C2B" w:rsidRDefault="00436EEA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5308D0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5308D0" w:rsidRPr="009F3C2B" w:rsidRDefault="005308D0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58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1972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366,8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Посеще-ний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3F719A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29 835 500,00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29 835 500,00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28 574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255,05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28 574 255,05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1 261</w:t>
            </w:r>
          </w:p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244,95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1 261</w:t>
            </w:r>
          </w:p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244,95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5308D0" w:rsidRPr="009F3C2B" w:rsidRDefault="005308D0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29 835 500,00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5308D0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5</w:t>
            </w:r>
            <w:r w:rsidR="0034297E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986E82" w:rsidRPr="009F3C2B" w:rsidRDefault="00986E82" w:rsidP="00986E82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Свет-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ленская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765E79" w:rsidRPr="009F3C2B" w:rsidRDefault="00986E82" w:rsidP="00986E82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3F71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Томский,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Малинов</w:t>
            </w:r>
            <w:r w:rsidR="00B512C4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, село Алек-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сандровское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765E79" w:rsidRPr="009F3C2B" w:rsidRDefault="00436EEA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62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969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88,51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Посеще-ний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3F719A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7 988 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800,00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7 988 800,00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7 651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087,09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7 651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087,09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337 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712,91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337 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712,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91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7 988 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800,00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</w:t>
            </w:r>
            <w:r w:rsidR="0034297E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986E82" w:rsidRPr="009F3C2B" w:rsidRDefault="00986E82" w:rsidP="00986E82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Свет-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ленская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765E79" w:rsidRPr="009F3C2B" w:rsidRDefault="00986E82" w:rsidP="00986E82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0665EB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Томский,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Турунтаев</w:t>
            </w:r>
            <w:r w:rsidR="00B512C4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деревня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Подломск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765E79" w:rsidRPr="009F3C2B" w:rsidRDefault="00436EEA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203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Посеще-ний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3F719A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6 865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000,00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6 865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000,00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6 574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793,82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6 574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793,82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290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206,18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290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206,18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6 865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000,00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</w:t>
            </w:r>
            <w:r w:rsidR="0034297E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986E82" w:rsidRPr="009F3C2B" w:rsidRDefault="00986E82" w:rsidP="00986E82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Свет-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ленская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765E79" w:rsidRPr="009F3C2B" w:rsidRDefault="00986E82" w:rsidP="00986E82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0665EB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Томский,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Турунтаев</w:t>
            </w:r>
            <w:r w:rsidR="00B512C4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деревня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Халдеево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765E79" w:rsidRPr="009F3C2B" w:rsidRDefault="00436EEA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62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281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Посеще-ний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3F719A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6 626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400,00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6 626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400,00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6 346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280,22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6 346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280,22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280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119,78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280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119,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6 626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400,00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</w:t>
            </w:r>
            <w:r w:rsidR="0034297E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986E82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Том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0665EB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Томский,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Зоркальцев</w:t>
            </w:r>
            <w:r w:rsidR="00B512C4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деревня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Берёзкино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765E79" w:rsidRPr="009F3C2B" w:rsidRDefault="00436EEA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15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439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Посеще-ний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0665EB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6 580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000,00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6 580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000,00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6 301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841,71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6 301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841,71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278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158,29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278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158,29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6 580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000,00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9</w:t>
            </w:r>
            <w:r w:rsidR="0034297E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986E82" w:rsidRPr="009F3C2B" w:rsidRDefault="00986E82" w:rsidP="00986E82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Том-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765E79" w:rsidRPr="009F3C2B" w:rsidRDefault="00986E82" w:rsidP="00986E82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0665EB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Томский,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Зоркальцев</w:t>
            </w:r>
            <w:r w:rsidR="00B512C4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</w:t>
            </w:r>
            <w:r w:rsidR="00A122DC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д. Кудринский Участок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765E79" w:rsidRPr="009F3C2B" w:rsidRDefault="00436EEA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422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Посеще-ний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0665EB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6 616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747,63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6 616 747,63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6 337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086,05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6 337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086,05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279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661,58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279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661,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58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6 616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747,63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986E82" w:rsidRPr="009F3C2B" w:rsidRDefault="00986E82" w:rsidP="00986E82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Том-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765E79" w:rsidRPr="009F3C2B" w:rsidRDefault="00986E82" w:rsidP="00986E82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EE6E9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Томский,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Зоркальцев</w:t>
            </w:r>
            <w:r w:rsidR="00B512C4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село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Зоркальцево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765E79" w:rsidRPr="009F3C2B" w:rsidRDefault="00436EEA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15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1600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88,51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Посеще-ний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EE6E99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7 952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800,00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7 952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800,00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7 616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608,92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7 616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608,92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336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191,08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336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191,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7 952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800,00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11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986E82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Шегар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765E79" w:rsidRPr="009F3C2B" w:rsidRDefault="00986E82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оль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EE6E9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Шегарский,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Баткатское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, село Вознесенка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765E79" w:rsidRPr="009F3C2B" w:rsidRDefault="00436EEA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85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246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Посеще-ний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EE6E99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6 675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600,00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6 675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600,00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6 393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400,38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6 393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400,38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282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199,62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282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199,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62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6 675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600,00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12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986E82" w:rsidRPr="009F3C2B" w:rsidRDefault="00986E82" w:rsidP="00986E82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Шегар-ская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765E79" w:rsidRPr="009F3C2B" w:rsidRDefault="00986E82" w:rsidP="00986E82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EE6E9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Шегарский, сельское поселение Северное, село Новоильинка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765E79" w:rsidRPr="009F3C2B" w:rsidRDefault="00436EEA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83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245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Посеще-ний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EE6E99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6 718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800,00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6 718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800,00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6 434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774,17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6 434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774,17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284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025,83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284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025,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83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6 718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800,00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13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986E82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Аси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новская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</w:t>
            </w:r>
            <w:r w:rsidR="00986E82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</w:p>
          <w:p w:rsidR="00765E79" w:rsidRPr="009F3C2B" w:rsidRDefault="00986E82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оль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EE6E9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Асиновский, сельское поселение Новиков</w:t>
            </w:r>
            <w:r w:rsidR="00B512C4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, деревня Вороно-Пашня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765E79" w:rsidRPr="009F3C2B" w:rsidRDefault="00436EEA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81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Посеще-ний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EE6E99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6 727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200,00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6 727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200,00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6 442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819,08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6 442 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819,08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284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380,92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284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380,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92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6 727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200,00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1957"/>
        </w:trPr>
        <w:tc>
          <w:tcPr>
            <w:tcW w:w="26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14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986E82" w:rsidRPr="009F3C2B" w:rsidRDefault="00986E82" w:rsidP="00986E82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Аси-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новская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</w:p>
          <w:p w:rsidR="00765E79" w:rsidRPr="009F3C2B" w:rsidRDefault="00986E82" w:rsidP="00986E82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8A0CAE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Асиновский, сельское поселение Новиков</w:t>
            </w:r>
            <w:r w:rsidR="00B512C4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, деревня Моисеевка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765E79" w:rsidRPr="009F3C2B" w:rsidRDefault="00436EEA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148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EE6E99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6 734 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400,00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6 734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400,00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6 449 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714,71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6 449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714,71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284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685,29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284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685,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29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6 734 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400,00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15</w:t>
            </w:r>
            <w:r w:rsidR="00436EEA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986E82" w:rsidRPr="009F3C2B" w:rsidRDefault="00986E82" w:rsidP="00986E82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Аси-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новская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</w:p>
          <w:p w:rsidR="00765E79" w:rsidRPr="009F3C2B" w:rsidRDefault="00986E82" w:rsidP="00986E82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8A0CAE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Асиновский, сельское поселение Больше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дороховское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, деревня Феоктистов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ка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765E79" w:rsidRPr="009F3C2B" w:rsidRDefault="00F43595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765E79" w:rsidRPr="009F3C2B" w:rsidRDefault="00765E79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81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264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8A0CAE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765E79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6 697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200,00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6 697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200,00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6 414 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087,28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6 414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087,28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283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112,72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283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112,</w:t>
            </w:r>
          </w:p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72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6 697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200,00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765E79" w:rsidRPr="009F3C2B" w:rsidRDefault="00765E79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16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F709F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Бак</w:t>
            </w:r>
            <w:r w:rsidR="002F709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чарская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</w:t>
            </w:r>
            <w:r w:rsidR="002F709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</w:t>
            </w:r>
            <w:r w:rsidR="002F709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8A0CAE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Бакчарский,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Парбигское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, село Новая Бурка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F43595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436EEA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76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226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8A0CAE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4 596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427,11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4 596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427,11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4 402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120,98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4 402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120,98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194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306,13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194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306,13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4 596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427,11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17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F709F" w:rsidRPr="009F3C2B" w:rsidRDefault="002F709F" w:rsidP="002F709F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Бак-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чарская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</w:p>
          <w:p w:rsidR="00C66EE8" w:rsidRPr="009F3C2B" w:rsidRDefault="002F709F" w:rsidP="002F709F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8A0CAE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Бакчарский,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Бакчарское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село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Чернышевка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F43595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78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319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8A0CAE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4 596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427,11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4 596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427,11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4 402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120,98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4 402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120,98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194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306,13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194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306,13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4 596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427,11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18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F709F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Верх</w:t>
            </w:r>
            <w:r w:rsidR="00C50D96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некет</w:t>
            </w:r>
            <w:proofErr w:type="spellEnd"/>
            <w:r w:rsidR="002F709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</w:t>
            </w:r>
            <w:r w:rsidR="002F709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</w:p>
          <w:p w:rsidR="002F709F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8A0CAE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Верхнекет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, сельское поселение Орловское, поселок Дружный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F43595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81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185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8A0CAE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7 447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510,00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7 447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510,00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7 132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679,20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7132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679,20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314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830,80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314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830,80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7 447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510,00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19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285D35" w:rsidP="00285D35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Зырян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C66EE8" w:rsidRPr="009F3C2B" w:rsidRDefault="00285D35" w:rsidP="00285D35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Зырянский, сельское поселение Высоков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село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Беловодовка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F43595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200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8A0CAE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6 775 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200,00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6 775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200,00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6 488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789,96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6 488 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789,96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286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410,04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286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410,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04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6 775 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200,00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1957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Зырян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C66EE8" w:rsidRPr="009F3C2B" w:rsidRDefault="00285D35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оль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Зырянский,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Дубровское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село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Громышевка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F43595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229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8A0CAE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6 705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6 705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600, 00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6 422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 132,18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6 422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132,18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283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467,82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283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467,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82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6 705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21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Карга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сокская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Каргасок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Каргасок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поселок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Нефтяников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F43595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867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88,51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8A0CAE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8 429 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068,83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8 429 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068,83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8 072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744,30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8 072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744,30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356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324,53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356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324,53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8 429 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068,83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1737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22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285D35" w:rsidP="00285D35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Карга-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сокская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C66EE8" w:rsidRPr="009F3C2B" w:rsidRDefault="00285D35" w:rsidP="00285D35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район </w:t>
            </w:r>
            <w:proofErr w:type="spellStart"/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Каргасок-с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кий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Вертикос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село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Вертикос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F43595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512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D769E2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7 197 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579,25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7 197 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579,25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6 893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313,84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6 893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313,84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304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265,41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304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265,41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7 197 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579,25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1731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23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285D35" w:rsidP="00285D35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Карга-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сокская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C66EE8" w:rsidRPr="009F3C2B" w:rsidRDefault="00285D35" w:rsidP="00285D35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Каргасок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Киндаль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село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Киндал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F43595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68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177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D769E2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7 143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351,92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7 143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351,92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6 841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378,88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6 841 378,88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301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973,04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301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973,04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7 143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351,92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1712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24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285D35" w:rsidP="00285D35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Карга-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сокская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C66EE8" w:rsidRPr="009F3C2B" w:rsidRDefault="00285D35" w:rsidP="00285D35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Каргасок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, сельское поселение Сосновское, село Сосновка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F43595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265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D769E2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7 009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7 009 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200,00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6 712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898,01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6 712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898,01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296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301,99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296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301,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99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7 009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25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C66EE8" w:rsidRPr="009F3C2B" w:rsidRDefault="00285D35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Лос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ку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товская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район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оли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к-ли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ника</w:t>
            </w:r>
            <w:proofErr w:type="spell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Томский,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Мирненское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поселок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Аэропорт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F43595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40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(арендованное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1166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88,51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D769E2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6 112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6 112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000,00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5 853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625,61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5 853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625,61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258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374,39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258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374,39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6 112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26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Мол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чанов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 w:type="page"/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Молчанов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Наргинское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село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Сарафановка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F43595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83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 w:type="page"/>
              <w:t xml:space="preserve"> (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приспо-собленное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404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D769E2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7  123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722,40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7 123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722,40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6 822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579,17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6 822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579,17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301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143,23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301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143,23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7  123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722,40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1769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27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Пер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вомай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Первомай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Куяновское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, деревня Березовка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F43595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296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D769E2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6 500 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6 500 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000,00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6 225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223,57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6 225 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223,57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274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776,43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274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776,43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6 500 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1737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28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285D35" w:rsidP="00285D35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Пер-вомай-ская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</w:p>
          <w:p w:rsidR="00C66EE8" w:rsidRPr="009F3C2B" w:rsidRDefault="00285D35" w:rsidP="00285D35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Первомай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, сельское поселение Улу-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Юльское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село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Апсагачево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F43595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139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D769E2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6 503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000,00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6 503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000,00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6 228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096,75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6 228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096,75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274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903,25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274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903,25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6 503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000,00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1847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29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C66EE8" w:rsidP="004C1D1D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Те</w:t>
            </w:r>
            <w:r w:rsidR="004C1D1D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гул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ь</w:t>
            </w:r>
            <w:r w:rsidR="004C1D1D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gramEnd"/>
            <w:r w:rsidR="004C1D1D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дет</w:t>
            </w:r>
            <w:r w:rsidR="004C1D1D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4C1D1D">
              <w:rPr>
                <w:rFonts w:ascii="PT Astra Serif" w:hAnsi="PT Astra Serif"/>
                <w:bCs/>
                <w:sz w:val="12"/>
                <w:szCs w:val="12"/>
              </w:rPr>
              <w:br/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C66EE8" w:rsidRPr="009F3C2B" w:rsidRDefault="00C66EE8" w:rsidP="004C1D1D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Тегульдет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, сельское поселение Белоярское, поселок Белый Яр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F43595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388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D769E2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7 266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410,00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7 266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410,00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6 959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234,89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6 959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234,89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307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175,11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307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175,11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7 266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410,00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2003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Тегуль</w:t>
            </w:r>
            <w:proofErr w:type="spellEnd"/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детская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1147A7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Тегульдет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Черноярское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поселок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Черный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Яр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F43595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538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D769E2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7 120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530,00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7 120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530,00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6 819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521,72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6 819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521,72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301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008,28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301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008,28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7 120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530,00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100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31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Чаин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Чаинский,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Подгорн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, село Сухой Лог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F43595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130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D769E2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7 222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400,00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7 222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400,00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6 917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085,34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6 917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085,34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305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314,66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305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314,66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7 222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400,00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32</w:t>
            </w:r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285D35" w:rsidP="00285D35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proofErr w:type="spellStart"/>
            <w:r w:rsidR="00F43595" w:rsidRPr="009F3C2B">
              <w:rPr>
                <w:rFonts w:ascii="PT Astra Serif" w:hAnsi="PT Astra Serif"/>
                <w:bCs/>
                <w:sz w:val="12"/>
                <w:szCs w:val="12"/>
              </w:rPr>
              <w:t>Чаи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C66EE8" w:rsidRPr="009F3C2B" w:rsidRDefault="00285D35" w:rsidP="00285D35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Чаинский,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Подгорн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село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Чемондаевка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D26909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F43595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135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D769E2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7 200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103,38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7 200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103,38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6 895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731,25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6 895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731,25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304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372,13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304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372,13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7 200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103,38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1737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33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Колпа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шевская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ВА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Колпашев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г. Колпашево, микрорайон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Матьянга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C66EE8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новое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приобре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3000**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250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D769E2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16 161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652,37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16 161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652,37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15 478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395,88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15 478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395,88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683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256,49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683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256,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49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16 161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652,37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2021</w:t>
            </w:r>
          </w:p>
        </w:tc>
      </w:tr>
      <w:tr w:rsidR="002226B9" w:rsidRPr="009F3C2B" w:rsidTr="009F3C2B">
        <w:trPr>
          <w:trHeight w:val="1873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34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Свет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ленская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ВА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Томский,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Турунтаев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, село Турунтаево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D26909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947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250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D769E2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25 139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200,00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25 139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200,00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24 076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500,00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24 076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500,00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1 062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1 062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700,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7 346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7 346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32 485 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500,00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2025</w:t>
            </w:r>
          </w:p>
        </w:tc>
      </w:tr>
      <w:tr w:rsidR="002226B9" w:rsidRPr="009F3C2B" w:rsidTr="009F3C2B">
        <w:trPr>
          <w:trHeight w:val="1899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35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Криво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шеин</w:t>
            </w:r>
            <w:proofErr w:type="spellEnd"/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ВА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Кривошеин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Краснояр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, село Красный Яр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D26909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75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1055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250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A6037F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17 750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350,00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17 750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350,00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17 000 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000,00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17 000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000,00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750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350,00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750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350,00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17 750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350,00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242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36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Том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ВА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Томский, сельское поселение Рыбалов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село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Рыбалово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D26909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15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1532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380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A6037F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6A2E1B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34 888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540,8</w:t>
            </w:r>
            <w:r w:rsidR="006A2E1B" w:rsidRPr="009F3C2B">
              <w:rPr>
                <w:rFonts w:ascii="PT Astra Serif" w:hAnsi="PT Astra Serif"/>
                <w:bCs/>
                <w:sz w:val="12"/>
                <w:szCs w:val="12"/>
              </w:rPr>
              <w:t>4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6A2E1B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34 888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540,8</w:t>
            </w:r>
            <w:r w:rsidR="006A2E1B" w:rsidRPr="009F3C2B">
              <w:rPr>
                <w:rFonts w:ascii="PT Astra Serif" w:hAnsi="PT Astra Serif"/>
                <w:bCs/>
                <w:sz w:val="12"/>
                <w:szCs w:val="12"/>
              </w:rPr>
              <w:t>4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33 413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715,00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33 413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715,00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1 474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825,84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1 474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825,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84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34 888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540,8</w:t>
            </w:r>
            <w:r w:rsidR="006A2E1B" w:rsidRPr="009F3C2B">
              <w:rPr>
                <w:rFonts w:ascii="PT Astra Serif" w:hAnsi="PT Astra Serif"/>
                <w:bCs/>
                <w:sz w:val="12"/>
                <w:szCs w:val="12"/>
              </w:rPr>
              <w:t>4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2023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37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285D35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ОГБУЗ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Верх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некет</w:t>
            </w:r>
            <w:proofErr w:type="spellEnd"/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боль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ница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ВА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0199A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Верхнеке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т</w:t>
            </w:r>
            <w:proofErr w:type="spellEnd"/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gramEnd"/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ский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, сельское поселение Клюквин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поселок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Клюквинка</w:t>
            </w:r>
            <w:proofErr w:type="spellEnd"/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D26909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(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1064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250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A6037F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17 750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382,00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17 750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382,00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17 000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000,00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17 000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000,00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750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382,00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750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382,00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17 750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382,00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2022</w:t>
            </w:r>
          </w:p>
        </w:tc>
      </w:tr>
      <w:tr w:rsidR="002226B9" w:rsidRPr="009F3C2B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38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.</w:t>
            </w:r>
          </w:p>
        </w:tc>
        <w:tc>
          <w:tcPr>
            <w:tcW w:w="421" w:type="dxa"/>
            <w:shd w:val="clear" w:color="000000" w:fill="FFFFFF"/>
            <w:noWrap/>
            <w:vAlign w:val="center"/>
          </w:tcPr>
          <w:p w:rsidR="004C1D1D" w:rsidRDefault="00C66EE8" w:rsidP="004C1D1D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ОГАУЗ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«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Лос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кутов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ская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район</w:t>
            </w:r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="00285D35" w:rsidRPr="009F3C2B">
              <w:rPr>
                <w:rFonts w:ascii="PT Astra Serif" w:hAnsi="PT Astra Serif"/>
                <w:bCs/>
                <w:sz w:val="12"/>
                <w:szCs w:val="12"/>
              </w:rPr>
              <w:t>ная</w:t>
            </w:r>
            <w:proofErr w:type="spellEnd"/>
            <w:proofErr w:type="gramEnd"/>
          </w:p>
          <w:p w:rsidR="00C66EE8" w:rsidRPr="009F3C2B" w:rsidRDefault="00285D35" w:rsidP="004C1D1D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олик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линика</w:t>
            </w:r>
            <w:proofErr w:type="spellEnd"/>
            <w:proofErr w:type="gramEnd"/>
            <w:r w:rsidR="00430D5C" w:rsidRPr="009F3C2B">
              <w:rPr>
                <w:rFonts w:ascii="PT Astra Serif" w:hAnsi="PT Astra Serif"/>
                <w:bCs/>
                <w:sz w:val="12"/>
                <w:szCs w:val="12"/>
              </w:rPr>
              <w:t>»</w:t>
            </w:r>
          </w:p>
        </w:tc>
        <w:tc>
          <w:tcPr>
            <w:tcW w:w="951" w:type="dxa"/>
            <w:shd w:val="clear" w:color="000000" w:fill="FFFFFF"/>
            <w:noWrap/>
            <w:vAlign w:val="center"/>
          </w:tcPr>
          <w:p w:rsidR="00C66EE8" w:rsidRPr="009F3C2B" w:rsidRDefault="00C66EE8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ФАП 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C66EE8" w:rsidRPr="009F3C2B" w:rsidRDefault="00C66EE8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Томская область, </w:t>
            </w: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муниципаль</w:t>
            </w:r>
            <w:r w:rsidR="00A6037F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ный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район Томский, сельское поселение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Мирненское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, 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поселок</w:t>
            </w:r>
            <w:proofErr w:type="spell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Мирный</w:t>
            </w:r>
          </w:p>
        </w:tc>
        <w:tc>
          <w:tcPr>
            <w:tcW w:w="673" w:type="dxa"/>
            <w:shd w:val="clear" w:color="000000" w:fill="FFFFFF"/>
            <w:noWrap/>
            <w:vAlign w:val="center"/>
          </w:tcPr>
          <w:p w:rsidR="00C66EE8" w:rsidRPr="009F3C2B" w:rsidRDefault="00D26909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риобре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тение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и монтаж </w:t>
            </w:r>
            <w:proofErr w:type="gram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модульных</w:t>
            </w:r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констру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ций</w:t>
            </w:r>
            <w:proofErr w:type="spell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взамен </w:t>
            </w:r>
            <w:proofErr w:type="spellStart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сущест-вующих</w:t>
            </w:r>
            <w:proofErr w:type="spellEnd"/>
          </w:p>
        </w:tc>
        <w:tc>
          <w:tcPr>
            <w:tcW w:w="886" w:type="dxa"/>
            <w:shd w:val="clear" w:color="000000" w:fill="FFFFFF"/>
            <w:noWrap/>
            <w:vAlign w:val="center"/>
          </w:tcPr>
          <w:p w:rsidR="00C66EE8" w:rsidRPr="009F3C2B" w:rsidRDefault="00C66EE8" w:rsidP="00D26909">
            <w:pPr>
              <w:ind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50 (аренда, </w:t>
            </w:r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приспособлен</w:t>
            </w:r>
            <w:r w:rsidR="00D26909"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proofErr w:type="spell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ное</w:t>
            </w:r>
            <w:proofErr w:type="spellEnd"/>
            <w:proofErr w:type="gramEnd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помещение)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1483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нет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88,51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proofErr w:type="spellStart"/>
            <w:proofErr w:type="gramStart"/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П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осеще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-</w:t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ний</w:t>
            </w:r>
            <w:proofErr w:type="spellEnd"/>
            <w:proofErr w:type="gramEnd"/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</w:t>
            </w:r>
            <w:r w:rsidR="00A6037F" w:rsidRPr="009F3C2B">
              <w:rPr>
                <w:rFonts w:ascii="PT Astra Serif" w:hAnsi="PT Astra Serif"/>
                <w:bCs/>
                <w:sz w:val="12"/>
                <w:szCs w:val="12"/>
              </w:rPr>
              <w:br/>
            </w:r>
            <w:r w:rsidR="00C66EE8" w:rsidRPr="009F3C2B">
              <w:rPr>
                <w:rFonts w:ascii="PT Astra Serif" w:hAnsi="PT Astra Serif"/>
                <w:bCs/>
                <w:sz w:val="12"/>
                <w:szCs w:val="12"/>
              </w:rPr>
              <w:t>в смену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7 500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000,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00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7 500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000,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7 182 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900,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7 182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900,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317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317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100,</w:t>
            </w:r>
          </w:p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7 500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000,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>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C66EE8" w:rsidRPr="009F3C2B" w:rsidRDefault="00C66EE8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2025</w:t>
            </w:r>
          </w:p>
        </w:tc>
      </w:tr>
      <w:tr w:rsidR="002226B9" w:rsidRPr="009F6C40" w:rsidTr="009F3C2B">
        <w:trPr>
          <w:trHeight w:val="656"/>
        </w:trPr>
        <w:tc>
          <w:tcPr>
            <w:tcW w:w="261" w:type="dxa"/>
            <w:shd w:val="clear" w:color="000000" w:fill="FFFFFF"/>
            <w:noWrap/>
            <w:vAlign w:val="bottom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 </w:t>
            </w:r>
          </w:p>
        </w:tc>
        <w:tc>
          <w:tcPr>
            <w:tcW w:w="421" w:type="dxa"/>
            <w:shd w:val="clear" w:color="000000" w:fill="FFFFFF"/>
            <w:noWrap/>
            <w:vAlign w:val="bottom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 </w:t>
            </w:r>
          </w:p>
        </w:tc>
        <w:tc>
          <w:tcPr>
            <w:tcW w:w="951" w:type="dxa"/>
            <w:shd w:val="clear" w:color="000000" w:fill="FFFFFF"/>
            <w:noWrap/>
            <w:vAlign w:val="bottom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 </w:t>
            </w:r>
          </w:p>
        </w:tc>
        <w:tc>
          <w:tcPr>
            <w:tcW w:w="745" w:type="dxa"/>
            <w:shd w:val="clear" w:color="000000" w:fill="FFFFFF"/>
            <w:noWrap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Итого:</w:t>
            </w:r>
          </w:p>
        </w:tc>
        <w:tc>
          <w:tcPr>
            <w:tcW w:w="673" w:type="dxa"/>
            <w:shd w:val="clear" w:color="000000" w:fill="FFFFFF"/>
            <w:noWrap/>
            <w:vAlign w:val="bottom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 </w:t>
            </w:r>
          </w:p>
        </w:tc>
        <w:tc>
          <w:tcPr>
            <w:tcW w:w="886" w:type="dxa"/>
            <w:shd w:val="clear" w:color="000000" w:fill="FFFFFF"/>
            <w:noWrap/>
            <w:vAlign w:val="bottom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567" w:type="dxa"/>
            <w:shd w:val="clear" w:color="000000" w:fill="FFFFFF"/>
            <w:noWrap/>
            <w:vAlign w:val="bottom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425" w:type="dxa"/>
            <w:shd w:val="clear" w:color="000000" w:fill="FFFFFF"/>
            <w:noWrap/>
            <w:vAlign w:val="bottom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361 443</w:t>
            </w:r>
          </w:p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372,84</w:t>
            </w: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99 389 </w:t>
            </w:r>
          </w:p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600,00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194 526 </w:t>
            </w:r>
          </w:p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032,00</w:t>
            </w:r>
          </w:p>
        </w:tc>
        <w:tc>
          <w:tcPr>
            <w:tcW w:w="408" w:type="dxa"/>
            <w:shd w:val="clear" w:color="000000" w:fill="FFFFFF"/>
            <w:noWrap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34 888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540,8</w:t>
            </w:r>
            <w:r w:rsidR="00E559B5" w:rsidRPr="009F3C2B">
              <w:rPr>
                <w:rFonts w:ascii="PT Astra Serif" w:hAnsi="PT Astra Serif"/>
                <w:bCs/>
                <w:sz w:val="12"/>
                <w:szCs w:val="12"/>
              </w:rPr>
              <w:t>4</w:t>
            </w:r>
          </w:p>
        </w:tc>
        <w:tc>
          <w:tcPr>
            <w:tcW w:w="285" w:type="dxa"/>
            <w:shd w:val="clear" w:color="000000" w:fill="FFFFFF"/>
            <w:noWrap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32 639</w:t>
            </w:r>
          </w:p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200,00</w:t>
            </w:r>
          </w:p>
        </w:tc>
        <w:tc>
          <w:tcPr>
            <w:tcW w:w="426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346 163</w:t>
            </w:r>
          </w:p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965,17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95 188</w:t>
            </w:r>
          </w:p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 073,93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186 302</w:t>
            </w:r>
            <w:r w:rsidRPr="009F3C2B">
              <w:rPr>
                <w:rFonts w:ascii="PT Astra Serif" w:hAnsi="PT Astra Serif"/>
                <w:bCs/>
                <w:sz w:val="12"/>
                <w:szCs w:val="12"/>
              </w:rPr>
              <w:br/>
              <w:t xml:space="preserve"> 776,2</w:t>
            </w:r>
            <w:r w:rsidR="00E559B5" w:rsidRPr="009F3C2B">
              <w:rPr>
                <w:rFonts w:ascii="PT Astra Serif" w:hAnsi="PT Astra Serif"/>
                <w:bCs/>
                <w:sz w:val="12"/>
                <w:szCs w:val="12"/>
              </w:rPr>
              <w:t>4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 xml:space="preserve">33 413 </w:t>
            </w:r>
          </w:p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715,00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31 259</w:t>
            </w:r>
          </w:p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400,00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15 279</w:t>
            </w:r>
          </w:p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407,67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4 201</w:t>
            </w:r>
          </w:p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526,</w:t>
            </w:r>
          </w:p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07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8 223</w:t>
            </w:r>
          </w:p>
          <w:p w:rsidR="00210C16" w:rsidRPr="009F3C2B" w:rsidRDefault="00210C16" w:rsidP="00B528BB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255,7</w:t>
            </w:r>
            <w:r w:rsidR="00B528BB" w:rsidRPr="009F3C2B">
              <w:rPr>
                <w:rFonts w:ascii="PT Astra Serif" w:hAnsi="PT Astra Serif"/>
                <w:bCs/>
                <w:sz w:val="12"/>
                <w:szCs w:val="12"/>
              </w:rPr>
              <w:t>6</w:t>
            </w:r>
          </w:p>
          <w:p w:rsidR="00B528BB" w:rsidRPr="009F3C2B" w:rsidRDefault="00B528BB" w:rsidP="00B528BB">
            <w:pPr>
              <w:ind w:left="-57" w:right="-57" w:firstLine="0"/>
              <w:rPr>
                <w:rFonts w:ascii="PT Astra Serif" w:hAnsi="PT Astra Serif"/>
                <w:bCs/>
                <w:sz w:val="12"/>
                <w:szCs w:val="12"/>
              </w:rPr>
            </w:pPr>
          </w:p>
        </w:tc>
        <w:tc>
          <w:tcPr>
            <w:tcW w:w="284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1 474</w:t>
            </w:r>
          </w:p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825,</w:t>
            </w:r>
          </w:p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84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36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1 379</w:t>
            </w:r>
          </w:p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800,00</w:t>
            </w:r>
          </w:p>
        </w:tc>
        <w:tc>
          <w:tcPr>
            <w:tcW w:w="372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7 346</w:t>
            </w:r>
          </w:p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283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0,00</w:t>
            </w:r>
          </w:p>
        </w:tc>
        <w:tc>
          <w:tcPr>
            <w:tcW w:w="353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7 346</w:t>
            </w:r>
          </w:p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300,00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210C16" w:rsidRPr="009F3C2B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368 789</w:t>
            </w:r>
          </w:p>
          <w:p w:rsidR="00210C16" w:rsidRPr="009F6C40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Cs/>
                <w:sz w:val="12"/>
                <w:szCs w:val="12"/>
              </w:rPr>
            </w:pPr>
            <w:r w:rsidRPr="009F3C2B">
              <w:rPr>
                <w:rFonts w:ascii="PT Astra Serif" w:hAnsi="PT Astra Serif"/>
                <w:bCs/>
                <w:sz w:val="12"/>
                <w:szCs w:val="12"/>
              </w:rPr>
              <w:t>672,84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210C16" w:rsidRPr="009F6C40" w:rsidRDefault="00210C16" w:rsidP="002F06A6">
            <w:pPr>
              <w:ind w:left="-57" w:right="-57" w:firstLine="0"/>
              <w:jc w:val="center"/>
              <w:rPr>
                <w:rFonts w:ascii="PT Astra Serif" w:hAnsi="PT Astra Serif"/>
                <w:b/>
                <w:bCs/>
                <w:sz w:val="12"/>
                <w:szCs w:val="12"/>
              </w:rPr>
            </w:pPr>
          </w:p>
        </w:tc>
      </w:tr>
    </w:tbl>
    <w:p w:rsidR="00693861" w:rsidRPr="009F6C40" w:rsidRDefault="00693861" w:rsidP="002F06A6">
      <w:pPr>
        <w:tabs>
          <w:tab w:val="left" w:pos="14459"/>
        </w:tabs>
        <w:ind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693861" w:rsidRPr="009F6C40" w:rsidRDefault="00693861" w:rsidP="002F06A6">
      <w:pPr>
        <w:tabs>
          <w:tab w:val="left" w:pos="14459"/>
        </w:tabs>
        <w:ind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sectPr w:rsidR="00693861" w:rsidRPr="009F6C40" w:rsidSect="00642CB5">
      <w:pgSz w:w="16838" w:h="11906" w:orient="landscape"/>
      <w:pgMar w:top="284" w:right="820" w:bottom="850" w:left="709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D96" w:rsidRDefault="00C50D96">
      <w:r>
        <w:separator/>
      </w:r>
    </w:p>
  </w:endnote>
  <w:endnote w:type="continuationSeparator" w:id="0">
    <w:p w:rsidR="00C50D96" w:rsidRDefault="00C50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D96" w:rsidRDefault="00C50D96">
    <w:pPr>
      <w:pStyle w:val="a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D96" w:rsidRDefault="00C50D96">
      <w:r>
        <w:separator/>
      </w:r>
    </w:p>
  </w:footnote>
  <w:footnote w:type="continuationSeparator" w:id="0">
    <w:p w:rsidR="00C50D96" w:rsidRDefault="00C50D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D96" w:rsidRDefault="00C50D96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50D96" w:rsidRDefault="00C50D9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D96" w:rsidRDefault="00C50D96">
    <w:pPr>
      <w:pStyle w:val="a5"/>
      <w:framePr w:wrap="around" w:vAnchor="text" w:hAnchor="margin" w:xAlign="center" w:y="1"/>
      <w:rPr>
        <w:rStyle w:val="a9"/>
        <w:b w:val="0"/>
        <w:sz w:val="24"/>
      </w:rPr>
    </w:pPr>
    <w:r>
      <w:rPr>
        <w:rStyle w:val="a9"/>
        <w:b w:val="0"/>
        <w:sz w:val="24"/>
      </w:rPr>
      <w:fldChar w:fldCharType="begin"/>
    </w:r>
    <w:r>
      <w:rPr>
        <w:rStyle w:val="a9"/>
        <w:b w:val="0"/>
        <w:sz w:val="24"/>
      </w:rPr>
      <w:instrText xml:space="preserve">PAGE  </w:instrText>
    </w:r>
    <w:r>
      <w:rPr>
        <w:rStyle w:val="a9"/>
        <w:b w:val="0"/>
        <w:sz w:val="24"/>
      </w:rPr>
      <w:fldChar w:fldCharType="separate"/>
    </w:r>
    <w:r w:rsidR="002226B9">
      <w:rPr>
        <w:rStyle w:val="a9"/>
        <w:b w:val="0"/>
        <w:noProof/>
        <w:sz w:val="24"/>
      </w:rPr>
      <w:t>15</w:t>
    </w:r>
    <w:r>
      <w:rPr>
        <w:rStyle w:val="a9"/>
        <w:b w:val="0"/>
        <w:sz w:val="24"/>
      </w:rPr>
      <w:fldChar w:fldCharType="end"/>
    </w:r>
  </w:p>
  <w:p w:rsidR="00C50D96" w:rsidRDefault="00C50D9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D96" w:rsidRPr="00544E61" w:rsidRDefault="00C50D9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07ED2526" wp14:editId="2FB6D5C2">
          <wp:extent cx="716915" cy="716915"/>
          <wp:effectExtent l="0" t="0" r="6985" b="6985"/>
          <wp:docPr id="1" name="Рисунок 1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915" cy="716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0D96" w:rsidRPr="00544E61" w:rsidRDefault="00C50D96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544E61">
      <w:rPr>
        <w:rFonts w:ascii="PT Astra Serif" w:hAnsi="PT Astra Serif"/>
        <w:sz w:val="30"/>
        <w:szCs w:val="30"/>
      </w:rPr>
      <w:t>администрация ТОМСКОЙ ОБЛАСТИ</w:t>
    </w:r>
  </w:p>
  <w:p w:rsidR="00C50D96" w:rsidRPr="00544E61" w:rsidRDefault="00C50D96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 w:rsidRPr="00544E61">
      <w:rPr>
        <w:rFonts w:ascii="PT Astra Serif" w:hAnsi="PT Astra Serif"/>
        <w:spacing w:val="20"/>
        <w:szCs w:val="28"/>
      </w:rPr>
      <w:t>Распоряжение</w:t>
    </w:r>
  </w:p>
  <w:p w:rsidR="00C50D96" w:rsidRDefault="00C50D96" w:rsidP="009752CA">
    <w:pPr>
      <w:pStyle w:val="a5"/>
      <w:spacing w:before="0" w:after="0"/>
      <w:ind w:firstLine="0"/>
      <w:rPr>
        <w:rFonts w:ascii="PT Astra Serif" w:hAnsi="PT Astra Serif"/>
        <w:sz w:val="24"/>
        <w:szCs w:val="24"/>
      </w:rPr>
    </w:pPr>
  </w:p>
  <w:p w:rsidR="00C50D96" w:rsidRPr="00544E61" w:rsidRDefault="00C50D96" w:rsidP="009752CA">
    <w:pPr>
      <w:pStyle w:val="a5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D96" w:rsidRPr="0060435A" w:rsidRDefault="00C50D96" w:rsidP="0060435A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D96" w:rsidRDefault="00C50D9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3DA7F9A"/>
    <w:lvl w:ilvl="0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1">
    <w:nsid w:val="04FC784F"/>
    <w:multiLevelType w:val="multilevel"/>
    <w:tmpl w:val="A3A45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C440C5"/>
    <w:multiLevelType w:val="hybridMultilevel"/>
    <w:tmpl w:val="C2DE7BB8"/>
    <w:lvl w:ilvl="0" w:tplc="881C0F64">
      <w:start w:val="1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1312C59"/>
    <w:multiLevelType w:val="hybridMultilevel"/>
    <w:tmpl w:val="5F4C4B72"/>
    <w:lvl w:ilvl="0" w:tplc="5B8EEB5A">
      <w:start w:val="1"/>
      <w:numFmt w:val="decimal"/>
      <w:lvlText w:val="%1."/>
      <w:lvlJc w:val="left"/>
      <w:pPr>
        <w:ind w:left="958" w:hanging="39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17D14DE"/>
    <w:multiLevelType w:val="hybridMultilevel"/>
    <w:tmpl w:val="466CFF1C"/>
    <w:lvl w:ilvl="0" w:tplc="E4D42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A0FA9"/>
    <w:multiLevelType w:val="multilevel"/>
    <w:tmpl w:val="0D027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BA2AA4"/>
    <w:multiLevelType w:val="multilevel"/>
    <w:tmpl w:val="36A22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566493"/>
    <w:multiLevelType w:val="hybridMultilevel"/>
    <w:tmpl w:val="37700B5E"/>
    <w:lvl w:ilvl="0" w:tplc="6FE63A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B06862"/>
    <w:multiLevelType w:val="hybridMultilevel"/>
    <w:tmpl w:val="FF9CB362"/>
    <w:lvl w:ilvl="0" w:tplc="1EBC91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6C174D1"/>
    <w:multiLevelType w:val="hybridMultilevel"/>
    <w:tmpl w:val="6A1E849E"/>
    <w:lvl w:ilvl="0" w:tplc="58307A3A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0">
    <w:nsid w:val="2A61136C"/>
    <w:multiLevelType w:val="multilevel"/>
    <w:tmpl w:val="A76C5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046FD8"/>
    <w:multiLevelType w:val="hybridMultilevel"/>
    <w:tmpl w:val="EAE047D6"/>
    <w:lvl w:ilvl="0" w:tplc="5E542A2A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EC54C9"/>
    <w:multiLevelType w:val="hybridMultilevel"/>
    <w:tmpl w:val="4EDEFB6C"/>
    <w:lvl w:ilvl="0" w:tplc="25B6FD0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68F0DFA"/>
    <w:multiLevelType w:val="hybridMultilevel"/>
    <w:tmpl w:val="1B923536"/>
    <w:lvl w:ilvl="0" w:tplc="2DF2198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9ED4A67"/>
    <w:multiLevelType w:val="hybridMultilevel"/>
    <w:tmpl w:val="0A8E25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66230D"/>
    <w:multiLevelType w:val="multilevel"/>
    <w:tmpl w:val="C99A9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AF2ED3"/>
    <w:multiLevelType w:val="hybridMultilevel"/>
    <w:tmpl w:val="C8F6151A"/>
    <w:lvl w:ilvl="0" w:tplc="BAE69438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5EC0597"/>
    <w:multiLevelType w:val="hybridMultilevel"/>
    <w:tmpl w:val="6818B86A"/>
    <w:lvl w:ilvl="0" w:tplc="66D80760">
      <w:start w:val="1"/>
      <w:numFmt w:val="decimal"/>
      <w:lvlText w:val="%1."/>
      <w:lvlJc w:val="left"/>
      <w:pPr>
        <w:ind w:left="1069" w:hanging="360"/>
      </w:pPr>
      <w:rPr>
        <w:rFonts w:eastAsia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5EE5106"/>
    <w:multiLevelType w:val="hybridMultilevel"/>
    <w:tmpl w:val="1DB047B2"/>
    <w:lvl w:ilvl="0" w:tplc="31AC20B4">
      <w:start w:val="1"/>
      <w:numFmt w:val="decimal"/>
      <w:lvlText w:val="%1."/>
      <w:lvlJc w:val="left"/>
      <w:pPr>
        <w:ind w:left="1669" w:hanging="960"/>
      </w:pPr>
      <w:rPr>
        <w:rFonts w:eastAsia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C1A1C27"/>
    <w:multiLevelType w:val="hybridMultilevel"/>
    <w:tmpl w:val="77E65310"/>
    <w:lvl w:ilvl="0" w:tplc="6D8AA9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F7264FD"/>
    <w:multiLevelType w:val="hybridMultilevel"/>
    <w:tmpl w:val="0A8E25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F20260"/>
    <w:multiLevelType w:val="multilevel"/>
    <w:tmpl w:val="9476F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0AB58ED"/>
    <w:multiLevelType w:val="hybridMultilevel"/>
    <w:tmpl w:val="5D447B14"/>
    <w:lvl w:ilvl="0" w:tplc="5A7EE7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76559B1"/>
    <w:multiLevelType w:val="hybridMultilevel"/>
    <w:tmpl w:val="5C1AB0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3A0A74"/>
    <w:multiLevelType w:val="hybridMultilevel"/>
    <w:tmpl w:val="77F8C96A"/>
    <w:lvl w:ilvl="0" w:tplc="9C723C7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2381D7D"/>
    <w:multiLevelType w:val="hybridMultilevel"/>
    <w:tmpl w:val="0BA4F0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782C24"/>
    <w:multiLevelType w:val="hybridMultilevel"/>
    <w:tmpl w:val="0E9E1B48"/>
    <w:lvl w:ilvl="0" w:tplc="D728AF0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2822C0D"/>
    <w:multiLevelType w:val="multilevel"/>
    <w:tmpl w:val="3822D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7565E78"/>
    <w:multiLevelType w:val="hybridMultilevel"/>
    <w:tmpl w:val="F57EA9DC"/>
    <w:lvl w:ilvl="0" w:tplc="EAB820D0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EF253E7"/>
    <w:multiLevelType w:val="multilevel"/>
    <w:tmpl w:val="10CCD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F610563"/>
    <w:multiLevelType w:val="multilevel"/>
    <w:tmpl w:val="EAD238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8"/>
  </w:num>
  <w:num w:numId="3">
    <w:abstractNumId w:val="17"/>
  </w:num>
  <w:num w:numId="4">
    <w:abstractNumId w:val="1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20"/>
  </w:num>
  <w:num w:numId="8">
    <w:abstractNumId w:val="27"/>
  </w:num>
  <w:num w:numId="9">
    <w:abstractNumId w:val="29"/>
  </w:num>
  <w:num w:numId="10">
    <w:abstractNumId w:val="5"/>
  </w:num>
  <w:num w:numId="11">
    <w:abstractNumId w:val="15"/>
  </w:num>
  <w:num w:numId="12">
    <w:abstractNumId w:val="21"/>
  </w:num>
  <w:num w:numId="13">
    <w:abstractNumId w:val="6"/>
  </w:num>
  <w:num w:numId="14">
    <w:abstractNumId w:val="1"/>
  </w:num>
  <w:num w:numId="15">
    <w:abstractNumId w:val="10"/>
  </w:num>
  <w:num w:numId="16">
    <w:abstractNumId w:val="19"/>
  </w:num>
  <w:num w:numId="17">
    <w:abstractNumId w:val="7"/>
  </w:num>
  <w:num w:numId="18">
    <w:abstractNumId w:val="30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3"/>
  </w:num>
  <w:num w:numId="23">
    <w:abstractNumId w:val="12"/>
  </w:num>
  <w:num w:numId="24">
    <w:abstractNumId w:val="24"/>
  </w:num>
  <w:num w:numId="25">
    <w:abstractNumId w:val="26"/>
  </w:num>
  <w:num w:numId="26">
    <w:abstractNumId w:val="9"/>
  </w:num>
  <w:num w:numId="27">
    <w:abstractNumId w:val="22"/>
  </w:num>
  <w:num w:numId="28">
    <w:abstractNumId w:val="23"/>
  </w:num>
  <w:num w:numId="29">
    <w:abstractNumId w:val="25"/>
  </w:num>
  <w:num w:numId="30">
    <w:abstractNumId w:val="18"/>
  </w:num>
  <w:num w:numId="31">
    <w:abstractNumId w:val="13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B4C"/>
    <w:rsid w:val="00004DC0"/>
    <w:rsid w:val="000058B3"/>
    <w:rsid w:val="000122EA"/>
    <w:rsid w:val="00013B21"/>
    <w:rsid w:val="00017B90"/>
    <w:rsid w:val="00046044"/>
    <w:rsid w:val="00051F3D"/>
    <w:rsid w:val="00053BB0"/>
    <w:rsid w:val="000551CA"/>
    <w:rsid w:val="00060F9E"/>
    <w:rsid w:val="00060FA3"/>
    <w:rsid w:val="000665EB"/>
    <w:rsid w:val="00083714"/>
    <w:rsid w:val="000919C5"/>
    <w:rsid w:val="000A1816"/>
    <w:rsid w:val="000C2B4C"/>
    <w:rsid w:val="000D01AE"/>
    <w:rsid w:val="000D389B"/>
    <w:rsid w:val="000D4963"/>
    <w:rsid w:val="000D62CC"/>
    <w:rsid w:val="000D717E"/>
    <w:rsid w:val="000E1D11"/>
    <w:rsid w:val="000F1996"/>
    <w:rsid w:val="000F60D5"/>
    <w:rsid w:val="00103450"/>
    <w:rsid w:val="00113E0E"/>
    <w:rsid w:val="001147A7"/>
    <w:rsid w:val="0011489A"/>
    <w:rsid w:val="00114B06"/>
    <w:rsid w:val="00124A24"/>
    <w:rsid w:val="001277D0"/>
    <w:rsid w:val="00132CDB"/>
    <w:rsid w:val="00140790"/>
    <w:rsid w:val="00141E72"/>
    <w:rsid w:val="00151D74"/>
    <w:rsid w:val="00161563"/>
    <w:rsid w:val="00163415"/>
    <w:rsid w:val="0016659C"/>
    <w:rsid w:val="00167EB7"/>
    <w:rsid w:val="0018128A"/>
    <w:rsid w:val="001A272A"/>
    <w:rsid w:val="001B0F0E"/>
    <w:rsid w:val="001B4DC1"/>
    <w:rsid w:val="001B55D1"/>
    <w:rsid w:val="001D3F68"/>
    <w:rsid w:val="001E30A1"/>
    <w:rsid w:val="001F07D6"/>
    <w:rsid w:val="001F60A5"/>
    <w:rsid w:val="00204E06"/>
    <w:rsid w:val="00210C16"/>
    <w:rsid w:val="00217944"/>
    <w:rsid w:val="002226B9"/>
    <w:rsid w:val="00234037"/>
    <w:rsid w:val="00240D41"/>
    <w:rsid w:val="00241638"/>
    <w:rsid w:val="00246B35"/>
    <w:rsid w:val="002528CD"/>
    <w:rsid w:val="00254AAE"/>
    <w:rsid w:val="00256C52"/>
    <w:rsid w:val="00282DA3"/>
    <w:rsid w:val="002834DC"/>
    <w:rsid w:val="00285D35"/>
    <w:rsid w:val="0028762F"/>
    <w:rsid w:val="002A093D"/>
    <w:rsid w:val="002A44B7"/>
    <w:rsid w:val="002A4EA0"/>
    <w:rsid w:val="002A5137"/>
    <w:rsid w:val="002B31AA"/>
    <w:rsid w:val="002B66CC"/>
    <w:rsid w:val="002C043E"/>
    <w:rsid w:val="002D1042"/>
    <w:rsid w:val="002D56BE"/>
    <w:rsid w:val="002F06A6"/>
    <w:rsid w:val="002F26BE"/>
    <w:rsid w:val="002F5599"/>
    <w:rsid w:val="002F709F"/>
    <w:rsid w:val="00310582"/>
    <w:rsid w:val="00310692"/>
    <w:rsid w:val="00314648"/>
    <w:rsid w:val="00320B2B"/>
    <w:rsid w:val="00327F1D"/>
    <w:rsid w:val="003300E8"/>
    <w:rsid w:val="0033367A"/>
    <w:rsid w:val="00340AD4"/>
    <w:rsid w:val="0034162F"/>
    <w:rsid w:val="0034297E"/>
    <w:rsid w:val="00353A45"/>
    <w:rsid w:val="00362C46"/>
    <w:rsid w:val="00364D11"/>
    <w:rsid w:val="00381A04"/>
    <w:rsid w:val="00391BDC"/>
    <w:rsid w:val="003956F5"/>
    <w:rsid w:val="003A01F2"/>
    <w:rsid w:val="003C24D7"/>
    <w:rsid w:val="003C67A7"/>
    <w:rsid w:val="003C714A"/>
    <w:rsid w:val="003D1291"/>
    <w:rsid w:val="003D3CD4"/>
    <w:rsid w:val="003E35BD"/>
    <w:rsid w:val="003E4A33"/>
    <w:rsid w:val="003F274F"/>
    <w:rsid w:val="003F483C"/>
    <w:rsid w:val="003F719A"/>
    <w:rsid w:val="00400A6E"/>
    <w:rsid w:val="004251CD"/>
    <w:rsid w:val="004261A9"/>
    <w:rsid w:val="00430B39"/>
    <w:rsid w:val="00430D5C"/>
    <w:rsid w:val="00436EEA"/>
    <w:rsid w:val="00437662"/>
    <w:rsid w:val="00443358"/>
    <w:rsid w:val="004435CB"/>
    <w:rsid w:val="0045743B"/>
    <w:rsid w:val="0046033A"/>
    <w:rsid w:val="00461587"/>
    <w:rsid w:val="004658EB"/>
    <w:rsid w:val="004762C8"/>
    <w:rsid w:val="00481020"/>
    <w:rsid w:val="0048404C"/>
    <w:rsid w:val="004915B5"/>
    <w:rsid w:val="004A1744"/>
    <w:rsid w:val="004A537B"/>
    <w:rsid w:val="004A6618"/>
    <w:rsid w:val="004B5A61"/>
    <w:rsid w:val="004B62A6"/>
    <w:rsid w:val="004C1D1D"/>
    <w:rsid w:val="004C6CCB"/>
    <w:rsid w:val="004E0797"/>
    <w:rsid w:val="004E39DD"/>
    <w:rsid w:val="004E5157"/>
    <w:rsid w:val="004E7296"/>
    <w:rsid w:val="004E75DE"/>
    <w:rsid w:val="004F2A5E"/>
    <w:rsid w:val="004F4CA2"/>
    <w:rsid w:val="004F50D4"/>
    <w:rsid w:val="00513020"/>
    <w:rsid w:val="00516E05"/>
    <w:rsid w:val="005308D0"/>
    <w:rsid w:val="00537666"/>
    <w:rsid w:val="00542323"/>
    <w:rsid w:val="0054355A"/>
    <w:rsid w:val="00543B42"/>
    <w:rsid w:val="00544E61"/>
    <w:rsid w:val="0055265E"/>
    <w:rsid w:val="005619D2"/>
    <w:rsid w:val="00561FC7"/>
    <w:rsid w:val="00566367"/>
    <w:rsid w:val="00572D61"/>
    <w:rsid w:val="00573028"/>
    <w:rsid w:val="00576DC0"/>
    <w:rsid w:val="00583307"/>
    <w:rsid w:val="00596EEC"/>
    <w:rsid w:val="005B3CA8"/>
    <w:rsid w:val="005C1992"/>
    <w:rsid w:val="005C2B44"/>
    <w:rsid w:val="005D0B95"/>
    <w:rsid w:val="005D7532"/>
    <w:rsid w:val="005F27F2"/>
    <w:rsid w:val="005F3827"/>
    <w:rsid w:val="005F5849"/>
    <w:rsid w:val="005F586E"/>
    <w:rsid w:val="005F70BB"/>
    <w:rsid w:val="00602D8C"/>
    <w:rsid w:val="00603EB2"/>
    <w:rsid w:val="0060435A"/>
    <w:rsid w:val="00605AC3"/>
    <w:rsid w:val="00606D58"/>
    <w:rsid w:val="00607C04"/>
    <w:rsid w:val="00613F34"/>
    <w:rsid w:val="00621AAA"/>
    <w:rsid w:val="00622FAD"/>
    <w:rsid w:val="00642CB5"/>
    <w:rsid w:val="00647FF2"/>
    <w:rsid w:val="00657DC9"/>
    <w:rsid w:val="00667785"/>
    <w:rsid w:val="00667D70"/>
    <w:rsid w:val="0067202B"/>
    <w:rsid w:val="00672A35"/>
    <w:rsid w:val="00682F18"/>
    <w:rsid w:val="00693861"/>
    <w:rsid w:val="006A1EEC"/>
    <w:rsid w:val="006A2E1B"/>
    <w:rsid w:val="006C7B15"/>
    <w:rsid w:val="006C7BBE"/>
    <w:rsid w:val="006E24BA"/>
    <w:rsid w:val="006E42E9"/>
    <w:rsid w:val="006F05AD"/>
    <w:rsid w:val="006F229B"/>
    <w:rsid w:val="006F5C01"/>
    <w:rsid w:val="00703B8E"/>
    <w:rsid w:val="0070581D"/>
    <w:rsid w:val="00710757"/>
    <w:rsid w:val="007131FD"/>
    <w:rsid w:val="00731A9A"/>
    <w:rsid w:val="00731F19"/>
    <w:rsid w:val="00733758"/>
    <w:rsid w:val="00735B6A"/>
    <w:rsid w:val="00737157"/>
    <w:rsid w:val="007514AE"/>
    <w:rsid w:val="0075236B"/>
    <w:rsid w:val="0076323F"/>
    <w:rsid w:val="00765310"/>
    <w:rsid w:val="00765E79"/>
    <w:rsid w:val="00767E06"/>
    <w:rsid w:val="00773077"/>
    <w:rsid w:val="00774A3A"/>
    <w:rsid w:val="007802D0"/>
    <w:rsid w:val="00793AAA"/>
    <w:rsid w:val="00796E71"/>
    <w:rsid w:val="007A2A0F"/>
    <w:rsid w:val="007B769B"/>
    <w:rsid w:val="007D1E18"/>
    <w:rsid w:val="007D3F2B"/>
    <w:rsid w:val="007D472C"/>
    <w:rsid w:val="007E1658"/>
    <w:rsid w:val="007E1A1E"/>
    <w:rsid w:val="007E49B4"/>
    <w:rsid w:val="007F4B69"/>
    <w:rsid w:val="007F7C71"/>
    <w:rsid w:val="008027E1"/>
    <w:rsid w:val="008277BB"/>
    <w:rsid w:val="008323FC"/>
    <w:rsid w:val="00843D20"/>
    <w:rsid w:val="008509EF"/>
    <w:rsid w:val="0085613F"/>
    <w:rsid w:val="00860DB3"/>
    <w:rsid w:val="00862590"/>
    <w:rsid w:val="008676BE"/>
    <w:rsid w:val="008705E3"/>
    <w:rsid w:val="00881F5D"/>
    <w:rsid w:val="00884DFC"/>
    <w:rsid w:val="00893875"/>
    <w:rsid w:val="008A0049"/>
    <w:rsid w:val="008A0CAE"/>
    <w:rsid w:val="008C4265"/>
    <w:rsid w:val="008D71B7"/>
    <w:rsid w:val="008E2D64"/>
    <w:rsid w:val="008E2FFE"/>
    <w:rsid w:val="008E3215"/>
    <w:rsid w:val="008E54A9"/>
    <w:rsid w:val="008F0169"/>
    <w:rsid w:val="008F45F9"/>
    <w:rsid w:val="00904A45"/>
    <w:rsid w:val="00907918"/>
    <w:rsid w:val="00907BE4"/>
    <w:rsid w:val="00912E7A"/>
    <w:rsid w:val="00922550"/>
    <w:rsid w:val="00922906"/>
    <w:rsid w:val="009509EB"/>
    <w:rsid w:val="00972788"/>
    <w:rsid w:val="009737A5"/>
    <w:rsid w:val="009752CA"/>
    <w:rsid w:val="00984487"/>
    <w:rsid w:val="00985EA3"/>
    <w:rsid w:val="00986E82"/>
    <w:rsid w:val="009A1C22"/>
    <w:rsid w:val="009A7792"/>
    <w:rsid w:val="009B3C88"/>
    <w:rsid w:val="009B599D"/>
    <w:rsid w:val="009C5C30"/>
    <w:rsid w:val="009D17F4"/>
    <w:rsid w:val="009D7D49"/>
    <w:rsid w:val="009E1EA1"/>
    <w:rsid w:val="009E5218"/>
    <w:rsid w:val="009F3C2B"/>
    <w:rsid w:val="009F6C40"/>
    <w:rsid w:val="00A0199A"/>
    <w:rsid w:val="00A02F93"/>
    <w:rsid w:val="00A07835"/>
    <w:rsid w:val="00A1155B"/>
    <w:rsid w:val="00A122DC"/>
    <w:rsid w:val="00A2565C"/>
    <w:rsid w:val="00A33DD9"/>
    <w:rsid w:val="00A563C2"/>
    <w:rsid w:val="00A6037F"/>
    <w:rsid w:val="00A61B48"/>
    <w:rsid w:val="00A62D94"/>
    <w:rsid w:val="00A65100"/>
    <w:rsid w:val="00A722B1"/>
    <w:rsid w:val="00A72EE9"/>
    <w:rsid w:val="00A74C52"/>
    <w:rsid w:val="00A80E36"/>
    <w:rsid w:val="00A82B9D"/>
    <w:rsid w:val="00A90135"/>
    <w:rsid w:val="00A95DF7"/>
    <w:rsid w:val="00A962E3"/>
    <w:rsid w:val="00AA1EAA"/>
    <w:rsid w:val="00AA3FB5"/>
    <w:rsid w:val="00AA61D0"/>
    <w:rsid w:val="00AB41B7"/>
    <w:rsid w:val="00AC270B"/>
    <w:rsid w:val="00AD5B5C"/>
    <w:rsid w:val="00AE1FBF"/>
    <w:rsid w:val="00AE415D"/>
    <w:rsid w:val="00AF1344"/>
    <w:rsid w:val="00AF424C"/>
    <w:rsid w:val="00B02939"/>
    <w:rsid w:val="00B06882"/>
    <w:rsid w:val="00B07930"/>
    <w:rsid w:val="00B129FF"/>
    <w:rsid w:val="00B26C27"/>
    <w:rsid w:val="00B42BD6"/>
    <w:rsid w:val="00B453D2"/>
    <w:rsid w:val="00B508D6"/>
    <w:rsid w:val="00B512C4"/>
    <w:rsid w:val="00B528BB"/>
    <w:rsid w:val="00B52D97"/>
    <w:rsid w:val="00B65D99"/>
    <w:rsid w:val="00B67C9D"/>
    <w:rsid w:val="00B71F81"/>
    <w:rsid w:val="00B720FA"/>
    <w:rsid w:val="00B76644"/>
    <w:rsid w:val="00B769F5"/>
    <w:rsid w:val="00B80B4D"/>
    <w:rsid w:val="00B8112E"/>
    <w:rsid w:val="00B85F9D"/>
    <w:rsid w:val="00B86517"/>
    <w:rsid w:val="00BA1ADA"/>
    <w:rsid w:val="00BA4BEB"/>
    <w:rsid w:val="00BB0BDF"/>
    <w:rsid w:val="00BB7077"/>
    <w:rsid w:val="00BB71BB"/>
    <w:rsid w:val="00BD258D"/>
    <w:rsid w:val="00BF2D0D"/>
    <w:rsid w:val="00BF5B6A"/>
    <w:rsid w:val="00C04BD5"/>
    <w:rsid w:val="00C1414B"/>
    <w:rsid w:val="00C174C1"/>
    <w:rsid w:val="00C24898"/>
    <w:rsid w:val="00C26ABA"/>
    <w:rsid w:val="00C314D8"/>
    <w:rsid w:val="00C32026"/>
    <w:rsid w:val="00C33A9B"/>
    <w:rsid w:val="00C41446"/>
    <w:rsid w:val="00C41B7A"/>
    <w:rsid w:val="00C44426"/>
    <w:rsid w:val="00C50D96"/>
    <w:rsid w:val="00C51ACE"/>
    <w:rsid w:val="00C65456"/>
    <w:rsid w:val="00C66EE8"/>
    <w:rsid w:val="00C70ED3"/>
    <w:rsid w:val="00C712CF"/>
    <w:rsid w:val="00C75593"/>
    <w:rsid w:val="00C94549"/>
    <w:rsid w:val="00C961E5"/>
    <w:rsid w:val="00C965A4"/>
    <w:rsid w:val="00C968E8"/>
    <w:rsid w:val="00CA309C"/>
    <w:rsid w:val="00CC3579"/>
    <w:rsid w:val="00CC58FA"/>
    <w:rsid w:val="00CD7DDA"/>
    <w:rsid w:val="00CE1194"/>
    <w:rsid w:val="00CF0772"/>
    <w:rsid w:val="00D053C8"/>
    <w:rsid w:val="00D05592"/>
    <w:rsid w:val="00D07EDC"/>
    <w:rsid w:val="00D143B1"/>
    <w:rsid w:val="00D17D2E"/>
    <w:rsid w:val="00D26909"/>
    <w:rsid w:val="00D329AB"/>
    <w:rsid w:val="00D330B3"/>
    <w:rsid w:val="00D3792E"/>
    <w:rsid w:val="00D51863"/>
    <w:rsid w:val="00D5413C"/>
    <w:rsid w:val="00D5485F"/>
    <w:rsid w:val="00D56D89"/>
    <w:rsid w:val="00D609AE"/>
    <w:rsid w:val="00D60D4E"/>
    <w:rsid w:val="00D66A18"/>
    <w:rsid w:val="00D769E2"/>
    <w:rsid w:val="00D8179B"/>
    <w:rsid w:val="00D84940"/>
    <w:rsid w:val="00D87AD0"/>
    <w:rsid w:val="00D90264"/>
    <w:rsid w:val="00D91D1F"/>
    <w:rsid w:val="00D93920"/>
    <w:rsid w:val="00DD4343"/>
    <w:rsid w:val="00DE709A"/>
    <w:rsid w:val="00E02BD7"/>
    <w:rsid w:val="00E10062"/>
    <w:rsid w:val="00E21DC4"/>
    <w:rsid w:val="00E31BCA"/>
    <w:rsid w:val="00E32433"/>
    <w:rsid w:val="00E34DF2"/>
    <w:rsid w:val="00E35960"/>
    <w:rsid w:val="00E463F0"/>
    <w:rsid w:val="00E47F93"/>
    <w:rsid w:val="00E559B5"/>
    <w:rsid w:val="00E56216"/>
    <w:rsid w:val="00E60806"/>
    <w:rsid w:val="00E67B37"/>
    <w:rsid w:val="00E70666"/>
    <w:rsid w:val="00E82168"/>
    <w:rsid w:val="00E84DAC"/>
    <w:rsid w:val="00E90D0F"/>
    <w:rsid w:val="00E92FDC"/>
    <w:rsid w:val="00EB1F43"/>
    <w:rsid w:val="00EB344F"/>
    <w:rsid w:val="00EB42B6"/>
    <w:rsid w:val="00EC0F5F"/>
    <w:rsid w:val="00EC12F1"/>
    <w:rsid w:val="00ED0E44"/>
    <w:rsid w:val="00ED0F32"/>
    <w:rsid w:val="00ED6652"/>
    <w:rsid w:val="00EE6E99"/>
    <w:rsid w:val="00EF3644"/>
    <w:rsid w:val="00EF5268"/>
    <w:rsid w:val="00F00633"/>
    <w:rsid w:val="00F01668"/>
    <w:rsid w:val="00F1679E"/>
    <w:rsid w:val="00F177EC"/>
    <w:rsid w:val="00F20B4C"/>
    <w:rsid w:val="00F300BC"/>
    <w:rsid w:val="00F43595"/>
    <w:rsid w:val="00F5321B"/>
    <w:rsid w:val="00F566E2"/>
    <w:rsid w:val="00F63938"/>
    <w:rsid w:val="00F81BCB"/>
    <w:rsid w:val="00F822E8"/>
    <w:rsid w:val="00F91AFE"/>
    <w:rsid w:val="00F91C0C"/>
    <w:rsid w:val="00F91E7F"/>
    <w:rsid w:val="00FA302B"/>
    <w:rsid w:val="00FC0190"/>
    <w:rsid w:val="00FC252C"/>
    <w:rsid w:val="00FC3331"/>
    <w:rsid w:val="00FD0313"/>
    <w:rsid w:val="00FD328E"/>
    <w:rsid w:val="00FD608A"/>
    <w:rsid w:val="00FE19E9"/>
    <w:rsid w:val="00FF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ne number" w:uiPriority="99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5D35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9"/>
    <w:qFormat/>
    <w:rsid w:val="00642CB5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642CB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642CB5"/>
    <w:pPr>
      <w:keepNext/>
      <w:spacing w:before="240" w:after="60"/>
      <w:outlineLvl w:val="2"/>
    </w:pPr>
    <w:rPr>
      <w:rFonts w:ascii="Cambria" w:hAnsi="Cambria"/>
      <w:b/>
      <w:bCs/>
      <w:szCs w:val="26"/>
    </w:rPr>
  </w:style>
  <w:style w:type="paragraph" w:styleId="4">
    <w:name w:val="heading 4"/>
    <w:link w:val="4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2">
    <w:name w:val="Основной текст 3 Знак"/>
    <w:link w:val="31"/>
    <w:rsid w:val="005F70BB"/>
    <w:rPr>
      <w:sz w:val="28"/>
    </w:rPr>
  </w:style>
  <w:style w:type="paragraph" w:customStyle="1" w:styleId="ConsPlusTitle">
    <w:name w:val="ConsPlusTitle"/>
    <w:qFormat/>
    <w:rsid w:val="005F70B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uiPriority w:val="99"/>
    <w:rsid w:val="00642CB5"/>
    <w:rPr>
      <w:b/>
      <w:color w:val="000000"/>
      <w:spacing w:val="-2"/>
      <w:sz w:val="25"/>
      <w:shd w:val="clear" w:color="auto" w:fill="FFFFFF"/>
      <w:lang w:val="x-none" w:eastAsia="x-none"/>
    </w:rPr>
  </w:style>
  <w:style w:type="character" w:customStyle="1" w:styleId="20">
    <w:name w:val="Заголовок 2 Знак"/>
    <w:link w:val="2"/>
    <w:uiPriority w:val="9"/>
    <w:rsid w:val="00642CB5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642CB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642CB5"/>
    <w:rPr>
      <w:rFonts w:ascii="Arial" w:eastAsia="Arial" w:hAnsi="Arial" w:cs="Arial"/>
      <w:b/>
      <w:bCs/>
      <w:sz w:val="26"/>
      <w:szCs w:val="26"/>
      <w:lang w:eastAsia="en-US" w:bidi="en-US"/>
    </w:rPr>
  </w:style>
  <w:style w:type="character" w:customStyle="1" w:styleId="50">
    <w:name w:val="Заголовок 5 Знак"/>
    <w:link w:val="5"/>
    <w:uiPriority w:val="9"/>
    <w:rsid w:val="00642CB5"/>
    <w:rPr>
      <w:rFonts w:ascii="Arial" w:eastAsia="Arial" w:hAnsi="Arial" w:cs="Arial"/>
      <w:b/>
      <w:bCs/>
      <w:sz w:val="24"/>
      <w:szCs w:val="24"/>
      <w:lang w:eastAsia="en-US" w:bidi="en-US"/>
    </w:rPr>
  </w:style>
  <w:style w:type="character" w:customStyle="1" w:styleId="60">
    <w:name w:val="Заголовок 6 Знак"/>
    <w:link w:val="6"/>
    <w:uiPriority w:val="9"/>
    <w:rsid w:val="00642CB5"/>
    <w:rPr>
      <w:rFonts w:ascii="Arial" w:eastAsia="Arial" w:hAnsi="Arial" w:cs="Arial"/>
      <w:b/>
      <w:bCs/>
      <w:sz w:val="22"/>
      <w:szCs w:val="22"/>
      <w:lang w:eastAsia="en-US" w:bidi="en-US"/>
    </w:rPr>
  </w:style>
  <w:style w:type="character" w:customStyle="1" w:styleId="70">
    <w:name w:val="Заголовок 7 Знак"/>
    <w:link w:val="7"/>
    <w:uiPriority w:val="9"/>
    <w:rsid w:val="00642CB5"/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character" w:customStyle="1" w:styleId="80">
    <w:name w:val="Заголовок 8 Знак"/>
    <w:link w:val="8"/>
    <w:uiPriority w:val="9"/>
    <w:rsid w:val="00642CB5"/>
    <w:rPr>
      <w:rFonts w:ascii="Arial" w:eastAsia="Arial" w:hAnsi="Arial" w:cs="Arial"/>
      <w:i/>
      <w:iCs/>
      <w:sz w:val="22"/>
      <w:szCs w:val="22"/>
      <w:lang w:eastAsia="en-US" w:bidi="en-US"/>
    </w:rPr>
  </w:style>
  <w:style w:type="character" w:customStyle="1" w:styleId="90">
    <w:name w:val="Заголовок 9 Знак"/>
    <w:link w:val="9"/>
    <w:uiPriority w:val="9"/>
    <w:rsid w:val="00642CB5"/>
    <w:rPr>
      <w:rFonts w:ascii="Arial" w:eastAsia="Arial" w:hAnsi="Arial" w:cs="Arial"/>
      <w:i/>
      <w:iCs/>
      <w:sz w:val="21"/>
      <w:szCs w:val="21"/>
      <w:lang w:eastAsia="en-US" w:bidi="en-US"/>
    </w:rPr>
  </w:style>
  <w:style w:type="numbering" w:customStyle="1" w:styleId="11">
    <w:name w:val="Нет списка1"/>
    <w:next w:val="a2"/>
    <w:uiPriority w:val="99"/>
    <w:semiHidden/>
    <w:unhideWhenUsed/>
    <w:rsid w:val="00642CB5"/>
  </w:style>
  <w:style w:type="character" w:customStyle="1" w:styleId="a6">
    <w:name w:val="Верхний колонтитул Знак"/>
    <w:link w:val="a5"/>
    <w:uiPriority w:val="99"/>
    <w:rsid w:val="00642CB5"/>
    <w:rPr>
      <w:b/>
      <w:caps/>
      <w:sz w:val="28"/>
    </w:rPr>
  </w:style>
  <w:style w:type="character" w:customStyle="1" w:styleId="a8">
    <w:name w:val="Нижний колонтитул Знак"/>
    <w:link w:val="a7"/>
    <w:uiPriority w:val="99"/>
    <w:rsid w:val="00642CB5"/>
    <w:rPr>
      <w:sz w:val="26"/>
    </w:rPr>
  </w:style>
  <w:style w:type="character" w:customStyle="1" w:styleId="a4">
    <w:name w:val="Основной текст Знак"/>
    <w:link w:val="a3"/>
    <w:rsid w:val="00642CB5"/>
    <w:rPr>
      <w:sz w:val="22"/>
    </w:rPr>
  </w:style>
  <w:style w:type="character" w:customStyle="1" w:styleId="22">
    <w:name w:val="Основной текст 2 Знак"/>
    <w:link w:val="21"/>
    <w:rsid w:val="00642CB5"/>
    <w:rPr>
      <w:sz w:val="26"/>
    </w:rPr>
  </w:style>
  <w:style w:type="paragraph" w:customStyle="1" w:styleId="210">
    <w:name w:val="Основной текст с отступом 21"/>
    <w:basedOn w:val="a"/>
    <w:rsid w:val="00642CB5"/>
    <w:pPr>
      <w:widowControl w:val="0"/>
      <w:suppressAutoHyphens/>
      <w:ind w:firstLine="567"/>
      <w:jc w:val="both"/>
    </w:pPr>
    <w:rPr>
      <w:rFonts w:eastAsia="Arial Unicode MS"/>
      <w:kern w:val="2"/>
      <w:sz w:val="28"/>
      <w:szCs w:val="28"/>
    </w:rPr>
  </w:style>
  <w:style w:type="paragraph" w:styleId="ae">
    <w:name w:val="Body Text Indent"/>
    <w:basedOn w:val="a"/>
    <w:link w:val="af"/>
    <w:unhideWhenUsed/>
    <w:rsid w:val="00642CB5"/>
    <w:pPr>
      <w:autoSpaceDE w:val="0"/>
      <w:autoSpaceDN w:val="0"/>
      <w:spacing w:after="120"/>
      <w:ind w:left="283" w:firstLine="0"/>
    </w:pPr>
    <w:rPr>
      <w:sz w:val="20"/>
    </w:rPr>
  </w:style>
  <w:style w:type="character" w:customStyle="1" w:styleId="af">
    <w:name w:val="Основной текст с отступом Знак"/>
    <w:basedOn w:val="a0"/>
    <w:link w:val="ae"/>
    <w:rsid w:val="00642CB5"/>
  </w:style>
  <w:style w:type="paragraph" w:customStyle="1" w:styleId="ConsPlusNormal">
    <w:name w:val="ConsPlusNormal"/>
    <w:rsid w:val="00642CB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3">
    <w:name w:val="Body Text Indent 2"/>
    <w:basedOn w:val="a"/>
    <w:link w:val="24"/>
    <w:rsid w:val="00642CB5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rsid w:val="00642CB5"/>
    <w:rPr>
      <w:sz w:val="26"/>
      <w:lang w:val="x-none" w:eastAsia="x-none"/>
    </w:rPr>
  </w:style>
  <w:style w:type="character" w:customStyle="1" w:styleId="af0">
    <w:name w:val="Основной шрифт"/>
    <w:rsid w:val="00642CB5"/>
  </w:style>
  <w:style w:type="paragraph" w:customStyle="1" w:styleId="ConsPlusNonformat">
    <w:name w:val="ConsPlusNonformat"/>
    <w:rsid w:val="00642CB5"/>
    <w:pPr>
      <w:widowControl w:val="0"/>
    </w:pPr>
    <w:rPr>
      <w:rFonts w:ascii="Courier New" w:hAnsi="Courier New"/>
    </w:rPr>
  </w:style>
  <w:style w:type="character" w:customStyle="1" w:styleId="af1">
    <w:name w:val="ФИО Знак"/>
    <w:link w:val="af2"/>
    <w:locked/>
    <w:rsid w:val="00642CB5"/>
    <w:rPr>
      <w:b/>
      <w:sz w:val="24"/>
    </w:rPr>
  </w:style>
  <w:style w:type="paragraph" w:customStyle="1" w:styleId="af2">
    <w:name w:val="ФИО"/>
    <w:basedOn w:val="a"/>
    <w:link w:val="af1"/>
    <w:rsid w:val="00642CB5"/>
    <w:pPr>
      <w:ind w:firstLine="0"/>
    </w:pPr>
    <w:rPr>
      <w:b/>
      <w:sz w:val="24"/>
    </w:rPr>
  </w:style>
  <w:style w:type="paragraph" w:styleId="af3">
    <w:name w:val="Balloon Text"/>
    <w:basedOn w:val="a"/>
    <w:link w:val="af4"/>
    <w:uiPriority w:val="99"/>
    <w:rsid w:val="00642CB5"/>
    <w:rPr>
      <w:rFonts w:ascii="Tahoma" w:hAnsi="Tahoma"/>
      <w:sz w:val="16"/>
      <w:szCs w:val="16"/>
      <w:lang w:val="x-none" w:eastAsia="x-none"/>
    </w:rPr>
  </w:style>
  <w:style w:type="character" w:customStyle="1" w:styleId="af4">
    <w:name w:val="Текст выноски Знак"/>
    <w:link w:val="af3"/>
    <w:uiPriority w:val="99"/>
    <w:rsid w:val="00642CB5"/>
    <w:rPr>
      <w:rFonts w:ascii="Tahoma" w:hAnsi="Tahoma"/>
      <w:sz w:val="16"/>
      <w:szCs w:val="16"/>
      <w:lang w:val="x-none" w:eastAsia="x-none"/>
    </w:rPr>
  </w:style>
  <w:style w:type="character" w:styleId="af5">
    <w:name w:val="Hyperlink"/>
    <w:uiPriority w:val="99"/>
    <w:rsid w:val="00642CB5"/>
    <w:rPr>
      <w:color w:val="0000FF"/>
      <w:u w:val="single"/>
    </w:rPr>
  </w:style>
  <w:style w:type="paragraph" w:customStyle="1" w:styleId="Default">
    <w:name w:val="Default"/>
    <w:rsid w:val="00642CB5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6">
    <w:name w:val="Table Grid"/>
    <w:basedOn w:val="a1"/>
    <w:rsid w:val="00642C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annotation reference"/>
    <w:rsid w:val="00642CB5"/>
    <w:rPr>
      <w:sz w:val="16"/>
      <w:szCs w:val="16"/>
    </w:rPr>
  </w:style>
  <w:style w:type="paragraph" w:styleId="af8">
    <w:name w:val="annotation text"/>
    <w:basedOn w:val="a"/>
    <w:link w:val="af9"/>
    <w:rsid w:val="00642CB5"/>
    <w:rPr>
      <w:sz w:val="20"/>
    </w:rPr>
  </w:style>
  <w:style w:type="character" w:customStyle="1" w:styleId="af9">
    <w:name w:val="Текст примечания Знак"/>
    <w:basedOn w:val="a0"/>
    <w:link w:val="af8"/>
    <w:rsid w:val="00642CB5"/>
  </w:style>
  <w:style w:type="paragraph" w:styleId="afa">
    <w:name w:val="Document Map"/>
    <w:basedOn w:val="a"/>
    <w:link w:val="afb"/>
    <w:rsid w:val="00642CB5"/>
    <w:rPr>
      <w:rFonts w:ascii="Tahoma" w:hAnsi="Tahoma" w:cs="Tahoma"/>
      <w:sz w:val="16"/>
      <w:szCs w:val="16"/>
    </w:rPr>
  </w:style>
  <w:style w:type="character" w:customStyle="1" w:styleId="afb">
    <w:name w:val="Схема документа Знак"/>
    <w:link w:val="afa"/>
    <w:rsid w:val="00642CB5"/>
    <w:rPr>
      <w:rFonts w:ascii="Tahoma" w:hAnsi="Tahoma" w:cs="Tahoma"/>
      <w:sz w:val="16"/>
      <w:szCs w:val="16"/>
    </w:rPr>
  </w:style>
  <w:style w:type="paragraph" w:customStyle="1" w:styleId="afc">
    <w:name w:val="Знак"/>
    <w:basedOn w:val="a"/>
    <w:rsid w:val="00642CB5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ConsPlusCell">
    <w:name w:val="ConsPlusCell"/>
    <w:uiPriority w:val="99"/>
    <w:rsid w:val="00642CB5"/>
    <w:pPr>
      <w:autoSpaceDE w:val="0"/>
      <w:autoSpaceDN w:val="0"/>
      <w:adjustRightInd w:val="0"/>
    </w:pPr>
    <w:rPr>
      <w:rFonts w:ascii="Arial" w:eastAsia="Calibri" w:hAnsi="Arial" w:cs="Arial"/>
      <w:sz w:val="26"/>
      <w:szCs w:val="26"/>
      <w:lang w:eastAsia="en-US"/>
    </w:rPr>
  </w:style>
  <w:style w:type="paragraph" w:customStyle="1" w:styleId="Iauiue">
    <w:name w:val="Iau?iue"/>
    <w:rsid w:val="00642CB5"/>
    <w:pPr>
      <w:widowControl w:val="0"/>
      <w:autoSpaceDE w:val="0"/>
      <w:autoSpaceDN w:val="0"/>
      <w:adjustRightInd w:val="0"/>
    </w:pPr>
    <w:rPr>
      <w:sz w:val="24"/>
    </w:rPr>
  </w:style>
  <w:style w:type="character" w:customStyle="1" w:styleId="FontStyle12">
    <w:name w:val="Font Style12"/>
    <w:rsid w:val="00642CB5"/>
    <w:rPr>
      <w:rFonts w:ascii="Times New Roman" w:hAnsi="Times New Roman" w:cs="Times New Roman" w:hint="default"/>
      <w:sz w:val="24"/>
      <w:szCs w:val="24"/>
    </w:rPr>
  </w:style>
  <w:style w:type="character" w:customStyle="1" w:styleId="25">
    <w:name w:val="Основной текст (2)_"/>
    <w:link w:val="211"/>
    <w:uiPriority w:val="99"/>
    <w:rsid w:val="00642CB5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5"/>
    <w:uiPriority w:val="99"/>
    <w:rsid w:val="00642CB5"/>
    <w:pPr>
      <w:widowControl w:val="0"/>
      <w:shd w:val="clear" w:color="auto" w:fill="FFFFFF"/>
      <w:spacing w:after="120" w:line="350" w:lineRule="exact"/>
      <w:ind w:firstLine="0"/>
      <w:jc w:val="center"/>
    </w:pPr>
    <w:rPr>
      <w:szCs w:val="26"/>
    </w:rPr>
  </w:style>
  <w:style w:type="paragraph" w:styleId="afd">
    <w:name w:val="List Paragraph"/>
    <w:uiPriority w:val="99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fe">
    <w:name w:val="No Spacing"/>
    <w:uiPriority w:val="99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f">
    <w:name w:val="Title"/>
    <w:link w:val="aff0"/>
    <w:uiPriority w:val="10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ff0">
    <w:name w:val="Название Знак"/>
    <w:link w:val="aff"/>
    <w:uiPriority w:val="10"/>
    <w:rsid w:val="00642CB5"/>
    <w:rPr>
      <w:sz w:val="48"/>
      <w:szCs w:val="48"/>
      <w:lang w:eastAsia="en-US" w:bidi="en-US"/>
    </w:rPr>
  </w:style>
  <w:style w:type="paragraph" w:styleId="aff1">
    <w:name w:val="Subtitle"/>
    <w:link w:val="aff2"/>
    <w:uiPriority w:val="11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ff2">
    <w:name w:val="Подзаголовок Знак"/>
    <w:link w:val="aff1"/>
    <w:uiPriority w:val="11"/>
    <w:rsid w:val="00642CB5"/>
    <w:rPr>
      <w:sz w:val="24"/>
      <w:szCs w:val="24"/>
      <w:lang w:eastAsia="en-US" w:bidi="en-US"/>
    </w:rPr>
  </w:style>
  <w:style w:type="paragraph" w:styleId="26">
    <w:name w:val="Quote"/>
    <w:link w:val="27"/>
    <w:uiPriority w:val="29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7">
    <w:name w:val="Цитата 2 Знак"/>
    <w:link w:val="26"/>
    <w:uiPriority w:val="29"/>
    <w:rsid w:val="00642CB5"/>
    <w:rPr>
      <w:i/>
      <w:szCs w:val="22"/>
      <w:lang w:eastAsia="en-US" w:bidi="en-US"/>
    </w:rPr>
  </w:style>
  <w:style w:type="paragraph" w:styleId="aff3">
    <w:name w:val="Intense Quote"/>
    <w:link w:val="aff4"/>
    <w:uiPriority w:val="30"/>
    <w:qFormat/>
    <w:rsid w:val="00642CB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ff4">
    <w:name w:val="Выделенная цитата Знак"/>
    <w:link w:val="aff3"/>
    <w:uiPriority w:val="30"/>
    <w:rsid w:val="00642CB5"/>
    <w:rPr>
      <w:i/>
      <w:szCs w:val="22"/>
      <w:shd w:val="clear" w:color="auto" w:fill="F2F2F2"/>
      <w:lang w:eastAsia="en-US" w:bidi="en-US"/>
    </w:rPr>
  </w:style>
  <w:style w:type="paragraph" w:styleId="aff5">
    <w:name w:val="footnote text"/>
    <w:link w:val="aff6"/>
    <w:uiPriority w:val="9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f6">
    <w:name w:val="Текст сноски Знак"/>
    <w:link w:val="aff5"/>
    <w:uiPriority w:val="99"/>
    <w:rsid w:val="00642CB5"/>
    <w:rPr>
      <w:sz w:val="18"/>
      <w:szCs w:val="22"/>
      <w:lang w:eastAsia="en-US" w:bidi="en-US"/>
    </w:rPr>
  </w:style>
  <w:style w:type="character" w:styleId="aff7">
    <w:name w:val="footnote reference"/>
    <w:uiPriority w:val="99"/>
    <w:unhideWhenUsed/>
    <w:rsid w:val="00642CB5"/>
    <w:rPr>
      <w:vertAlign w:val="superscript"/>
    </w:rPr>
  </w:style>
  <w:style w:type="paragraph" w:styleId="12">
    <w:name w:val="toc 1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8">
    <w:name w:val="toc 2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3">
    <w:name w:val="toc 3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f8">
    <w:name w:val="TOC Heading"/>
    <w:uiPriority w:val="39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character" w:customStyle="1" w:styleId="13">
    <w:name w:val="Заголовок №1_"/>
    <w:link w:val="14"/>
    <w:uiPriority w:val="99"/>
    <w:locked/>
    <w:rsid w:val="00642CB5"/>
    <w:rPr>
      <w:b/>
      <w:bCs/>
      <w:sz w:val="28"/>
      <w:szCs w:val="28"/>
      <w:shd w:val="clear" w:color="auto" w:fill="FFFFFF"/>
    </w:rPr>
  </w:style>
  <w:style w:type="paragraph" w:customStyle="1" w:styleId="14">
    <w:name w:val="Заголовок №1"/>
    <w:basedOn w:val="a"/>
    <w:link w:val="13"/>
    <w:uiPriority w:val="99"/>
    <w:rsid w:val="00642CB5"/>
    <w:pPr>
      <w:widowControl w:val="0"/>
      <w:shd w:val="clear" w:color="auto" w:fill="FFFFFF"/>
      <w:spacing w:before="5400" w:after="5700" w:line="316" w:lineRule="exact"/>
      <w:ind w:firstLine="0"/>
      <w:jc w:val="center"/>
      <w:outlineLvl w:val="0"/>
    </w:pPr>
    <w:rPr>
      <w:b/>
      <w:bCs/>
      <w:sz w:val="28"/>
      <w:szCs w:val="28"/>
    </w:rPr>
  </w:style>
  <w:style w:type="paragraph" w:customStyle="1" w:styleId="15">
    <w:name w:val="Без интервала1"/>
    <w:rsid w:val="00642CB5"/>
    <w:rPr>
      <w:rFonts w:ascii="Calibri" w:hAnsi="Calibri" w:cs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642CB5"/>
    <w:pPr>
      <w:spacing w:after="200" w:line="276" w:lineRule="auto"/>
      <w:ind w:left="720" w:firstLine="0"/>
    </w:pPr>
    <w:rPr>
      <w:rFonts w:ascii="Calibri" w:hAnsi="Calibri" w:cs="Calibri"/>
      <w:sz w:val="22"/>
      <w:szCs w:val="22"/>
      <w:lang w:eastAsia="en-US"/>
    </w:rPr>
  </w:style>
  <w:style w:type="character" w:styleId="aff9">
    <w:name w:val="FollowedHyperlink"/>
    <w:uiPriority w:val="99"/>
    <w:unhideWhenUsed/>
    <w:rsid w:val="00642CB5"/>
    <w:rPr>
      <w:color w:val="954F72"/>
      <w:u w:val="single"/>
    </w:rPr>
  </w:style>
  <w:style w:type="paragraph" w:customStyle="1" w:styleId="font5">
    <w:name w:val="font5"/>
    <w:basedOn w:val="a"/>
    <w:rsid w:val="00642CB5"/>
    <w:pPr>
      <w:spacing w:before="100" w:beforeAutospacing="1" w:after="100" w:afterAutospacing="1"/>
      <w:ind w:firstLine="0"/>
    </w:pPr>
    <w:rPr>
      <w:rFonts w:ascii="PT Astra Serif" w:hAnsi="PT Astra Serif"/>
      <w:b/>
      <w:bCs/>
      <w:szCs w:val="26"/>
    </w:rPr>
  </w:style>
  <w:style w:type="paragraph" w:customStyle="1" w:styleId="font6">
    <w:name w:val="font6"/>
    <w:basedOn w:val="a"/>
    <w:rsid w:val="00642CB5"/>
    <w:pPr>
      <w:spacing w:before="100" w:beforeAutospacing="1" w:after="100" w:afterAutospacing="1"/>
      <w:ind w:firstLine="0"/>
    </w:pPr>
    <w:rPr>
      <w:rFonts w:ascii="PT Astra Serif" w:hAnsi="PT Astra Serif"/>
      <w:i/>
      <w:iCs/>
      <w:szCs w:val="26"/>
    </w:rPr>
  </w:style>
  <w:style w:type="paragraph" w:customStyle="1" w:styleId="xl65">
    <w:name w:val="xl6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66">
    <w:name w:val="xl66"/>
    <w:basedOn w:val="a"/>
    <w:rsid w:val="00642CB5"/>
    <w:pPr>
      <w:spacing w:before="100" w:beforeAutospacing="1" w:after="100" w:afterAutospacing="1"/>
      <w:ind w:firstLine="0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67">
    <w:name w:val="xl67"/>
    <w:basedOn w:val="a"/>
    <w:rsid w:val="00642CB5"/>
    <w:pPr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68">
    <w:name w:val="xl68"/>
    <w:basedOn w:val="a"/>
    <w:rsid w:val="00642CB5"/>
    <w:pPr>
      <w:spacing w:before="100" w:beforeAutospacing="1" w:after="100" w:afterAutospacing="1"/>
      <w:ind w:firstLine="0"/>
      <w:jc w:val="right"/>
      <w:textAlignment w:val="top"/>
    </w:pPr>
    <w:rPr>
      <w:rFonts w:ascii="PT Astra Serif" w:hAnsi="PT Astra Serif"/>
      <w:szCs w:val="26"/>
    </w:rPr>
  </w:style>
  <w:style w:type="paragraph" w:customStyle="1" w:styleId="xl69">
    <w:name w:val="xl69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0">
    <w:name w:val="xl7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71">
    <w:name w:val="xl71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72">
    <w:name w:val="xl72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73">
    <w:name w:val="xl73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right"/>
      <w:textAlignment w:val="top"/>
    </w:pPr>
    <w:rPr>
      <w:rFonts w:ascii="PT Astra Serif" w:hAnsi="PT Astra Serif"/>
      <w:szCs w:val="26"/>
    </w:rPr>
  </w:style>
  <w:style w:type="paragraph" w:customStyle="1" w:styleId="xl74">
    <w:name w:val="xl7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5">
    <w:name w:val="xl7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6">
    <w:name w:val="xl7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7">
    <w:name w:val="xl77"/>
    <w:basedOn w:val="a"/>
    <w:rsid w:val="00642CB5"/>
    <w:pPr>
      <w:spacing w:before="100" w:beforeAutospacing="1" w:after="100" w:afterAutospacing="1"/>
      <w:ind w:firstLine="0"/>
      <w:jc w:val="both"/>
      <w:textAlignment w:val="top"/>
    </w:pPr>
    <w:rPr>
      <w:rFonts w:ascii="PT Astra Serif" w:hAnsi="PT Astra Serif"/>
      <w:szCs w:val="26"/>
    </w:rPr>
  </w:style>
  <w:style w:type="paragraph" w:customStyle="1" w:styleId="xl78">
    <w:name w:val="xl78"/>
    <w:basedOn w:val="a"/>
    <w:rsid w:val="00642CB5"/>
    <w:pP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9">
    <w:name w:val="xl79"/>
    <w:basedOn w:val="a"/>
    <w:rsid w:val="00642CB5"/>
    <w:pPr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80">
    <w:name w:val="xl80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81">
    <w:name w:val="xl81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82">
    <w:name w:val="xl8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83">
    <w:name w:val="xl8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84">
    <w:name w:val="xl8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85">
    <w:name w:val="xl8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86">
    <w:name w:val="xl86"/>
    <w:basedOn w:val="a"/>
    <w:rsid w:val="00642CB5"/>
    <w:pP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87">
    <w:name w:val="xl87"/>
    <w:basedOn w:val="a"/>
    <w:rsid w:val="00642CB5"/>
    <w:pPr>
      <w:spacing w:before="100" w:beforeAutospacing="1" w:after="100" w:afterAutospacing="1"/>
      <w:ind w:firstLine="0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88">
    <w:name w:val="xl88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89">
    <w:name w:val="xl89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90">
    <w:name w:val="xl90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1">
    <w:name w:val="xl91"/>
    <w:basedOn w:val="a"/>
    <w:rsid w:val="00642CB5"/>
    <w:pP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2">
    <w:name w:val="xl9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3">
    <w:name w:val="xl93"/>
    <w:basedOn w:val="a"/>
    <w:rsid w:val="00642C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4">
    <w:name w:val="xl94"/>
    <w:basedOn w:val="a"/>
    <w:rsid w:val="00642C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5">
    <w:name w:val="xl9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6">
    <w:name w:val="xl96"/>
    <w:basedOn w:val="a"/>
    <w:rsid w:val="00642CB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7">
    <w:name w:val="xl97"/>
    <w:basedOn w:val="a"/>
    <w:rsid w:val="00642CB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8">
    <w:name w:val="xl98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9">
    <w:name w:val="xl9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100">
    <w:name w:val="xl10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29">
    <w:name w:val="Без интервала2"/>
    <w:rsid w:val="00642CB5"/>
    <w:rPr>
      <w:rFonts w:ascii="Calibri" w:hAnsi="Calibri" w:cs="Calibri"/>
      <w:sz w:val="22"/>
      <w:szCs w:val="22"/>
      <w:lang w:eastAsia="en-US"/>
    </w:rPr>
  </w:style>
  <w:style w:type="paragraph" w:customStyle="1" w:styleId="2a">
    <w:name w:val="Абзац списка2"/>
    <w:basedOn w:val="a"/>
    <w:rsid w:val="00642CB5"/>
    <w:pPr>
      <w:spacing w:after="200" w:line="276" w:lineRule="auto"/>
      <w:ind w:left="720" w:firstLine="0"/>
    </w:pPr>
    <w:rPr>
      <w:rFonts w:ascii="Calibri" w:hAnsi="Calibri" w:cs="Calibri"/>
      <w:sz w:val="22"/>
      <w:szCs w:val="22"/>
      <w:lang w:eastAsia="en-US"/>
    </w:rPr>
  </w:style>
  <w:style w:type="paragraph" w:customStyle="1" w:styleId="xl101">
    <w:name w:val="xl10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02">
    <w:name w:val="xl10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03">
    <w:name w:val="xl10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04">
    <w:name w:val="xl10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5">
    <w:name w:val="xl10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06">
    <w:name w:val="xl10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07">
    <w:name w:val="xl10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108">
    <w:name w:val="xl108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109">
    <w:name w:val="xl109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110">
    <w:name w:val="xl11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111">
    <w:name w:val="xl11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2">
    <w:name w:val="xl11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3">
    <w:name w:val="xl11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14">
    <w:name w:val="xl11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5">
    <w:name w:val="xl11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6">
    <w:name w:val="xl11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17">
    <w:name w:val="xl11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18">
    <w:name w:val="xl11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9">
    <w:name w:val="xl119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0">
    <w:name w:val="xl12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121">
    <w:name w:val="xl12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2">
    <w:name w:val="xl12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23">
    <w:name w:val="xl12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24">
    <w:name w:val="xl124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5">
    <w:name w:val="xl12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6">
    <w:name w:val="xl12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7">
    <w:name w:val="xl12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28">
    <w:name w:val="xl12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9">
    <w:name w:val="xl129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0">
    <w:name w:val="xl13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1">
    <w:name w:val="xl13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2">
    <w:name w:val="xl13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3">
    <w:name w:val="xl13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4">
    <w:name w:val="xl13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135">
    <w:name w:val="xl13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36">
    <w:name w:val="xl13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37">
    <w:name w:val="xl13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8">
    <w:name w:val="xl138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9">
    <w:name w:val="xl139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40">
    <w:name w:val="xl140"/>
    <w:basedOn w:val="a"/>
    <w:rsid w:val="00642CB5"/>
    <w:pPr>
      <w:shd w:val="clear" w:color="000000" w:fill="DA9694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141">
    <w:name w:val="xl14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42">
    <w:name w:val="xl14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43">
    <w:name w:val="xl14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44">
    <w:name w:val="xl144"/>
    <w:basedOn w:val="a"/>
    <w:rsid w:val="00642CB5"/>
    <w:pP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45">
    <w:name w:val="xl14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146">
    <w:name w:val="xl14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47">
    <w:name w:val="xl14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48">
    <w:name w:val="xl148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149">
    <w:name w:val="xl149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50">
    <w:name w:val="xl15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1">
    <w:name w:val="xl15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52">
    <w:name w:val="xl15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3">
    <w:name w:val="xl15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54">
    <w:name w:val="xl15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5">
    <w:name w:val="xl155"/>
    <w:basedOn w:val="a"/>
    <w:rsid w:val="00642CB5"/>
    <w:pP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6">
    <w:name w:val="xl156"/>
    <w:basedOn w:val="a"/>
    <w:rsid w:val="00642CB5"/>
    <w:pP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7">
    <w:name w:val="xl15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8">
    <w:name w:val="xl158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9">
    <w:name w:val="xl159"/>
    <w:basedOn w:val="a"/>
    <w:rsid w:val="00642CB5"/>
    <w:pP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0">
    <w:name w:val="xl16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1">
    <w:name w:val="xl16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2">
    <w:name w:val="xl16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3">
    <w:name w:val="xl16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4">
    <w:name w:val="xl16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65">
    <w:name w:val="xl16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66">
    <w:name w:val="xl16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67">
    <w:name w:val="xl16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68">
    <w:name w:val="xl168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69">
    <w:name w:val="xl169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0">
    <w:name w:val="xl17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1">
    <w:name w:val="xl17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2">
    <w:name w:val="xl17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3">
    <w:name w:val="xl17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4">
    <w:name w:val="xl17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75">
    <w:name w:val="xl175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76">
    <w:name w:val="xl17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77">
    <w:name w:val="xl177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78">
    <w:name w:val="xl17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79">
    <w:name w:val="xl179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80">
    <w:name w:val="xl18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1">
    <w:name w:val="xl181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2">
    <w:name w:val="xl18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3">
    <w:name w:val="xl183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4">
    <w:name w:val="xl184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5">
    <w:name w:val="xl18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6">
    <w:name w:val="xl18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7">
    <w:name w:val="xl187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88">
    <w:name w:val="xl188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89">
    <w:name w:val="xl189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0">
    <w:name w:val="xl19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91">
    <w:name w:val="xl19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92">
    <w:name w:val="xl192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93">
    <w:name w:val="xl19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94">
    <w:name w:val="xl19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95">
    <w:name w:val="xl19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6">
    <w:name w:val="xl196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7">
    <w:name w:val="xl197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8">
    <w:name w:val="xl198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9">
    <w:name w:val="xl199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0">
    <w:name w:val="xl20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1">
    <w:name w:val="xl20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2">
    <w:name w:val="xl20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3">
    <w:name w:val="xl203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4">
    <w:name w:val="xl20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5">
    <w:name w:val="xl205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6">
    <w:name w:val="xl206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7">
    <w:name w:val="xl207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8">
    <w:name w:val="xl208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9">
    <w:name w:val="xl20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10">
    <w:name w:val="xl21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11">
    <w:name w:val="xl21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2">
    <w:name w:val="xl212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3">
    <w:name w:val="xl21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14">
    <w:name w:val="xl214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15">
    <w:name w:val="xl21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16">
    <w:name w:val="xl216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7">
    <w:name w:val="xl217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8">
    <w:name w:val="xl21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9">
    <w:name w:val="xl21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20">
    <w:name w:val="xl22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21">
    <w:name w:val="xl22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222">
    <w:name w:val="xl22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23">
    <w:name w:val="xl223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24">
    <w:name w:val="xl224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25">
    <w:name w:val="xl225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26">
    <w:name w:val="xl22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27">
    <w:name w:val="xl22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28">
    <w:name w:val="xl228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229">
    <w:name w:val="xl22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30">
    <w:name w:val="xl23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31">
    <w:name w:val="xl23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32">
    <w:name w:val="xl232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33">
    <w:name w:val="xl23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34">
    <w:name w:val="xl23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35">
    <w:name w:val="xl23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36">
    <w:name w:val="xl236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37">
    <w:name w:val="xl237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38">
    <w:name w:val="xl23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39">
    <w:name w:val="xl23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40">
    <w:name w:val="xl24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41">
    <w:name w:val="xl24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42">
    <w:name w:val="xl24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243">
    <w:name w:val="xl24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244">
    <w:name w:val="xl24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45">
    <w:name w:val="xl24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46">
    <w:name w:val="xl246"/>
    <w:basedOn w:val="a"/>
    <w:rsid w:val="00642CB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47">
    <w:name w:val="xl247"/>
    <w:basedOn w:val="a"/>
    <w:rsid w:val="00642CB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48">
    <w:name w:val="xl248"/>
    <w:basedOn w:val="a"/>
    <w:rsid w:val="00642CB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49">
    <w:name w:val="xl249"/>
    <w:basedOn w:val="a"/>
    <w:rsid w:val="00642CB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50">
    <w:name w:val="xl25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1">
    <w:name w:val="xl25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2">
    <w:name w:val="xl25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3">
    <w:name w:val="xl25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4">
    <w:name w:val="xl25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5">
    <w:name w:val="xl255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56">
    <w:name w:val="xl25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57">
    <w:name w:val="xl257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8">
    <w:name w:val="xl25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9">
    <w:name w:val="xl25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60">
    <w:name w:val="xl260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61">
    <w:name w:val="xl26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62">
    <w:name w:val="xl262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63">
    <w:name w:val="xl26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64">
    <w:name w:val="xl264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65">
    <w:name w:val="xl26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66">
    <w:name w:val="xl266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67">
    <w:name w:val="xl267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68">
    <w:name w:val="xl268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69">
    <w:name w:val="xl269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70">
    <w:name w:val="xl27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71">
    <w:name w:val="xl27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72">
    <w:name w:val="xl27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73">
    <w:name w:val="xl27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74">
    <w:name w:val="xl274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75">
    <w:name w:val="xl275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76">
    <w:name w:val="xl27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77">
    <w:name w:val="xl27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character" w:styleId="affa">
    <w:name w:val="Strong"/>
    <w:uiPriority w:val="22"/>
    <w:qFormat/>
    <w:rsid w:val="00642CB5"/>
    <w:rPr>
      <w:b/>
      <w:bCs/>
    </w:rPr>
  </w:style>
  <w:style w:type="paragraph" w:customStyle="1" w:styleId="font7">
    <w:name w:val="font7"/>
    <w:basedOn w:val="a"/>
    <w:rsid w:val="00642CB5"/>
    <w:pPr>
      <w:spacing w:before="100" w:beforeAutospacing="1" w:after="100" w:afterAutospacing="1"/>
      <w:ind w:firstLine="0"/>
    </w:pPr>
    <w:rPr>
      <w:b/>
      <w:bCs/>
      <w:szCs w:val="26"/>
    </w:rPr>
  </w:style>
  <w:style w:type="character" w:styleId="affb">
    <w:name w:val="Subtle Emphasis"/>
    <w:uiPriority w:val="19"/>
    <w:qFormat/>
    <w:rsid w:val="00642CB5"/>
    <w:rPr>
      <w:i/>
      <w:iCs/>
      <w:color w:val="808080"/>
    </w:rPr>
  </w:style>
  <w:style w:type="paragraph" w:customStyle="1" w:styleId="xl63">
    <w:name w:val="xl6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64">
    <w:name w:val="xl64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character" w:styleId="affc">
    <w:name w:val="line number"/>
    <w:uiPriority w:val="99"/>
    <w:unhideWhenUsed/>
    <w:rsid w:val="00642CB5"/>
  </w:style>
  <w:style w:type="paragraph" w:customStyle="1" w:styleId="font8">
    <w:name w:val="font8"/>
    <w:basedOn w:val="a"/>
    <w:rsid w:val="00161563"/>
    <w:pPr>
      <w:spacing w:before="100" w:beforeAutospacing="1" w:after="100" w:afterAutospacing="1"/>
      <w:ind w:firstLine="0"/>
    </w:pPr>
    <w:rPr>
      <w:b/>
      <w:bCs/>
      <w:szCs w:val="26"/>
    </w:rPr>
  </w:style>
  <w:style w:type="character" w:styleId="affd">
    <w:name w:val="Emphasis"/>
    <w:uiPriority w:val="20"/>
    <w:qFormat/>
    <w:rsid w:val="0054355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ne number" w:uiPriority="99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5D35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9"/>
    <w:qFormat/>
    <w:rsid w:val="00642CB5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642CB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642CB5"/>
    <w:pPr>
      <w:keepNext/>
      <w:spacing w:before="240" w:after="60"/>
      <w:outlineLvl w:val="2"/>
    </w:pPr>
    <w:rPr>
      <w:rFonts w:ascii="Cambria" w:hAnsi="Cambria"/>
      <w:b/>
      <w:bCs/>
      <w:szCs w:val="26"/>
    </w:rPr>
  </w:style>
  <w:style w:type="paragraph" w:styleId="4">
    <w:name w:val="heading 4"/>
    <w:link w:val="4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2">
    <w:name w:val="Основной текст 3 Знак"/>
    <w:link w:val="31"/>
    <w:rsid w:val="005F70BB"/>
    <w:rPr>
      <w:sz w:val="28"/>
    </w:rPr>
  </w:style>
  <w:style w:type="paragraph" w:customStyle="1" w:styleId="ConsPlusTitle">
    <w:name w:val="ConsPlusTitle"/>
    <w:qFormat/>
    <w:rsid w:val="005F70B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uiPriority w:val="99"/>
    <w:rsid w:val="00642CB5"/>
    <w:rPr>
      <w:b/>
      <w:color w:val="000000"/>
      <w:spacing w:val="-2"/>
      <w:sz w:val="25"/>
      <w:shd w:val="clear" w:color="auto" w:fill="FFFFFF"/>
      <w:lang w:val="x-none" w:eastAsia="x-none"/>
    </w:rPr>
  </w:style>
  <w:style w:type="character" w:customStyle="1" w:styleId="20">
    <w:name w:val="Заголовок 2 Знак"/>
    <w:link w:val="2"/>
    <w:uiPriority w:val="9"/>
    <w:rsid w:val="00642CB5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642CB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642CB5"/>
    <w:rPr>
      <w:rFonts w:ascii="Arial" w:eastAsia="Arial" w:hAnsi="Arial" w:cs="Arial"/>
      <w:b/>
      <w:bCs/>
      <w:sz w:val="26"/>
      <w:szCs w:val="26"/>
      <w:lang w:eastAsia="en-US" w:bidi="en-US"/>
    </w:rPr>
  </w:style>
  <w:style w:type="character" w:customStyle="1" w:styleId="50">
    <w:name w:val="Заголовок 5 Знак"/>
    <w:link w:val="5"/>
    <w:uiPriority w:val="9"/>
    <w:rsid w:val="00642CB5"/>
    <w:rPr>
      <w:rFonts w:ascii="Arial" w:eastAsia="Arial" w:hAnsi="Arial" w:cs="Arial"/>
      <w:b/>
      <w:bCs/>
      <w:sz w:val="24"/>
      <w:szCs w:val="24"/>
      <w:lang w:eastAsia="en-US" w:bidi="en-US"/>
    </w:rPr>
  </w:style>
  <w:style w:type="character" w:customStyle="1" w:styleId="60">
    <w:name w:val="Заголовок 6 Знак"/>
    <w:link w:val="6"/>
    <w:uiPriority w:val="9"/>
    <w:rsid w:val="00642CB5"/>
    <w:rPr>
      <w:rFonts w:ascii="Arial" w:eastAsia="Arial" w:hAnsi="Arial" w:cs="Arial"/>
      <w:b/>
      <w:bCs/>
      <w:sz w:val="22"/>
      <w:szCs w:val="22"/>
      <w:lang w:eastAsia="en-US" w:bidi="en-US"/>
    </w:rPr>
  </w:style>
  <w:style w:type="character" w:customStyle="1" w:styleId="70">
    <w:name w:val="Заголовок 7 Знак"/>
    <w:link w:val="7"/>
    <w:uiPriority w:val="9"/>
    <w:rsid w:val="00642CB5"/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character" w:customStyle="1" w:styleId="80">
    <w:name w:val="Заголовок 8 Знак"/>
    <w:link w:val="8"/>
    <w:uiPriority w:val="9"/>
    <w:rsid w:val="00642CB5"/>
    <w:rPr>
      <w:rFonts w:ascii="Arial" w:eastAsia="Arial" w:hAnsi="Arial" w:cs="Arial"/>
      <w:i/>
      <w:iCs/>
      <w:sz w:val="22"/>
      <w:szCs w:val="22"/>
      <w:lang w:eastAsia="en-US" w:bidi="en-US"/>
    </w:rPr>
  </w:style>
  <w:style w:type="character" w:customStyle="1" w:styleId="90">
    <w:name w:val="Заголовок 9 Знак"/>
    <w:link w:val="9"/>
    <w:uiPriority w:val="9"/>
    <w:rsid w:val="00642CB5"/>
    <w:rPr>
      <w:rFonts w:ascii="Arial" w:eastAsia="Arial" w:hAnsi="Arial" w:cs="Arial"/>
      <w:i/>
      <w:iCs/>
      <w:sz w:val="21"/>
      <w:szCs w:val="21"/>
      <w:lang w:eastAsia="en-US" w:bidi="en-US"/>
    </w:rPr>
  </w:style>
  <w:style w:type="numbering" w:customStyle="1" w:styleId="11">
    <w:name w:val="Нет списка1"/>
    <w:next w:val="a2"/>
    <w:uiPriority w:val="99"/>
    <w:semiHidden/>
    <w:unhideWhenUsed/>
    <w:rsid w:val="00642CB5"/>
  </w:style>
  <w:style w:type="character" w:customStyle="1" w:styleId="a6">
    <w:name w:val="Верхний колонтитул Знак"/>
    <w:link w:val="a5"/>
    <w:uiPriority w:val="99"/>
    <w:rsid w:val="00642CB5"/>
    <w:rPr>
      <w:b/>
      <w:caps/>
      <w:sz w:val="28"/>
    </w:rPr>
  </w:style>
  <w:style w:type="character" w:customStyle="1" w:styleId="a8">
    <w:name w:val="Нижний колонтитул Знак"/>
    <w:link w:val="a7"/>
    <w:uiPriority w:val="99"/>
    <w:rsid w:val="00642CB5"/>
    <w:rPr>
      <w:sz w:val="26"/>
    </w:rPr>
  </w:style>
  <w:style w:type="character" w:customStyle="1" w:styleId="a4">
    <w:name w:val="Основной текст Знак"/>
    <w:link w:val="a3"/>
    <w:rsid w:val="00642CB5"/>
    <w:rPr>
      <w:sz w:val="22"/>
    </w:rPr>
  </w:style>
  <w:style w:type="character" w:customStyle="1" w:styleId="22">
    <w:name w:val="Основной текст 2 Знак"/>
    <w:link w:val="21"/>
    <w:rsid w:val="00642CB5"/>
    <w:rPr>
      <w:sz w:val="26"/>
    </w:rPr>
  </w:style>
  <w:style w:type="paragraph" w:customStyle="1" w:styleId="210">
    <w:name w:val="Основной текст с отступом 21"/>
    <w:basedOn w:val="a"/>
    <w:rsid w:val="00642CB5"/>
    <w:pPr>
      <w:widowControl w:val="0"/>
      <w:suppressAutoHyphens/>
      <w:ind w:firstLine="567"/>
      <w:jc w:val="both"/>
    </w:pPr>
    <w:rPr>
      <w:rFonts w:eastAsia="Arial Unicode MS"/>
      <w:kern w:val="2"/>
      <w:sz w:val="28"/>
      <w:szCs w:val="28"/>
    </w:rPr>
  </w:style>
  <w:style w:type="paragraph" w:styleId="ae">
    <w:name w:val="Body Text Indent"/>
    <w:basedOn w:val="a"/>
    <w:link w:val="af"/>
    <w:unhideWhenUsed/>
    <w:rsid w:val="00642CB5"/>
    <w:pPr>
      <w:autoSpaceDE w:val="0"/>
      <w:autoSpaceDN w:val="0"/>
      <w:spacing w:after="120"/>
      <w:ind w:left="283" w:firstLine="0"/>
    </w:pPr>
    <w:rPr>
      <w:sz w:val="20"/>
    </w:rPr>
  </w:style>
  <w:style w:type="character" w:customStyle="1" w:styleId="af">
    <w:name w:val="Основной текст с отступом Знак"/>
    <w:basedOn w:val="a0"/>
    <w:link w:val="ae"/>
    <w:rsid w:val="00642CB5"/>
  </w:style>
  <w:style w:type="paragraph" w:customStyle="1" w:styleId="ConsPlusNormal">
    <w:name w:val="ConsPlusNormal"/>
    <w:rsid w:val="00642CB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3">
    <w:name w:val="Body Text Indent 2"/>
    <w:basedOn w:val="a"/>
    <w:link w:val="24"/>
    <w:rsid w:val="00642CB5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rsid w:val="00642CB5"/>
    <w:rPr>
      <w:sz w:val="26"/>
      <w:lang w:val="x-none" w:eastAsia="x-none"/>
    </w:rPr>
  </w:style>
  <w:style w:type="character" w:customStyle="1" w:styleId="af0">
    <w:name w:val="Основной шрифт"/>
    <w:rsid w:val="00642CB5"/>
  </w:style>
  <w:style w:type="paragraph" w:customStyle="1" w:styleId="ConsPlusNonformat">
    <w:name w:val="ConsPlusNonformat"/>
    <w:rsid w:val="00642CB5"/>
    <w:pPr>
      <w:widowControl w:val="0"/>
    </w:pPr>
    <w:rPr>
      <w:rFonts w:ascii="Courier New" w:hAnsi="Courier New"/>
    </w:rPr>
  </w:style>
  <w:style w:type="character" w:customStyle="1" w:styleId="af1">
    <w:name w:val="ФИО Знак"/>
    <w:link w:val="af2"/>
    <w:locked/>
    <w:rsid w:val="00642CB5"/>
    <w:rPr>
      <w:b/>
      <w:sz w:val="24"/>
    </w:rPr>
  </w:style>
  <w:style w:type="paragraph" w:customStyle="1" w:styleId="af2">
    <w:name w:val="ФИО"/>
    <w:basedOn w:val="a"/>
    <w:link w:val="af1"/>
    <w:rsid w:val="00642CB5"/>
    <w:pPr>
      <w:ind w:firstLine="0"/>
    </w:pPr>
    <w:rPr>
      <w:b/>
      <w:sz w:val="24"/>
    </w:rPr>
  </w:style>
  <w:style w:type="paragraph" w:styleId="af3">
    <w:name w:val="Balloon Text"/>
    <w:basedOn w:val="a"/>
    <w:link w:val="af4"/>
    <w:uiPriority w:val="99"/>
    <w:rsid w:val="00642CB5"/>
    <w:rPr>
      <w:rFonts w:ascii="Tahoma" w:hAnsi="Tahoma"/>
      <w:sz w:val="16"/>
      <w:szCs w:val="16"/>
      <w:lang w:val="x-none" w:eastAsia="x-none"/>
    </w:rPr>
  </w:style>
  <w:style w:type="character" w:customStyle="1" w:styleId="af4">
    <w:name w:val="Текст выноски Знак"/>
    <w:link w:val="af3"/>
    <w:uiPriority w:val="99"/>
    <w:rsid w:val="00642CB5"/>
    <w:rPr>
      <w:rFonts w:ascii="Tahoma" w:hAnsi="Tahoma"/>
      <w:sz w:val="16"/>
      <w:szCs w:val="16"/>
      <w:lang w:val="x-none" w:eastAsia="x-none"/>
    </w:rPr>
  </w:style>
  <w:style w:type="character" w:styleId="af5">
    <w:name w:val="Hyperlink"/>
    <w:uiPriority w:val="99"/>
    <w:rsid w:val="00642CB5"/>
    <w:rPr>
      <w:color w:val="0000FF"/>
      <w:u w:val="single"/>
    </w:rPr>
  </w:style>
  <w:style w:type="paragraph" w:customStyle="1" w:styleId="Default">
    <w:name w:val="Default"/>
    <w:rsid w:val="00642CB5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6">
    <w:name w:val="Table Grid"/>
    <w:basedOn w:val="a1"/>
    <w:rsid w:val="00642C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annotation reference"/>
    <w:rsid w:val="00642CB5"/>
    <w:rPr>
      <w:sz w:val="16"/>
      <w:szCs w:val="16"/>
    </w:rPr>
  </w:style>
  <w:style w:type="paragraph" w:styleId="af8">
    <w:name w:val="annotation text"/>
    <w:basedOn w:val="a"/>
    <w:link w:val="af9"/>
    <w:rsid w:val="00642CB5"/>
    <w:rPr>
      <w:sz w:val="20"/>
    </w:rPr>
  </w:style>
  <w:style w:type="character" w:customStyle="1" w:styleId="af9">
    <w:name w:val="Текст примечания Знак"/>
    <w:basedOn w:val="a0"/>
    <w:link w:val="af8"/>
    <w:rsid w:val="00642CB5"/>
  </w:style>
  <w:style w:type="paragraph" w:styleId="afa">
    <w:name w:val="Document Map"/>
    <w:basedOn w:val="a"/>
    <w:link w:val="afb"/>
    <w:rsid w:val="00642CB5"/>
    <w:rPr>
      <w:rFonts w:ascii="Tahoma" w:hAnsi="Tahoma" w:cs="Tahoma"/>
      <w:sz w:val="16"/>
      <w:szCs w:val="16"/>
    </w:rPr>
  </w:style>
  <w:style w:type="character" w:customStyle="1" w:styleId="afb">
    <w:name w:val="Схема документа Знак"/>
    <w:link w:val="afa"/>
    <w:rsid w:val="00642CB5"/>
    <w:rPr>
      <w:rFonts w:ascii="Tahoma" w:hAnsi="Tahoma" w:cs="Tahoma"/>
      <w:sz w:val="16"/>
      <w:szCs w:val="16"/>
    </w:rPr>
  </w:style>
  <w:style w:type="paragraph" w:customStyle="1" w:styleId="afc">
    <w:name w:val="Знак"/>
    <w:basedOn w:val="a"/>
    <w:rsid w:val="00642CB5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ConsPlusCell">
    <w:name w:val="ConsPlusCell"/>
    <w:uiPriority w:val="99"/>
    <w:rsid w:val="00642CB5"/>
    <w:pPr>
      <w:autoSpaceDE w:val="0"/>
      <w:autoSpaceDN w:val="0"/>
      <w:adjustRightInd w:val="0"/>
    </w:pPr>
    <w:rPr>
      <w:rFonts w:ascii="Arial" w:eastAsia="Calibri" w:hAnsi="Arial" w:cs="Arial"/>
      <w:sz w:val="26"/>
      <w:szCs w:val="26"/>
      <w:lang w:eastAsia="en-US"/>
    </w:rPr>
  </w:style>
  <w:style w:type="paragraph" w:customStyle="1" w:styleId="Iauiue">
    <w:name w:val="Iau?iue"/>
    <w:rsid w:val="00642CB5"/>
    <w:pPr>
      <w:widowControl w:val="0"/>
      <w:autoSpaceDE w:val="0"/>
      <w:autoSpaceDN w:val="0"/>
      <w:adjustRightInd w:val="0"/>
    </w:pPr>
    <w:rPr>
      <w:sz w:val="24"/>
    </w:rPr>
  </w:style>
  <w:style w:type="character" w:customStyle="1" w:styleId="FontStyle12">
    <w:name w:val="Font Style12"/>
    <w:rsid w:val="00642CB5"/>
    <w:rPr>
      <w:rFonts w:ascii="Times New Roman" w:hAnsi="Times New Roman" w:cs="Times New Roman" w:hint="default"/>
      <w:sz w:val="24"/>
      <w:szCs w:val="24"/>
    </w:rPr>
  </w:style>
  <w:style w:type="character" w:customStyle="1" w:styleId="25">
    <w:name w:val="Основной текст (2)_"/>
    <w:link w:val="211"/>
    <w:uiPriority w:val="99"/>
    <w:rsid w:val="00642CB5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5"/>
    <w:uiPriority w:val="99"/>
    <w:rsid w:val="00642CB5"/>
    <w:pPr>
      <w:widowControl w:val="0"/>
      <w:shd w:val="clear" w:color="auto" w:fill="FFFFFF"/>
      <w:spacing w:after="120" w:line="350" w:lineRule="exact"/>
      <w:ind w:firstLine="0"/>
      <w:jc w:val="center"/>
    </w:pPr>
    <w:rPr>
      <w:szCs w:val="26"/>
    </w:rPr>
  </w:style>
  <w:style w:type="paragraph" w:styleId="afd">
    <w:name w:val="List Paragraph"/>
    <w:uiPriority w:val="99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fe">
    <w:name w:val="No Spacing"/>
    <w:uiPriority w:val="99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f">
    <w:name w:val="Title"/>
    <w:link w:val="aff0"/>
    <w:uiPriority w:val="10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ff0">
    <w:name w:val="Название Знак"/>
    <w:link w:val="aff"/>
    <w:uiPriority w:val="10"/>
    <w:rsid w:val="00642CB5"/>
    <w:rPr>
      <w:sz w:val="48"/>
      <w:szCs w:val="48"/>
      <w:lang w:eastAsia="en-US" w:bidi="en-US"/>
    </w:rPr>
  </w:style>
  <w:style w:type="paragraph" w:styleId="aff1">
    <w:name w:val="Subtitle"/>
    <w:link w:val="aff2"/>
    <w:uiPriority w:val="11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ff2">
    <w:name w:val="Подзаголовок Знак"/>
    <w:link w:val="aff1"/>
    <w:uiPriority w:val="11"/>
    <w:rsid w:val="00642CB5"/>
    <w:rPr>
      <w:sz w:val="24"/>
      <w:szCs w:val="24"/>
      <w:lang w:eastAsia="en-US" w:bidi="en-US"/>
    </w:rPr>
  </w:style>
  <w:style w:type="paragraph" w:styleId="26">
    <w:name w:val="Quote"/>
    <w:link w:val="27"/>
    <w:uiPriority w:val="29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7">
    <w:name w:val="Цитата 2 Знак"/>
    <w:link w:val="26"/>
    <w:uiPriority w:val="29"/>
    <w:rsid w:val="00642CB5"/>
    <w:rPr>
      <w:i/>
      <w:szCs w:val="22"/>
      <w:lang w:eastAsia="en-US" w:bidi="en-US"/>
    </w:rPr>
  </w:style>
  <w:style w:type="paragraph" w:styleId="aff3">
    <w:name w:val="Intense Quote"/>
    <w:link w:val="aff4"/>
    <w:uiPriority w:val="30"/>
    <w:qFormat/>
    <w:rsid w:val="00642CB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ff4">
    <w:name w:val="Выделенная цитата Знак"/>
    <w:link w:val="aff3"/>
    <w:uiPriority w:val="30"/>
    <w:rsid w:val="00642CB5"/>
    <w:rPr>
      <w:i/>
      <w:szCs w:val="22"/>
      <w:shd w:val="clear" w:color="auto" w:fill="F2F2F2"/>
      <w:lang w:eastAsia="en-US" w:bidi="en-US"/>
    </w:rPr>
  </w:style>
  <w:style w:type="paragraph" w:styleId="aff5">
    <w:name w:val="footnote text"/>
    <w:link w:val="aff6"/>
    <w:uiPriority w:val="9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f6">
    <w:name w:val="Текст сноски Знак"/>
    <w:link w:val="aff5"/>
    <w:uiPriority w:val="99"/>
    <w:rsid w:val="00642CB5"/>
    <w:rPr>
      <w:sz w:val="18"/>
      <w:szCs w:val="22"/>
      <w:lang w:eastAsia="en-US" w:bidi="en-US"/>
    </w:rPr>
  </w:style>
  <w:style w:type="character" w:styleId="aff7">
    <w:name w:val="footnote reference"/>
    <w:uiPriority w:val="99"/>
    <w:unhideWhenUsed/>
    <w:rsid w:val="00642CB5"/>
    <w:rPr>
      <w:vertAlign w:val="superscript"/>
    </w:rPr>
  </w:style>
  <w:style w:type="paragraph" w:styleId="12">
    <w:name w:val="toc 1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8">
    <w:name w:val="toc 2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3">
    <w:name w:val="toc 3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f8">
    <w:name w:val="TOC Heading"/>
    <w:uiPriority w:val="39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character" w:customStyle="1" w:styleId="13">
    <w:name w:val="Заголовок №1_"/>
    <w:link w:val="14"/>
    <w:uiPriority w:val="99"/>
    <w:locked/>
    <w:rsid w:val="00642CB5"/>
    <w:rPr>
      <w:b/>
      <w:bCs/>
      <w:sz w:val="28"/>
      <w:szCs w:val="28"/>
      <w:shd w:val="clear" w:color="auto" w:fill="FFFFFF"/>
    </w:rPr>
  </w:style>
  <w:style w:type="paragraph" w:customStyle="1" w:styleId="14">
    <w:name w:val="Заголовок №1"/>
    <w:basedOn w:val="a"/>
    <w:link w:val="13"/>
    <w:uiPriority w:val="99"/>
    <w:rsid w:val="00642CB5"/>
    <w:pPr>
      <w:widowControl w:val="0"/>
      <w:shd w:val="clear" w:color="auto" w:fill="FFFFFF"/>
      <w:spacing w:before="5400" w:after="5700" w:line="316" w:lineRule="exact"/>
      <w:ind w:firstLine="0"/>
      <w:jc w:val="center"/>
      <w:outlineLvl w:val="0"/>
    </w:pPr>
    <w:rPr>
      <w:b/>
      <w:bCs/>
      <w:sz w:val="28"/>
      <w:szCs w:val="28"/>
    </w:rPr>
  </w:style>
  <w:style w:type="paragraph" w:customStyle="1" w:styleId="15">
    <w:name w:val="Без интервала1"/>
    <w:rsid w:val="00642CB5"/>
    <w:rPr>
      <w:rFonts w:ascii="Calibri" w:hAnsi="Calibri" w:cs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642CB5"/>
    <w:pPr>
      <w:spacing w:after="200" w:line="276" w:lineRule="auto"/>
      <w:ind w:left="720" w:firstLine="0"/>
    </w:pPr>
    <w:rPr>
      <w:rFonts w:ascii="Calibri" w:hAnsi="Calibri" w:cs="Calibri"/>
      <w:sz w:val="22"/>
      <w:szCs w:val="22"/>
      <w:lang w:eastAsia="en-US"/>
    </w:rPr>
  </w:style>
  <w:style w:type="character" w:styleId="aff9">
    <w:name w:val="FollowedHyperlink"/>
    <w:uiPriority w:val="99"/>
    <w:unhideWhenUsed/>
    <w:rsid w:val="00642CB5"/>
    <w:rPr>
      <w:color w:val="954F72"/>
      <w:u w:val="single"/>
    </w:rPr>
  </w:style>
  <w:style w:type="paragraph" w:customStyle="1" w:styleId="font5">
    <w:name w:val="font5"/>
    <w:basedOn w:val="a"/>
    <w:rsid w:val="00642CB5"/>
    <w:pPr>
      <w:spacing w:before="100" w:beforeAutospacing="1" w:after="100" w:afterAutospacing="1"/>
      <w:ind w:firstLine="0"/>
    </w:pPr>
    <w:rPr>
      <w:rFonts w:ascii="PT Astra Serif" w:hAnsi="PT Astra Serif"/>
      <w:b/>
      <w:bCs/>
      <w:szCs w:val="26"/>
    </w:rPr>
  </w:style>
  <w:style w:type="paragraph" w:customStyle="1" w:styleId="font6">
    <w:name w:val="font6"/>
    <w:basedOn w:val="a"/>
    <w:rsid w:val="00642CB5"/>
    <w:pPr>
      <w:spacing w:before="100" w:beforeAutospacing="1" w:after="100" w:afterAutospacing="1"/>
      <w:ind w:firstLine="0"/>
    </w:pPr>
    <w:rPr>
      <w:rFonts w:ascii="PT Astra Serif" w:hAnsi="PT Astra Serif"/>
      <w:i/>
      <w:iCs/>
      <w:szCs w:val="26"/>
    </w:rPr>
  </w:style>
  <w:style w:type="paragraph" w:customStyle="1" w:styleId="xl65">
    <w:name w:val="xl6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66">
    <w:name w:val="xl66"/>
    <w:basedOn w:val="a"/>
    <w:rsid w:val="00642CB5"/>
    <w:pPr>
      <w:spacing w:before="100" w:beforeAutospacing="1" w:after="100" w:afterAutospacing="1"/>
      <w:ind w:firstLine="0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67">
    <w:name w:val="xl67"/>
    <w:basedOn w:val="a"/>
    <w:rsid w:val="00642CB5"/>
    <w:pPr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68">
    <w:name w:val="xl68"/>
    <w:basedOn w:val="a"/>
    <w:rsid w:val="00642CB5"/>
    <w:pPr>
      <w:spacing w:before="100" w:beforeAutospacing="1" w:after="100" w:afterAutospacing="1"/>
      <w:ind w:firstLine="0"/>
      <w:jc w:val="right"/>
      <w:textAlignment w:val="top"/>
    </w:pPr>
    <w:rPr>
      <w:rFonts w:ascii="PT Astra Serif" w:hAnsi="PT Astra Serif"/>
      <w:szCs w:val="26"/>
    </w:rPr>
  </w:style>
  <w:style w:type="paragraph" w:customStyle="1" w:styleId="xl69">
    <w:name w:val="xl69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0">
    <w:name w:val="xl7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71">
    <w:name w:val="xl71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72">
    <w:name w:val="xl72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73">
    <w:name w:val="xl73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right"/>
      <w:textAlignment w:val="top"/>
    </w:pPr>
    <w:rPr>
      <w:rFonts w:ascii="PT Astra Serif" w:hAnsi="PT Astra Serif"/>
      <w:szCs w:val="26"/>
    </w:rPr>
  </w:style>
  <w:style w:type="paragraph" w:customStyle="1" w:styleId="xl74">
    <w:name w:val="xl7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5">
    <w:name w:val="xl7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6">
    <w:name w:val="xl7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7">
    <w:name w:val="xl77"/>
    <w:basedOn w:val="a"/>
    <w:rsid w:val="00642CB5"/>
    <w:pPr>
      <w:spacing w:before="100" w:beforeAutospacing="1" w:after="100" w:afterAutospacing="1"/>
      <w:ind w:firstLine="0"/>
      <w:jc w:val="both"/>
      <w:textAlignment w:val="top"/>
    </w:pPr>
    <w:rPr>
      <w:rFonts w:ascii="PT Astra Serif" w:hAnsi="PT Astra Serif"/>
      <w:szCs w:val="26"/>
    </w:rPr>
  </w:style>
  <w:style w:type="paragraph" w:customStyle="1" w:styleId="xl78">
    <w:name w:val="xl78"/>
    <w:basedOn w:val="a"/>
    <w:rsid w:val="00642CB5"/>
    <w:pP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9">
    <w:name w:val="xl79"/>
    <w:basedOn w:val="a"/>
    <w:rsid w:val="00642CB5"/>
    <w:pPr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80">
    <w:name w:val="xl80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81">
    <w:name w:val="xl81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82">
    <w:name w:val="xl8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83">
    <w:name w:val="xl8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84">
    <w:name w:val="xl8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85">
    <w:name w:val="xl8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86">
    <w:name w:val="xl86"/>
    <w:basedOn w:val="a"/>
    <w:rsid w:val="00642CB5"/>
    <w:pP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87">
    <w:name w:val="xl87"/>
    <w:basedOn w:val="a"/>
    <w:rsid w:val="00642CB5"/>
    <w:pPr>
      <w:spacing w:before="100" w:beforeAutospacing="1" w:after="100" w:afterAutospacing="1"/>
      <w:ind w:firstLine="0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88">
    <w:name w:val="xl88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89">
    <w:name w:val="xl89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90">
    <w:name w:val="xl90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1">
    <w:name w:val="xl91"/>
    <w:basedOn w:val="a"/>
    <w:rsid w:val="00642CB5"/>
    <w:pP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2">
    <w:name w:val="xl9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3">
    <w:name w:val="xl93"/>
    <w:basedOn w:val="a"/>
    <w:rsid w:val="00642C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4">
    <w:name w:val="xl94"/>
    <w:basedOn w:val="a"/>
    <w:rsid w:val="00642C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5">
    <w:name w:val="xl9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6">
    <w:name w:val="xl96"/>
    <w:basedOn w:val="a"/>
    <w:rsid w:val="00642CB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7">
    <w:name w:val="xl97"/>
    <w:basedOn w:val="a"/>
    <w:rsid w:val="00642CB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8">
    <w:name w:val="xl98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9">
    <w:name w:val="xl9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100">
    <w:name w:val="xl10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29">
    <w:name w:val="Без интервала2"/>
    <w:rsid w:val="00642CB5"/>
    <w:rPr>
      <w:rFonts w:ascii="Calibri" w:hAnsi="Calibri" w:cs="Calibri"/>
      <w:sz w:val="22"/>
      <w:szCs w:val="22"/>
      <w:lang w:eastAsia="en-US"/>
    </w:rPr>
  </w:style>
  <w:style w:type="paragraph" w:customStyle="1" w:styleId="2a">
    <w:name w:val="Абзац списка2"/>
    <w:basedOn w:val="a"/>
    <w:rsid w:val="00642CB5"/>
    <w:pPr>
      <w:spacing w:after="200" w:line="276" w:lineRule="auto"/>
      <w:ind w:left="720" w:firstLine="0"/>
    </w:pPr>
    <w:rPr>
      <w:rFonts w:ascii="Calibri" w:hAnsi="Calibri" w:cs="Calibri"/>
      <w:sz w:val="22"/>
      <w:szCs w:val="22"/>
      <w:lang w:eastAsia="en-US"/>
    </w:rPr>
  </w:style>
  <w:style w:type="paragraph" w:customStyle="1" w:styleId="xl101">
    <w:name w:val="xl10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02">
    <w:name w:val="xl10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03">
    <w:name w:val="xl10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04">
    <w:name w:val="xl10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5">
    <w:name w:val="xl10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06">
    <w:name w:val="xl10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07">
    <w:name w:val="xl10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108">
    <w:name w:val="xl108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109">
    <w:name w:val="xl109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110">
    <w:name w:val="xl11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111">
    <w:name w:val="xl11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2">
    <w:name w:val="xl11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3">
    <w:name w:val="xl11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14">
    <w:name w:val="xl11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5">
    <w:name w:val="xl11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6">
    <w:name w:val="xl11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17">
    <w:name w:val="xl11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18">
    <w:name w:val="xl11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9">
    <w:name w:val="xl119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0">
    <w:name w:val="xl12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121">
    <w:name w:val="xl12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2">
    <w:name w:val="xl12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23">
    <w:name w:val="xl12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24">
    <w:name w:val="xl124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5">
    <w:name w:val="xl12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6">
    <w:name w:val="xl12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7">
    <w:name w:val="xl12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28">
    <w:name w:val="xl12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9">
    <w:name w:val="xl129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0">
    <w:name w:val="xl13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1">
    <w:name w:val="xl13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2">
    <w:name w:val="xl13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3">
    <w:name w:val="xl13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4">
    <w:name w:val="xl13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135">
    <w:name w:val="xl13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36">
    <w:name w:val="xl13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37">
    <w:name w:val="xl13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8">
    <w:name w:val="xl138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9">
    <w:name w:val="xl139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40">
    <w:name w:val="xl140"/>
    <w:basedOn w:val="a"/>
    <w:rsid w:val="00642CB5"/>
    <w:pPr>
      <w:shd w:val="clear" w:color="000000" w:fill="DA9694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141">
    <w:name w:val="xl14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42">
    <w:name w:val="xl14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43">
    <w:name w:val="xl14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44">
    <w:name w:val="xl144"/>
    <w:basedOn w:val="a"/>
    <w:rsid w:val="00642CB5"/>
    <w:pP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45">
    <w:name w:val="xl14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146">
    <w:name w:val="xl14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47">
    <w:name w:val="xl14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48">
    <w:name w:val="xl148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149">
    <w:name w:val="xl149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50">
    <w:name w:val="xl15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1">
    <w:name w:val="xl15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52">
    <w:name w:val="xl15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3">
    <w:name w:val="xl15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54">
    <w:name w:val="xl15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5">
    <w:name w:val="xl155"/>
    <w:basedOn w:val="a"/>
    <w:rsid w:val="00642CB5"/>
    <w:pP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6">
    <w:name w:val="xl156"/>
    <w:basedOn w:val="a"/>
    <w:rsid w:val="00642CB5"/>
    <w:pP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7">
    <w:name w:val="xl15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8">
    <w:name w:val="xl158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9">
    <w:name w:val="xl159"/>
    <w:basedOn w:val="a"/>
    <w:rsid w:val="00642CB5"/>
    <w:pP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0">
    <w:name w:val="xl16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1">
    <w:name w:val="xl16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2">
    <w:name w:val="xl16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3">
    <w:name w:val="xl16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4">
    <w:name w:val="xl16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65">
    <w:name w:val="xl16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66">
    <w:name w:val="xl16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67">
    <w:name w:val="xl16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68">
    <w:name w:val="xl168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69">
    <w:name w:val="xl169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0">
    <w:name w:val="xl17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1">
    <w:name w:val="xl17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2">
    <w:name w:val="xl17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3">
    <w:name w:val="xl17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4">
    <w:name w:val="xl17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75">
    <w:name w:val="xl175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76">
    <w:name w:val="xl17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77">
    <w:name w:val="xl177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78">
    <w:name w:val="xl17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79">
    <w:name w:val="xl179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80">
    <w:name w:val="xl18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1">
    <w:name w:val="xl181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2">
    <w:name w:val="xl18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3">
    <w:name w:val="xl183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4">
    <w:name w:val="xl184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5">
    <w:name w:val="xl18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6">
    <w:name w:val="xl18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7">
    <w:name w:val="xl187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88">
    <w:name w:val="xl188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89">
    <w:name w:val="xl189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0">
    <w:name w:val="xl19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91">
    <w:name w:val="xl19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92">
    <w:name w:val="xl192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93">
    <w:name w:val="xl19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94">
    <w:name w:val="xl19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95">
    <w:name w:val="xl19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6">
    <w:name w:val="xl196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7">
    <w:name w:val="xl197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8">
    <w:name w:val="xl198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9">
    <w:name w:val="xl199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0">
    <w:name w:val="xl20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1">
    <w:name w:val="xl20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2">
    <w:name w:val="xl20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3">
    <w:name w:val="xl203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4">
    <w:name w:val="xl20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5">
    <w:name w:val="xl205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6">
    <w:name w:val="xl206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7">
    <w:name w:val="xl207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8">
    <w:name w:val="xl208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9">
    <w:name w:val="xl20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10">
    <w:name w:val="xl21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11">
    <w:name w:val="xl21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2">
    <w:name w:val="xl212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3">
    <w:name w:val="xl21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14">
    <w:name w:val="xl214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15">
    <w:name w:val="xl21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16">
    <w:name w:val="xl216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7">
    <w:name w:val="xl217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8">
    <w:name w:val="xl21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9">
    <w:name w:val="xl21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20">
    <w:name w:val="xl22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21">
    <w:name w:val="xl22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222">
    <w:name w:val="xl22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23">
    <w:name w:val="xl223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24">
    <w:name w:val="xl224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25">
    <w:name w:val="xl225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26">
    <w:name w:val="xl22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27">
    <w:name w:val="xl22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28">
    <w:name w:val="xl228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229">
    <w:name w:val="xl22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30">
    <w:name w:val="xl23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31">
    <w:name w:val="xl23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32">
    <w:name w:val="xl232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33">
    <w:name w:val="xl23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34">
    <w:name w:val="xl23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35">
    <w:name w:val="xl23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36">
    <w:name w:val="xl236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37">
    <w:name w:val="xl237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38">
    <w:name w:val="xl23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39">
    <w:name w:val="xl23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40">
    <w:name w:val="xl24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41">
    <w:name w:val="xl24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42">
    <w:name w:val="xl24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243">
    <w:name w:val="xl24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244">
    <w:name w:val="xl24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45">
    <w:name w:val="xl24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46">
    <w:name w:val="xl246"/>
    <w:basedOn w:val="a"/>
    <w:rsid w:val="00642CB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47">
    <w:name w:val="xl247"/>
    <w:basedOn w:val="a"/>
    <w:rsid w:val="00642CB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48">
    <w:name w:val="xl248"/>
    <w:basedOn w:val="a"/>
    <w:rsid w:val="00642CB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49">
    <w:name w:val="xl249"/>
    <w:basedOn w:val="a"/>
    <w:rsid w:val="00642CB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50">
    <w:name w:val="xl25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1">
    <w:name w:val="xl25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2">
    <w:name w:val="xl25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3">
    <w:name w:val="xl25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4">
    <w:name w:val="xl25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5">
    <w:name w:val="xl255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56">
    <w:name w:val="xl25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57">
    <w:name w:val="xl257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8">
    <w:name w:val="xl25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9">
    <w:name w:val="xl25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60">
    <w:name w:val="xl260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61">
    <w:name w:val="xl26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62">
    <w:name w:val="xl262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63">
    <w:name w:val="xl26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64">
    <w:name w:val="xl264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65">
    <w:name w:val="xl26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66">
    <w:name w:val="xl266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67">
    <w:name w:val="xl267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68">
    <w:name w:val="xl268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69">
    <w:name w:val="xl269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70">
    <w:name w:val="xl27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71">
    <w:name w:val="xl27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72">
    <w:name w:val="xl27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73">
    <w:name w:val="xl27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74">
    <w:name w:val="xl274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75">
    <w:name w:val="xl275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76">
    <w:name w:val="xl27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77">
    <w:name w:val="xl27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character" w:styleId="affa">
    <w:name w:val="Strong"/>
    <w:uiPriority w:val="22"/>
    <w:qFormat/>
    <w:rsid w:val="00642CB5"/>
    <w:rPr>
      <w:b/>
      <w:bCs/>
    </w:rPr>
  </w:style>
  <w:style w:type="paragraph" w:customStyle="1" w:styleId="font7">
    <w:name w:val="font7"/>
    <w:basedOn w:val="a"/>
    <w:rsid w:val="00642CB5"/>
    <w:pPr>
      <w:spacing w:before="100" w:beforeAutospacing="1" w:after="100" w:afterAutospacing="1"/>
      <w:ind w:firstLine="0"/>
    </w:pPr>
    <w:rPr>
      <w:b/>
      <w:bCs/>
      <w:szCs w:val="26"/>
    </w:rPr>
  </w:style>
  <w:style w:type="character" w:styleId="affb">
    <w:name w:val="Subtle Emphasis"/>
    <w:uiPriority w:val="19"/>
    <w:qFormat/>
    <w:rsid w:val="00642CB5"/>
    <w:rPr>
      <w:i/>
      <w:iCs/>
      <w:color w:val="808080"/>
    </w:rPr>
  </w:style>
  <w:style w:type="paragraph" w:customStyle="1" w:styleId="xl63">
    <w:name w:val="xl6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64">
    <w:name w:val="xl64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character" w:styleId="affc">
    <w:name w:val="line number"/>
    <w:uiPriority w:val="99"/>
    <w:unhideWhenUsed/>
    <w:rsid w:val="00642CB5"/>
  </w:style>
  <w:style w:type="paragraph" w:customStyle="1" w:styleId="font8">
    <w:name w:val="font8"/>
    <w:basedOn w:val="a"/>
    <w:rsid w:val="00161563"/>
    <w:pPr>
      <w:spacing w:before="100" w:beforeAutospacing="1" w:after="100" w:afterAutospacing="1"/>
      <w:ind w:firstLine="0"/>
    </w:pPr>
    <w:rPr>
      <w:b/>
      <w:bCs/>
      <w:szCs w:val="26"/>
    </w:rPr>
  </w:style>
  <w:style w:type="character" w:styleId="affd">
    <w:name w:val="Emphasis"/>
    <w:uiPriority w:val="20"/>
    <w:qFormat/>
    <w:rsid w:val="005435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3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6104F-3B93-40AA-8DC3-261D9594B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АТО +</Template>
  <TotalTime>0</TotalTime>
  <Pages>46</Pages>
  <Words>12696</Words>
  <Characters>72372</Characters>
  <Application>Microsoft Office Word</Application>
  <DocSecurity>0</DocSecurity>
  <Lines>603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2025-12-12T02:56:00Z</cp:lastPrinted>
  <dcterms:created xsi:type="dcterms:W3CDTF">2025-12-12T04:52:00Z</dcterms:created>
  <dcterms:modified xsi:type="dcterms:W3CDTF">2025-12-12T04:52:00Z</dcterms:modified>
</cp:coreProperties>
</file>