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5"/>
        <w:gridCol w:w="6661"/>
      </w:tblGrid>
      <w:tr w:rsidR="00766160" w:rsidRPr="00F86DD1" w:rsidTr="00673543">
        <w:trPr>
          <w:trHeight w:val="301"/>
        </w:trPr>
        <w:tc>
          <w:tcPr>
            <w:tcW w:w="2905" w:type="dxa"/>
          </w:tcPr>
          <w:p w:rsidR="00766160" w:rsidRPr="00381A4B" w:rsidRDefault="00062996" w:rsidP="00D77074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t>20.12.2018</w:t>
            </w:r>
          </w:p>
        </w:tc>
        <w:tc>
          <w:tcPr>
            <w:tcW w:w="6661" w:type="dxa"/>
          </w:tcPr>
          <w:p w:rsidR="00766160" w:rsidRPr="007F167D" w:rsidRDefault="00766160" w:rsidP="00B81768">
            <w:pPr>
              <w:pStyle w:val="a9"/>
              <w:tabs>
                <w:tab w:val="left" w:pos="4644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 w:rsidR="00766395">
              <w:rPr>
                <w:sz w:val="24"/>
                <w:szCs w:val="24"/>
                <w:lang w:val="en-US"/>
              </w:rPr>
              <w:t xml:space="preserve"> </w:t>
            </w:r>
            <w:r w:rsidR="00B81768">
              <w:rPr>
                <w:sz w:val="24"/>
                <w:szCs w:val="24"/>
                <w:lang w:val="en-US"/>
              </w:rPr>
              <w:t>9-6</w:t>
            </w:r>
            <w:r w:rsidR="00B81768">
              <w:rPr>
                <w:sz w:val="24"/>
                <w:szCs w:val="24"/>
              </w:rPr>
              <w:t>65</w:t>
            </w:r>
            <w:r w:rsidR="007F167D">
              <w:rPr>
                <w:sz w:val="24"/>
                <w:szCs w:val="24"/>
              </w:rPr>
              <w:t>/9(619)</w:t>
            </w:r>
          </w:p>
        </w:tc>
      </w:tr>
    </w:tbl>
    <w:p w:rsidR="00766160" w:rsidRPr="0007191D" w:rsidRDefault="00766160" w:rsidP="00BA199E">
      <w:pPr>
        <w:pStyle w:val="a9"/>
        <w:tabs>
          <w:tab w:val="left" w:pos="8647"/>
        </w:tabs>
        <w:spacing w:before="0"/>
        <w:jc w:val="left"/>
        <w:rPr>
          <w:sz w:val="24"/>
          <w:szCs w:val="24"/>
          <w:u w:val="single"/>
          <w:lang w:val="en-US"/>
        </w:rPr>
      </w:pPr>
    </w:p>
    <w:p w:rsidR="00766160" w:rsidRPr="002E7A58" w:rsidRDefault="00766160" w:rsidP="000A3680">
      <w:pPr>
        <w:pStyle w:val="a9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0578E2" w:rsidRPr="00651C35" w:rsidRDefault="00766160" w:rsidP="000578E2">
      <w:pPr>
        <w:pStyle w:val="a9"/>
        <w:tabs>
          <w:tab w:val="left" w:pos="4644"/>
          <w:tab w:val="left" w:pos="8522"/>
        </w:tabs>
        <w:spacing w:before="0" w:after="0"/>
        <w:rPr>
          <w:color w:val="000000"/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 w:rsidR="00FA20BD" w:rsidRPr="00FB7B9F">
        <w:rPr>
          <w:color w:val="000000"/>
          <w:sz w:val="24"/>
          <w:szCs w:val="24"/>
        </w:rPr>
        <w:t>теплоснабжающей</w:t>
      </w:r>
      <w:r w:rsidR="00FA20B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организации </w:t>
      </w:r>
      <w:r w:rsidR="00062996">
        <w:rPr>
          <w:sz w:val="24"/>
          <w:szCs w:val="24"/>
        </w:rPr>
        <w:t>Общество с ограниченной ответственностью «Ресурс»</w:t>
      </w:r>
      <w:r w:rsidR="000578E2" w:rsidRPr="00FB7B9F">
        <w:rPr>
          <w:color w:val="000000"/>
          <w:sz w:val="24"/>
          <w:szCs w:val="24"/>
        </w:rPr>
        <w:t xml:space="preserve"> (ИНН</w:t>
      </w:r>
      <w:r w:rsidR="000578E2">
        <w:rPr>
          <w:color w:val="000000"/>
          <w:sz w:val="24"/>
          <w:szCs w:val="24"/>
          <w:lang w:val="en-US"/>
        </w:rPr>
        <w:t> </w:t>
      </w:r>
      <w:r w:rsidR="00062996">
        <w:rPr>
          <w:noProof/>
          <w:sz w:val="24"/>
          <w:szCs w:val="24"/>
        </w:rPr>
        <w:t>7014061454</w:t>
      </w:r>
      <w:r w:rsidR="000578E2" w:rsidRPr="00FB7B9F">
        <w:rPr>
          <w:color w:val="000000"/>
          <w:sz w:val="24"/>
          <w:szCs w:val="24"/>
        </w:rPr>
        <w:t>)</w:t>
      </w:r>
    </w:p>
    <w:p w:rsidR="00766160" w:rsidRPr="001F07C3" w:rsidRDefault="009663ED" w:rsidP="00A35DC1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>
        <w:rPr>
          <w:bCs/>
          <w:sz w:val="24"/>
          <w:szCs w:val="24"/>
        </w:rPr>
        <w:t>на</w:t>
      </w:r>
      <w:r w:rsidR="00FA20BD">
        <w:rPr>
          <w:color w:val="000000"/>
          <w:sz w:val="24"/>
          <w:szCs w:val="24"/>
        </w:rPr>
        <w:t xml:space="preserve"> теплоноситель</w:t>
      </w:r>
    </w:p>
    <w:p w:rsidR="00766160" w:rsidRPr="001F07C3" w:rsidRDefault="00766160" w:rsidP="00046655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766160" w:rsidRPr="001F07C3" w:rsidRDefault="00766160" w:rsidP="00E12A3B">
      <w:pPr>
        <w:rPr>
          <w:sz w:val="24"/>
          <w:szCs w:val="24"/>
        </w:rPr>
      </w:pPr>
    </w:p>
    <w:p w:rsidR="00766160" w:rsidRPr="001F07C3" w:rsidRDefault="00766160" w:rsidP="004C0F1F">
      <w:pPr>
        <w:pStyle w:val="a9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r w:rsidRPr="001F07C3">
        <w:rPr>
          <w:sz w:val="24"/>
          <w:szCs w:val="24"/>
        </w:rPr>
        <w:t>В соответствии с Федеральным законом</w:t>
      </w:r>
      <w:r w:rsidR="00A546CF">
        <w:rPr>
          <w:sz w:val="24"/>
          <w:szCs w:val="24"/>
        </w:rPr>
        <w:t xml:space="preserve"> </w:t>
      </w:r>
      <w:r w:rsidR="00A546CF" w:rsidRPr="00A546CF">
        <w:rPr>
          <w:sz w:val="24"/>
          <w:szCs w:val="24"/>
        </w:rPr>
        <w:t>от 27</w:t>
      </w:r>
      <w:r w:rsidR="00A37222">
        <w:rPr>
          <w:sz w:val="24"/>
          <w:szCs w:val="24"/>
        </w:rPr>
        <w:t>.07.2010</w:t>
      </w:r>
      <w:r w:rsidR="00A546CF" w:rsidRPr="00A546CF">
        <w:rPr>
          <w:sz w:val="24"/>
          <w:szCs w:val="24"/>
        </w:rPr>
        <w:t xml:space="preserve"> № 190-ФЗ «О теплоснабжении», постановлением Правительства Российской Федерации от 22.10.2012 № 1075 «О ценообразовании в сфере теплоснабжения»,</w:t>
      </w:r>
      <w:r w:rsidRPr="001F07C3">
        <w:rPr>
          <w:sz w:val="24"/>
          <w:szCs w:val="24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 и решением Правления Департамента тарифного регулирования Томской области от </w:t>
      </w:r>
      <w:r w:rsidR="00062996">
        <w:rPr>
          <w:noProof/>
          <w:sz w:val="24"/>
          <w:szCs w:val="24"/>
        </w:rPr>
        <w:t>20.12.2018</w:t>
      </w:r>
      <w:r>
        <w:rPr>
          <w:sz w:val="24"/>
          <w:szCs w:val="24"/>
        </w:rPr>
        <w:t xml:space="preserve"> </w:t>
      </w:r>
      <w:r w:rsidR="00A35DC1">
        <w:rPr>
          <w:sz w:val="24"/>
          <w:szCs w:val="24"/>
        </w:rPr>
        <w:t>№</w:t>
      </w:r>
      <w:r w:rsidR="007F167D">
        <w:rPr>
          <w:sz w:val="24"/>
          <w:szCs w:val="24"/>
        </w:rPr>
        <w:t xml:space="preserve"> 38/2</w:t>
      </w:r>
    </w:p>
    <w:p w:rsidR="00766160" w:rsidRPr="001F07C3" w:rsidRDefault="00766160" w:rsidP="004C0F1F">
      <w:pPr>
        <w:ind w:firstLine="567"/>
        <w:jc w:val="both"/>
        <w:rPr>
          <w:sz w:val="24"/>
          <w:szCs w:val="24"/>
        </w:rPr>
      </w:pPr>
    </w:p>
    <w:p w:rsidR="00766160" w:rsidRPr="001F07C3" w:rsidRDefault="00766160" w:rsidP="004C0F1F">
      <w:pPr>
        <w:pStyle w:val="ac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766160" w:rsidRPr="000C6612" w:rsidRDefault="00766160" w:rsidP="0005334A">
      <w:pPr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 w:rsidR="00876BA2"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 xml:space="preserve">организации </w:t>
      </w:r>
      <w:r w:rsidR="00062996">
        <w:rPr>
          <w:noProof/>
          <w:sz w:val="24"/>
          <w:szCs w:val="24"/>
        </w:rPr>
        <w:t>Общество с ограниченной ответственностью «Ресурс»</w:t>
      </w:r>
      <w:r w:rsidR="0005334A" w:rsidRPr="0005334A">
        <w:rPr>
          <w:noProof/>
          <w:sz w:val="24"/>
          <w:szCs w:val="24"/>
        </w:rPr>
        <w:t xml:space="preserve"> (ИНН </w:t>
      </w:r>
      <w:r w:rsidR="00062996">
        <w:rPr>
          <w:noProof/>
          <w:sz w:val="24"/>
          <w:szCs w:val="24"/>
        </w:rPr>
        <w:t>7014061454</w:t>
      </w:r>
      <w:r w:rsidR="0005334A" w:rsidRPr="0005334A">
        <w:rPr>
          <w:noProof/>
          <w:sz w:val="24"/>
          <w:szCs w:val="24"/>
        </w:rPr>
        <w:t>)</w:t>
      </w:r>
      <w:r w:rsidRPr="000C6612">
        <w:rPr>
          <w:sz w:val="24"/>
          <w:szCs w:val="24"/>
        </w:rPr>
        <w:t xml:space="preserve"> </w:t>
      </w:r>
      <w:r w:rsidR="0005334A">
        <w:rPr>
          <w:color w:val="000000"/>
          <w:sz w:val="24"/>
          <w:szCs w:val="24"/>
        </w:rPr>
        <w:t>на теплоноситель,</w:t>
      </w:r>
      <w:r w:rsidR="0005334A" w:rsidRPr="0005334A">
        <w:rPr>
          <w:color w:val="000000"/>
          <w:sz w:val="24"/>
          <w:szCs w:val="24"/>
        </w:rPr>
        <w:t xml:space="preserve"> </w:t>
      </w:r>
      <w:r w:rsidR="00FA20BD" w:rsidRPr="000C6612">
        <w:rPr>
          <w:color w:val="000000"/>
          <w:sz w:val="24"/>
          <w:szCs w:val="24"/>
        </w:rPr>
        <w:t xml:space="preserve">отпускаемый </w:t>
      </w:r>
      <w:r w:rsidRPr="000C6612">
        <w:rPr>
          <w:sz w:val="24"/>
          <w:szCs w:val="24"/>
        </w:rPr>
        <w:t>потребител</w:t>
      </w:r>
      <w:r w:rsidR="00FA20BD" w:rsidRPr="000C6612">
        <w:rPr>
          <w:sz w:val="24"/>
          <w:szCs w:val="24"/>
        </w:rPr>
        <w:t>ям</w:t>
      </w:r>
      <w:r w:rsidRPr="000C6612">
        <w:rPr>
          <w:color w:val="000000"/>
          <w:sz w:val="24"/>
          <w:szCs w:val="24"/>
        </w:rPr>
        <w:t xml:space="preserve"> </w:t>
      </w:r>
      <w:r w:rsidR="00062996">
        <w:rPr>
          <w:color w:val="000000"/>
          <w:sz w:val="24"/>
          <w:szCs w:val="24"/>
        </w:rPr>
        <w:t>деревни</w:t>
      </w:r>
      <w:r w:rsidR="00062996">
        <w:rPr>
          <w:color w:val="000000"/>
          <w:sz w:val="24"/>
          <w:szCs w:val="24"/>
        </w:rPr>
        <w:br/>
        <w:t xml:space="preserve">Большое </w:t>
      </w:r>
      <w:proofErr w:type="spellStart"/>
      <w:r w:rsidR="00062996">
        <w:rPr>
          <w:color w:val="000000"/>
          <w:sz w:val="24"/>
          <w:szCs w:val="24"/>
        </w:rPr>
        <w:t>Протопопово</w:t>
      </w:r>
      <w:proofErr w:type="spellEnd"/>
      <w:r w:rsidR="00062996">
        <w:rPr>
          <w:color w:val="000000"/>
          <w:sz w:val="24"/>
          <w:szCs w:val="24"/>
        </w:rPr>
        <w:t xml:space="preserve"> (ДОЛ «Восход») </w:t>
      </w:r>
      <w:proofErr w:type="spellStart"/>
      <w:r w:rsidR="00062996">
        <w:rPr>
          <w:color w:val="000000"/>
          <w:sz w:val="24"/>
          <w:szCs w:val="24"/>
        </w:rPr>
        <w:t>Мирненского</w:t>
      </w:r>
      <w:proofErr w:type="spellEnd"/>
      <w:r w:rsidR="00062996">
        <w:rPr>
          <w:color w:val="000000"/>
          <w:sz w:val="24"/>
          <w:szCs w:val="24"/>
        </w:rPr>
        <w:t xml:space="preserve"> сельского поселения Томского</w:t>
      </w:r>
      <w:r w:rsidR="00062996">
        <w:rPr>
          <w:color w:val="000000"/>
          <w:sz w:val="24"/>
          <w:szCs w:val="24"/>
        </w:rPr>
        <w:br/>
        <w:t>района</w:t>
      </w:r>
      <w:r w:rsidR="000C6612" w:rsidRPr="00637BD7">
        <w:rPr>
          <w:color w:val="000000"/>
          <w:sz w:val="24"/>
          <w:szCs w:val="24"/>
        </w:rPr>
        <w:t>,</w:t>
      </w:r>
      <w:r w:rsidR="000C6612" w:rsidRPr="00012604">
        <w:rPr>
          <w:color w:val="000000"/>
          <w:sz w:val="24"/>
          <w:szCs w:val="24"/>
        </w:rPr>
        <w:t xml:space="preserve"> </w:t>
      </w:r>
      <w:r w:rsidRPr="000C6612">
        <w:rPr>
          <w:sz w:val="24"/>
          <w:szCs w:val="24"/>
        </w:rPr>
        <w:t>согласно приложению к настоящему приказу.</w:t>
      </w:r>
    </w:p>
    <w:p w:rsidR="00766160" w:rsidRPr="00901AB5" w:rsidRDefault="00901AB5" w:rsidP="0005334A">
      <w:pPr>
        <w:pStyle w:val="af2"/>
        <w:numPr>
          <w:ilvl w:val="0"/>
          <w:numId w:val="7"/>
        </w:numPr>
        <w:tabs>
          <w:tab w:val="left" w:pos="709"/>
          <w:tab w:val="left" w:pos="851"/>
        </w:tabs>
        <w:ind w:left="0" w:firstLine="567"/>
        <w:jc w:val="both"/>
        <w:rPr>
          <w:sz w:val="24"/>
          <w:szCs w:val="24"/>
        </w:rPr>
      </w:pPr>
      <w:r w:rsidRPr="00901AB5">
        <w:rPr>
          <w:sz w:val="24"/>
          <w:szCs w:val="24"/>
        </w:rPr>
        <w:t>Тарифы, установленные в пункте 1 настоящего приказа,</w:t>
      </w:r>
      <w:r>
        <w:rPr>
          <w:sz w:val="24"/>
          <w:szCs w:val="24"/>
        </w:rPr>
        <w:t xml:space="preserve"> действуют </w:t>
      </w:r>
      <w:r w:rsidRPr="002454E5">
        <w:rPr>
          <w:sz w:val="24"/>
          <w:szCs w:val="24"/>
        </w:rPr>
        <w:t xml:space="preserve">с </w:t>
      </w:r>
      <w:r w:rsidR="00062996">
        <w:rPr>
          <w:sz w:val="24"/>
          <w:szCs w:val="24"/>
        </w:rPr>
        <w:t>01.01.2019</w:t>
      </w:r>
      <w:r>
        <w:rPr>
          <w:noProof/>
          <w:color w:val="000000"/>
          <w:sz w:val="24"/>
          <w:szCs w:val="24"/>
        </w:rPr>
        <w:t xml:space="preserve"> </w:t>
      </w:r>
      <w:r w:rsidRPr="002454E5">
        <w:rPr>
          <w:sz w:val="24"/>
          <w:szCs w:val="24"/>
        </w:rPr>
        <w:t xml:space="preserve">по </w:t>
      </w:r>
      <w:r w:rsidR="00062996">
        <w:rPr>
          <w:sz w:val="24"/>
          <w:szCs w:val="24"/>
        </w:rPr>
        <w:t>31.12.2019</w:t>
      </w:r>
      <w:r>
        <w:rPr>
          <w:noProof/>
          <w:color w:val="000000"/>
          <w:sz w:val="24"/>
          <w:szCs w:val="24"/>
        </w:rPr>
        <w:t>.</w:t>
      </w:r>
    </w:p>
    <w:p w:rsidR="00766160" w:rsidRPr="000A21F6" w:rsidRDefault="00766160" w:rsidP="00595083">
      <w:pPr>
        <w:ind w:left="786" w:firstLine="0"/>
        <w:jc w:val="both"/>
        <w:rPr>
          <w:sz w:val="24"/>
          <w:szCs w:val="24"/>
        </w:rPr>
      </w:pPr>
    </w:p>
    <w:p w:rsidR="00766160" w:rsidRDefault="00766160">
      <w:pPr>
        <w:tabs>
          <w:tab w:val="left" w:pos="2835"/>
        </w:tabs>
        <w:jc w:val="both"/>
        <w:rPr>
          <w:sz w:val="22"/>
          <w:szCs w:val="22"/>
        </w:rPr>
      </w:pPr>
    </w:p>
    <w:p w:rsidR="004C0F1F" w:rsidRPr="00783E0D" w:rsidRDefault="004C0F1F">
      <w:pPr>
        <w:tabs>
          <w:tab w:val="left" w:pos="2835"/>
        </w:tabs>
        <w:jc w:val="both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2E7A58" w:rsidTr="002D7B13">
        <w:tc>
          <w:tcPr>
            <w:tcW w:w="3898" w:type="dxa"/>
          </w:tcPr>
          <w:p w:rsidR="00766160" w:rsidRPr="002E7A58" w:rsidRDefault="00766160" w:rsidP="002D7B13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5528" w:type="dxa"/>
          </w:tcPr>
          <w:p w:rsidR="00766160" w:rsidRPr="002E7A58" w:rsidRDefault="00766160" w:rsidP="00F950C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М.Д.</w:t>
            </w:r>
            <w:r w:rsidR="004C0F1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Вагина</w:t>
            </w:r>
          </w:p>
        </w:tc>
      </w:tr>
    </w:tbl>
    <w:p w:rsidR="00766160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  <w:sectPr w:rsidR="00766160" w:rsidSect="0076616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426" w:right="851" w:bottom="426" w:left="1701" w:header="720" w:footer="567" w:gutter="0"/>
          <w:pgNumType w:start="1"/>
          <w:cols w:space="720"/>
          <w:titlePg/>
        </w:sectPr>
      </w:pPr>
    </w:p>
    <w:p w:rsidR="004C0F1F" w:rsidRDefault="004C0F1F" w:rsidP="004C0F1F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766160" w:rsidRPr="008C17D8">
        <w:rPr>
          <w:color w:val="000000"/>
          <w:sz w:val="24"/>
          <w:szCs w:val="24"/>
        </w:rPr>
        <w:t>Приложение к приказу</w:t>
      </w:r>
    </w:p>
    <w:p w:rsidR="00766160" w:rsidRPr="008C17D8" w:rsidRDefault="00766160" w:rsidP="004C0F1F">
      <w:pPr>
        <w:tabs>
          <w:tab w:val="left" w:pos="2835"/>
        </w:tabs>
        <w:ind w:left="4956" w:firstLine="0"/>
        <w:rPr>
          <w:color w:val="000000"/>
          <w:sz w:val="24"/>
          <w:szCs w:val="24"/>
        </w:rPr>
      </w:pPr>
      <w:r w:rsidRPr="008C17D8">
        <w:rPr>
          <w:color w:val="000000"/>
          <w:sz w:val="24"/>
          <w:szCs w:val="24"/>
        </w:rPr>
        <w:t>Департамента тарифного регулирования</w:t>
      </w:r>
      <w:r w:rsidR="00C175F4">
        <w:rPr>
          <w:color w:val="000000"/>
          <w:sz w:val="24"/>
          <w:szCs w:val="24"/>
        </w:rPr>
        <w:t xml:space="preserve"> </w:t>
      </w:r>
      <w:r w:rsidRPr="008C17D8">
        <w:rPr>
          <w:color w:val="000000"/>
          <w:sz w:val="24"/>
          <w:szCs w:val="24"/>
        </w:rPr>
        <w:t>Томской области</w:t>
      </w:r>
    </w:p>
    <w:p w:rsidR="00766160" w:rsidRPr="008C17D8" w:rsidRDefault="004C0F1F" w:rsidP="004C0F1F">
      <w:pPr>
        <w:pStyle w:val="a9"/>
        <w:tabs>
          <w:tab w:val="left" w:pos="2835"/>
        </w:tabs>
        <w:spacing w:before="0" w:after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766160" w:rsidRPr="008C17D8">
        <w:rPr>
          <w:color w:val="000000"/>
          <w:sz w:val="24"/>
          <w:szCs w:val="24"/>
        </w:rPr>
        <w:t xml:space="preserve">от </w:t>
      </w:r>
      <w:r w:rsidR="00062996">
        <w:rPr>
          <w:noProof/>
          <w:sz w:val="24"/>
          <w:szCs w:val="24"/>
          <w:lang w:val="en-US"/>
        </w:rPr>
        <w:t>20.12.2018</w:t>
      </w:r>
      <w:r w:rsidR="00766160" w:rsidRPr="008C17D8">
        <w:rPr>
          <w:sz w:val="24"/>
          <w:szCs w:val="24"/>
        </w:rPr>
        <w:t xml:space="preserve"> </w:t>
      </w:r>
      <w:r w:rsidR="006749A3" w:rsidRPr="008C17D8">
        <w:rPr>
          <w:color w:val="000000"/>
          <w:sz w:val="24"/>
          <w:szCs w:val="24"/>
        </w:rPr>
        <w:t xml:space="preserve">№ </w:t>
      </w:r>
      <w:r w:rsidR="00B81768">
        <w:rPr>
          <w:sz w:val="24"/>
          <w:szCs w:val="24"/>
          <w:lang w:val="en-US"/>
        </w:rPr>
        <w:t>9-6</w:t>
      </w:r>
      <w:r w:rsidR="00B81768">
        <w:rPr>
          <w:sz w:val="24"/>
          <w:szCs w:val="24"/>
        </w:rPr>
        <w:t>65</w:t>
      </w:r>
      <w:bookmarkStart w:id="0" w:name="_GoBack"/>
      <w:bookmarkEnd w:id="0"/>
      <w:r w:rsidR="007F167D">
        <w:rPr>
          <w:sz w:val="24"/>
          <w:szCs w:val="24"/>
        </w:rPr>
        <w:t>/9(619)</w:t>
      </w:r>
    </w:p>
    <w:p w:rsidR="00766160" w:rsidRDefault="00766160" w:rsidP="00F950CF">
      <w:pPr>
        <w:rPr>
          <w:sz w:val="24"/>
          <w:szCs w:val="24"/>
        </w:rPr>
      </w:pPr>
    </w:p>
    <w:p w:rsidR="004C0F1F" w:rsidRPr="008C17D8" w:rsidRDefault="004C0F1F" w:rsidP="00F950CF">
      <w:pPr>
        <w:rPr>
          <w:sz w:val="24"/>
          <w:szCs w:val="24"/>
        </w:rPr>
      </w:pPr>
    </w:p>
    <w:p w:rsidR="00766160" w:rsidRPr="00FF5CE3" w:rsidRDefault="00A546CF" w:rsidP="00EE56E9">
      <w:pPr>
        <w:ind w:firstLine="0"/>
        <w:jc w:val="center"/>
        <w:rPr>
          <w:sz w:val="24"/>
          <w:szCs w:val="24"/>
        </w:rPr>
      </w:pPr>
      <w:r w:rsidRPr="00FF5CE3">
        <w:rPr>
          <w:sz w:val="24"/>
          <w:szCs w:val="24"/>
        </w:rPr>
        <w:t>Т</w:t>
      </w:r>
      <w:r w:rsidR="00766160" w:rsidRPr="00FF5CE3">
        <w:rPr>
          <w:sz w:val="24"/>
          <w:szCs w:val="24"/>
        </w:rPr>
        <w:t>арифы</w:t>
      </w:r>
    </w:p>
    <w:p w:rsidR="00766160" w:rsidRPr="00FF5CE3" w:rsidRDefault="00766160" w:rsidP="00032CC2">
      <w:pPr>
        <w:pStyle w:val="a9"/>
        <w:tabs>
          <w:tab w:val="left" w:pos="4644"/>
          <w:tab w:val="left" w:pos="8522"/>
        </w:tabs>
        <w:spacing w:before="0" w:after="0"/>
        <w:rPr>
          <w:color w:val="000000"/>
          <w:sz w:val="24"/>
          <w:szCs w:val="24"/>
        </w:rPr>
      </w:pPr>
      <w:r w:rsidRPr="00FF5CE3">
        <w:rPr>
          <w:sz w:val="24"/>
          <w:szCs w:val="24"/>
        </w:rPr>
        <w:t xml:space="preserve">организации </w:t>
      </w:r>
      <w:r w:rsidR="00062996" w:rsidRPr="00FF5CE3">
        <w:rPr>
          <w:noProof/>
          <w:sz w:val="24"/>
          <w:szCs w:val="24"/>
        </w:rPr>
        <w:t>Общество с ограниченной ответственностью «Ресурс»</w:t>
      </w:r>
      <w:r w:rsidR="0005334A" w:rsidRPr="00FF5CE3">
        <w:rPr>
          <w:noProof/>
          <w:sz w:val="24"/>
          <w:szCs w:val="24"/>
        </w:rPr>
        <w:t xml:space="preserve"> (ИНН </w:t>
      </w:r>
      <w:r w:rsidR="00062996" w:rsidRPr="00FF5CE3">
        <w:rPr>
          <w:noProof/>
          <w:sz w:val="24"/>
          <w:szCs w:val="24"/>
        </w:rPr>
        <w:t>7014061454</w:t>
      </w:r>
      <w:r w:rsidR="0005334A" w:rsidRPr="00FF5CE3">
        <w:rPr>
          <w:noProof/>
          <w:sz w:val="24"/>
          <w:szCs w:val="24"/>
        </w:rPr>
        <w:t>)</w:t>
      </w:r>
      <w:r w:rsidR="0005334A" w:rsidRPr="00FF5CE3">
        <w:rPr>
          <w:sz w:val="24"/>
          <w:szCs w:val="24"/>
        </w:rPr>
        <w:t xml:space="preserve"> </w:t>
      </w:r>
      <w:r w:rsidR="00A35DC1" w:rsidRPr="00FF5CE3">
        <w:rPr>
          <w:color w:val="000000"/>
          <w:sz w:val="24"/>
          <w:szCs w:val="24"/>
        </w:rPr>
        <w:t xml:space="preserve">на теплоноситель, отпускаемый </w:t>
      </w:r>
      <w:r w:rsidR="00A35DC1" w:rsidRPr="00FF5CE3">
        <w:rPr>
          <w:sz w:val="24"/>
          <w:szCs w:val="24"/>
        </w:rPr>
        <w:t>потребителям</w:t>
      </w:r>
      <w:r w:rsidR="00A35DC1" w:rsidRPr="00FF5CE3">
        <w:rPr>
          <w:color w:val="000000"/>
          <w:sz w:val="24"/>
          <w:szCs w:val="24"/>
        </w:rPr>
        <w:t xml:space="preserve"> </w:t>
      </w:r>
      <w:r w:rsidR="00062996" w:rsidRPr="00FF5CE3">
        <w:rPr>
          <w:color w:val="000000"/>
          <w:sz w:val="24"/>
          <w:szCs w:val="24"/>
        </w:rPr>
        <w:t>деревни</w:t>
      </w:r>
      <w:r w:rsidR="00FF5CE3" w:rsidRPr="00FF5CE3">
        <w:rPr>
          <w:color w:val="000000"/>
          <w:sz w:val="24"/>
          <w:szCs w:val="24"/>
        </w:rPr>
        <w:t xml:space="preserve"> </w:t>
      </w:r>
      <w:r w:rsidR="00062996" w:rsidRPr="00FF5CE3">
        <w:rPr>
          <w:color w:val="000000"/>
          <w:sz w:val="24"/>
          <w:szCs w:val="24"/>
        </w:rPr>
        <w:t xml:space="preserve">Большое </w:t>
      </w:r>
      <w:proofErr w:type="spellStart"/>
      <w:r w:rsidR="00062996" w:rsidRPr="00FF5CE3">
        <w:rPr>
          <w:color w:val="000000"/>
          <w:sz w:val="24"/>
          <w:szCs w:val="24"/>
        </w:rPr>
        <w:t>Протопопово</w:t>
      </w:r>
      <w:proofErr w:type="spellEnd"/>
      <w:r w:rsidR="00062996" w:rsidRPr="00FF5CE3">
        <w:rPr>
          <w:color w:val="000000"/>
          <w:sz w:val="24"/>
          <w:szCs w:val="24"/>
        </w:rPr>
        <w:t xml:space="preserve"> (ДОЛ «Восход») </w:t>
      </w:r>
      <w:proofErr w:type="spellStart"/>
      <w:r w:rsidR="00062996" w:rsidRPr="00FF5CE3">
        <w:rPr>
          <w:color w:val="000000"/>
          <w:sz w:val="24"/>
          <w:szCs w:val="24"/>
        </w:rPr>
        <w:t>Мирненского</w:t>
      </w:r>
      <w:proofErr w:type="spellEnd"/>
      <w:r w:rsidR="00062996" w:rsidRPr="00FF5CE3">
        <w:rPr>
          <w:color w:val="000000"/>
          <w:sz w:val="24"/>
          <w:szCs w:val="24"/>
        </w:rPr>
        <w:t xml:space="preserve"> сельского поселения Томского</w:t>
      </w:r>
      <w:r w:rsidR="00FF5CE3" w:rsidRPr="00FF5CE3">
        <w:rPr>
          <w:color w:val="000000"/>
          <w:sz w:val="24"/>
          <w:szCs w:val="24"/>
        </w:rPr>
        <w:t xml:space="preserve"> </w:t>
      </w:r>
      <w:r w:rsidR="00062996" w:rsidRPr="00FF5CE3">
        <w:rPr>
          <w:color w:val="000000"/>
          <w:sz w:val="24"/>
          <w:szCs w:val="24"/>
        </w:rPr>
        <w:t>района</w:t>
      </w:r>
      <w:r w:rsidRPr="00FF5CE3">
        <w:rPr>
          <w:color w:val="000000"/>
          <w:sz w:val="24"/>
          <w:szCs w:val="24"/>
        </w:rPr>
        <w:t xml:space="preserve">, </w:t>
      </w:r>
      <w:r w:rsidRPr="00FF5CE3">
        <w:rPr>
          <w:sz w:val="24"/>
          <w:szCs w:val="24"/>
        </w:rPr>
        <w:t xml:space="preserve">с </w:t>
      </w:r>
      <w:r w:rsidR="00062996" w:rsidRPr="00FF5CE3">
        <w:rPr>
          <w:sz w:val="24"/>
          <w:szCs w:val="24"/>
        </w:rPr>
        <w:t>01.01.2019</w:t>
      </w:r>
      <w:r w:rsidR="0005334A" w:rsidRPr="00FF5CE3">
        <w:rPr>
          <w:noProof/>
          <w:color w:val="000000"/>
          <w:sz w:val="24"/>
          <w:szCs w:val="24"/>
        </w:rPr>
        <w:t xml:space="preserve"> </w:t>
      </w:r>
      <w:r w:rsidR="0005334A" w:rsidRPr="00FF5CE3">
        <w:rPr>
          <w:sz w:val="24"/>
          <w:szCs w:val="24"/>
        </w:rPr>
        <w:t xml:space="preserve">по </w:t>
      </w:r>
      <w:r w:rsidR="00062996" w:rsidRPr="00FF5CE3">
        <w:rPr>
          <w:sz w:val="24"/>
          <w:szCs w:val="24"/>
        </w:rPr>
        <w:t>31.12.2019</w:t>
      </w:r>
      <w:r w:rsidRPr="00FF5CE3">
        <w:rPr>
          <w:noProof/>
          <w:color w:val="000000"/>
          <w:sz w:val="24"/>
          <w:szCs w:val="24"/>
        </w:rPr>
        <w:t xml:space="preserve"> </w:t>
      </w:r>
    </w:p>
    <w:p w:rsidR="00766160" w:rsidRPr="00FF5CE3" w:rsidRDefault="00766160" w:rsidP="00BA199E">
      <w:pPr>
        <w:rPr>
          <w:sz w:val="24"/>
          <w:szCs w:val="24"/>
        </w:rPr>
      </w:pPr>
    </w:p>
    <w:p w:rsidR="00766160" w:rsidRPr="00FF5CE3" w:rsidRDefault="00766160" w:rsidP="00A929B6">
      <w:pPr>
        <w:tabs>
          <w:tab w:val="left" w:pos="2835"/>
        </w:tabs>
        <w:ind w:left="-1134" w:firstLine="567"/>
        <w:rPr>
          <w:sz w:val="24"/>
          <w:szCs w:val="24"/>
        </w:rPr>
        <w:sectPr w:rsidR="00766160" w:rsidRPr="00FF5CE3" w:rsidSect="00F950CF">
          <w:headerReference w:type="first" r:id="rId14"/>
          <w:pgSz w:w="11907" w:h="16840" w:code="9"/>
          <w:pgMar w:top="426" w:right="851" w:bottom="426" w:left="1701" w:header="720" w:footer="567" w:gutter="0"/>
          <w:cols w:space="720"/>
          <w:titlePg/>
        </w:sectPr>
      </w:pPr>
    </w:p>
    <w:tbl>
      <w:tblPr>
        <w:tblW w:w="923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2835"/>
        <w:gridCol w:w="2126"/>
        <w:gridCol w:w="1843"/>
        <w:gridCol w:w="1702"/>
      </w:tblGrid>
      <w:tr w:rsidR="00942C5C" w:rsidRPr="00FF5CE3" w:rsidTr="00FC159D">
        <w:trPr>
          <w:trHeight w:val="426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C5C" w:rsidRPr="00FF5CE3" w:rsidRDefault="00942C5C" w:rsidP="00766395">
            <w:pPr>
              <w:ind w:firstLine="0"/>
              <w:jc w:val="center"/>
              <w:rPr>
                <w:sz w:val="24"/>
                <w:szCs w:val="24"/>
              </w:rPr>
            </w:pPr>
            <w:r w:rsidRPr="00FF5CE3">
              <w:rPr>
                <w:sz w:val="24"/>
                <w:szCs w:val="24"/>
              </w:rPr>
              <w:t>№</w:t>
            </w:r>
            <w:r w:rsidRPr="00FF5CE3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C5C" w:rsidRPr="00FF5CE3" w:rsidRDefault="00942C5C" w:rsidP="00766395">
            <w:pPr>
              <w:ind w:firstLine="0"/>
              <w:jc w:val="center"/>
              <w:rPr>
                <w:sz w:val="24"/>
                <w:szCs w:val="24"/>
              </w:rPr>
            </w:pPr>
            <w:r w:rsidRPr="00FF5CE3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C5C" w:rsidRPr="00FF5CE3" w:rsidRDefault="00942C5C" w:rsidP="00766395">
            <w:pPr>
              <w:ind w:firstLine="0"/>
              <w:jc w:val="center"/>
              <w:rPr>
                <w:sz w:val="24"/>
                <w:szCs w:val="24"/>
              </w:rPr>
            </w:pPr>
            <w:r w:rsidRPr="00FF5CE3">
              <w:rPr>
                <w:sz w:val="24"/>
                <w:szCs w:val="24"/>
              </w:rPr>
              <w:t>Вид тарифа</w:t>
            </w:r>
          </w:p>
        </w:tc>
        <w:tc>
          <w:tcPr>
            <w:tcW w:w="3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C5C" w:rsidRPr="00FF5CE3" w:rsidRDefault="00942C5C" w:rsidP="00766395">
            <w:pPr>
              <w:ind w:firstLine="0"/>
              <w:jc w:val="center"/>
              <w:rPr>
                <w:sz w:val="24"/>
                <w:szCs w:val="24"/>
              </w:rPr>
            </w:pPr>
            <w:r w:rsidRPr="00FF5CE3">
              <w:rPr>
                <w:sz w:val="24"/>
                <w:szCs w:val="24"/>
              </w:rPr>
              <w:t>Вид теплоносителя - вода</w:t>
            </w:r>
          </w:p>
        </w:tc>
      </w:tr>
      <w:tr w:rsidR="00942C5C" w:rsidRPr="00FF5CE3" w:rsidTr="00FC159D">
        <w:trPr>
          <w:trHeight w:val="255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C5C" w:rsidRPr="00FF5CE3" w:rsidRDefault="00942C5C" w:rsidP="0076639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C5C" w:rsidRPr="00FF5CE3" w:rsidRDefault="00942C5C" w:rsidP="0076639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C5C" w:rsidRPr="00FF5CE3" w:rsidRDefault="00942C5C" w:rsidP="0076639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2C5C" w:rsidRPr="00FF5CE3" w:rsidRDefault="00942C5C" w:rsidP="00C0106E">
            <w:pPr>
              <w:ind w:firstLine="0"/>
              <w:jc w:val="center"/>
              <w:rPr>
                <w:sz w:val="24"/>
                <w:szCs w:val="24"/>
              </w:rPr>
            </w:pPr>
            <w:r w:rsidRPr="00FF5CE3">
              <w:rPr>
                <w:sz w:val="24"/>
                <w:szCs w:val="24"/>
              </w:rPr>
              <w:t>01.01.201</w:t>
            </w:r>
            <w:r w:rsidR="004C0F1F" w:rsidRPr="00FF5CE3">
              <w:rPr>
                <w:sz w:val="24"/>
                <w:szCs w:val="24"/>
              </w:rPr>
              <w:t>9</w:t>
            </w:r>
            <w:r w:rsidRPr="00FF5CE3">
              <w:rPr>
                <w:sz w:val="24"/>
                <w:szCs w:val="24"/>
              </w:rPr>
              <w:t>-30.06.201</w:t>
            </w:r>
            <w:r w:rsidR="004C0F1F" w:rsidRPr="00FF5CE3">
              <w:rPr>
                <w:sz w:val="24"/>
                <w:szCs w:val="24"/>
              </w:rPr>
              <w:t>9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42C5C" w:rsidRPr="00FF5CE3" w:rsidRDefault="00942C5C" w:rsidP="00C0106E">
            <w:pPr>
              <w:ind w:firstLine="0"/>
              <w:jc w:val="center"/>
              <w:rPr>
                <w:sz w:val="24"/>
                <w:szCs w:val="24"/>
              </w:rPr>
            </w:pPr>
            <w:r w:rsidRPr="00FF5CE3">
              <w:rPr>
                <w:sz w:val="24"/>
                <w:szCs w:val="24"/>
              </w:rPr>
              <w:t>01.07.201</w:t>
            </w:r>
            <w:r w:rsidR="004C0F1F" w:rsidRPr="00FF5CE3">
              <w:rPr>
                <w:sz w:val="24"/>
                <w:szCs w:val="24"/>
              </w:rPr>
              <w:t>9</w:t>
            </w:r>
            <w:r w:rsidRPr="00FF5CE3">
              <w:rPr>
                <w:sz w:val="24"/>
                <w:szCs w:val="24"/>
              </w:rPr>
              <w:t>-31.12.201</w:t>
            </w:r>
            <w:r w:rsidR="004C0F1F" w:rsidRPr="00FF5CE3">
              <w:rPr>
                <w:sz w:val="24"/>
                <w:szCs w:val="24"/>
              </w:rPr>
              <w:t>9</w:t>
            </w:r>
          </w:p>
        </w:tc>
      </w:tr>
      <w:tr w:rsidR="00F679DD" w:rsidRPr="00FF5CE3" w:rsidTr="00FC159D">
        <w:trPr>
          <w:trHeight w:val="915"/>
        </w:trPr>
        <w:tc>
          <w:tcPr>
            <w:tcW w:w="92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79DD" w:rsidRPr="00FF5CE3" w:rsidRDefault="00F679DD" w:rsidP="00C0106E">
            <w:pPr>
              <w:ind w:firstLine="0"/>
              <w:jc w:val="center"/>
              <w:rPr>
                <w:sz w:val="24"/>
                <w:szCs w:val="24"/>
              </w:rPr>
            </w:pPr>
            <w:r w:rsidRPr="00FF5CE3">
              <w:rPr>
                <w:sz w:val="24"/>
                <w:szCs w:val="24"/>
              </w:rPr>
              <w:t>Тариф на теплоноситель, поставляемый теплоснабжающей организацией,</w:t>
            </w:r>
            <w:r w:rsidRPr="00FF5CE3">
              <w:rPr>
                <w:sz w:val="24"/>
                <w:szCs w:val="24"/>
              </w:rPr>
              <w:br/>
              <w:t>владеющей источником (источниками) тепловой энергии, на котором производится теплоноситель</w:t>
            </w:r>
            <w:r w:rsidR="003D7925" w:rsidRPr="00FF5CE3">
              <w:rPr>
                <w:sz w:val="24"/>
                <w:szCs w:val="24"/>
              </w:rPr>
              <w:t xml:space="preserve"> </w:t>
            </w:r>
            <w:r w:rsidR="00062996" w:rsidRPr="00FF5CE3">
              <w:rPr>
                <w:sz w:val="24"/>
                <w:szCs w:val="24"/>
              </w:rPr>
              <w:t>(НДС не предусмотрен) *</w:t>
            </w:r>
          </w:p>
        </w:tc>
      </w:tr>
      <w:tr w:rsidR="000A0B50" w:rsidRPr="00FF5CE3" w:rsidTr="00FC159D">
        <w:trPr>
          <w:trHeight w:val="2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0B50" w:rsidRPr="00FF5CE3" w:rsidRDefault="000A0B50" w:rsidP="00766395">
            <w:pPr>
              <w:ind w:firstLine="0"/>
              <w:jc w:val="center"/>
              <w:rPr>
                <w:sz w:val="24"/>
                <w:szCs w:val="24"/>
              </w:rPr>
            </w:pPr>
            <w:r w:rsidRPr="00FF5CE3">
              <w:rPr>
                <w:sz w:val="24"/>
                <w:szCs w:val="24"/>
              </w:rPr>
              <w:t>1. 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67D" w:rsidRDefault="00062996" w:rsidP="007F167D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FF5CE3">
              <w:rPr>
                <w:noProof/>
                <w:sz w:val="24"/>
                <w:szCs w:val="24"/>
              </w:rPr>
              <w:t>Общество с ограниченной ответственностью «Ресурс»</w:t>
            </w:r>
            <w:r w:rsidR="0005334A" w:rsidRPr="00FF5CE3">
              <w:rPr>
                <w:noProof/>
                <w:sz w:val="24"/>
                <w:szCs w:val="24"/>
              </w:rPr>
              <w:t xml:space="preserve"> </w:t>
            </w:r>
          </w:p>
          <w:p w:rsidR="000A0B50" w:rsidRPr="00FF5CE3" w:rsidRDefault="0005334A" w:rsidP="007F167D">
            <w:pPr>
              <w:ind w:firstLine="0"/>
              <w:jc w:val="center"/>
              <w:rPr>
                <w:sz w:val="24"/>
                <w:szCs w:val="24"/>
              </w:rPr>
            </w:pPr>
            <w:r w:rsidRPr="00FF5CE3">
              <w:rPr>
                <w:noProof/>
                <w:sz w:val="24"/>
                <w:szCs w:val="24"/>
              </w:rPr>
              <w:t xml:space="preserve">(ИНН </w:t>
            </w:r>
            <w:r w:rsidR="00062996" w:rsidRPr="00FF5CE3">
              <w:rPr>
                <w:noProof/>
                <w:sz w:val="24"/>
                <w:szCs w:val="24"/>
              </w:rPr>
              <w:t>7014061454</w:t>
            </w:r>
            <w:r w:rsidRPr="00FF5CE3">
              <w:rPr>
                <w:noProof/>
                <w:sz w:val="24"/>
                <w:szCs w:val="24"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0B50" w:rsidRPr="00FF5CE3" w:rsidRDefault="000A0B50" w:rsidP="003D7925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F5CE3">
              <w:rPr>
                <w:sz w:val="24"/>
                <w:szCs w:val="24"/>
              </w:rPr>
              <w:t>Одноставочный, руб./</w:t>
            </w:r>
            <w:proofErr w:type="spellStart"/>
            <w:r w:rsidRPr="00FF5CE3">
              <w:rPr>
                <w:sz w:val="24"/>
                <w:szCs w:val="24"/>
              </w:rPr>
              <w:t>куб.м</w:t>
            </w:r>
            <w:proofErr w:type="spellEnd"/>
            <w:r w:rsidRPr="00FF5CE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0" w:rsidRPr="00FF5CE3" w:rsidRDefault="00062996" w:rsidP="008E75B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F5CE3">
              <w:rPr>
                <w:sz w:val="24"/>
                <w:szCs w:val="24"/>
                <w:lang w:val="en-US"/>
              </w:rPr>
              <w:t>146,11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B50" w:rsidRPr="00FF5CE3" w:rsidRDefault="00062996" w:rsidP="0005334A">
            <w:pPr>
              <w:ind w:firstLine="0"/>
              <w:jc w:val="center"/>
              <w:rPr>
                <w:sz w:val="24"/>
                <w:szCs w:val="24"/>
              </w:rPr>
            </w:pPr>
            <w:r w:rsidRPr="00FF5CE3">
              <w:rPr>
                <w:sz w:val="24"/>
                <w:szCs w:val="24"/>
                <w:lang w:val="en-US"/>
              </w:rPr>
              <w:t>146,11</w:t>
            </w:r>
          </w:p>
        </w:tc>
      </w:tr>
      <w:tr w:rsidR="003D7925" w:rsidRPr="00FF5CE3" w:rsidTr="00FC15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0"/>
        </w:trPr>
        <w:tc>
          <w:tcPr>
            <w:tcW w:w="923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02A85" w:rsidRPr="00FF5CE3" w:rsidRDefault="00102A85" w:rsidP="00102A85">
            <w:pPr>
              <w:tabs>
                <w:tab w:val="left" w:pos="2835"/>
              </w:tabs>
              <w:ind w:firstLine="0"/>
              <w:jc w:val="both"/>
              <w:rPr>
                <w:sz w:val="24"/>
                <w:szCs w:val="24"/>
              </w:rPr>
            </w:pPr>
          </w:p>
          <w:p w:rsidR="003D7925" w:rsidRPr="00FF5CE3" w:rsidRDefault="00102A85" w:rsidP="00FC159D">
            <w:pPr>
              <w:tabs>
                <w:tab w:val="left" w:pos="2835"/>
              </w:tabs>
              <w:ind w:firstLine="0"/>
              <w:jc w:val="both"/>
              <w:rPr>
                <w:noProof/>
                <w:sz w:val="24"/>
                <w:szCs w:val="24"/>
              </w:rPr>
            </w:pPr>
            <w:r w:rsidRPr="00FF5CE3">
              <w:rPr>
                <w:sz w:val="24"/>
                <w:szCs w:val="24"/>
              </w:rPr>
              <w:t>*В соответствии с пунктами 2,3 статьи 346.11. Налогового кодекса Российской Федерации (часть вторая)</w:t>
            </w:r>
            <w:r w:rsidR="00FC159D" w:rsidRPr="00FF5CE3">
              <w:rPr>
                <w:sz w:val="24"/>
                <w:szCs w:val="24"/>
              </w:rPr>
              <w:t xml:space="preserve"> </w:t>
            </w:r>
            <w:r w:rsidRPr="00FF5CE3">
              <w:rPr>
                <w:sz w:val="24"/>
                <w:szCs w:val="24"/>
              </w:rPr>
              <w:t>организации, индивидуальные предприниматели, применяющие упрощенную систему налогообложения,</w:t>
            </w:r>
            <w:r w:rsidR="00FC159D" w:rsidRPr="00FF5CE3">
              <w:rPr>
                <w:sz w:val="24"/>
                <w:szCs w:val="24"/>
              </w:rPr>
              <w:t xml:space="preserve"> </w:t>
            </w:r>
            <w:r w:rsidRPr="00FF5CE3">
              <w:rPr>
                <w:sz w:val="24"/>
                <w:szCs w:val="24"/>
              </w:rPr>
              <w:t>не признаются налогоплательщиками налога на добавленную стоимость.</w:t>
            </w:r>
          </w:p>
        </w:tc>
      </w:tr>
    </w:tbl>
    <w:p w:rsidR="00766160" w:rsidRPr="00082B0D" w:rsidRDefault="00766160" w:rsidP="003D7925">
      <w:pPr>
        <w:tabs>
          <w:tab w:val="left" w:pos="2835"/>
        </w:tabs>
        <w:ind w:left="-1134" w:firstLine="567"/>
      </w:pPr>
    </w:p>
    <w:sectPr w:rsidR="00766160" w:rsidRPr="00082B0D" w:rsidSect="004C6C8E">
      <w:headerReference w:type="even" r:id="rId15"/>
      <w:footerReference w:type="default" r:id="rId16"/>
      <w:headerReference w:type="first" r:id="rId17"/>
      <w:type w:val="continuous"/>
      <w:pgSz w:w="11907" w:h="16840" w:code="9"/>
      <w:pgMar w:top="426" w:right="851" w:bottom="426" w:left="1701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0DD6" w:rsidRDefault="00FE0DD6" w:rsidP="004E1599">
      <w:pPr>
        <w:pStyle w:val="ac"/>
      </w:pPr>
      <w:r>
        <w:separator/>
      </w:r>
    </w:p>
  </w:endnote>
  <w:endnote w:type="continuationSeparator" w:id="0">
    <w:p w:rsidR="00FE0DD6" w:rsidRDefault="00FE0DD6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996" w:rsidRDefault="00062996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C3" w:rsidRDefault="00EC50C3">
    <w:pPr>
      <w:pStyle w:val="a6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996" w:rsidRDefault="00062996">
    <w:pPr>
      <w:pStyle w:val="a6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C3" w:rsidRDefault="00EC50C3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0DD6" w:rsidRDefault="00FE0DD6" w:rsidP="004E1599">
      <w:pPr>
        <w:pStyle w:val="ac"/>
      </w:pPr>
      <w:r>
        <w:separator/>
      </w:r>
    </w:p>
  </w:footnote>
  <w:footnote w:type="continuationSeparator" w:id="0">
    <w:p w:rsidR="00FE0DD6" w:rsidRDefault="00FE0DD6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C3" w:rsidRDefault="00EC50C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EC50C3" w:rsidRDefault="00EC50C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996" w:rsidRDefault="00062996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EC50C3">
      <w:trPr>
        <w:cantSplit/>
      </w:trPr>
      <w:tc>
        <w:tcPr>
          <w:tcW w:w="9570" w:type="dxa"/>
        </w:tcPr>
        <w:p w:rsidR="00EC50C3" w:rsidRPr="00551D99" w:rsidRDefault="00EC50C3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  <w:lang w:val="en-US"/>
            </w:rPr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5pt;height:70.35pt" fillcolor="window">
                <v:imagedata r:id="rId1" o:title=""/>
              </v:shape>
              <o:OLEObject Type="Embed" ProgID="Word.Picture.8" ShapeID="_x0000_i1025" DrawAspect="Content" ObjectID="_1606891614" r:id="rId2"/>
            </w:object>
          </w:r>
        </w:p>
        <w:p w:rsidR="00EC50C3" w:rsidRDefault="00EC50C3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EC50C3" w:rsidRPr="00331576" w:rsidRDefault="00EC50C3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EC50C3" w:rsidRPr="00331576" w:rsidRDefault="00EC50C3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EC50C3" w:rsidRDefault="00EC50C3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EC50C3" w:rsidRDefault="00EC50C3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EC50C3" w:rsidRDefault="00EC50C3">
    <w:pPr>
      <w:pStyle w:val="a4"/>
      <w:spacing w:before="0" w:after="0"/>
      <w:ind w:firstLine="0"/>
      <w:jc w:val="left"/>
      <w:rPr>
        <w:sz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C3" w:rsidRDefault="00EC50C3">
    <w:pPr>
      <w:pStyle w:val="a4"/>
      <w:spacing w:before="0" w:after="0"/>
      <w:ind w:firstLine="0"/>
      <w:jc w:val="left"/>
      <w:rPr>
        <w:sz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C3" w:rsidRDefault="00EC50C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C50C3" w:rsidRDefault="00EC50C3">
    <w:pPr>
      <w:pStyle w:val="a4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EC50C3">
      <w:trPr>
        <w:cantSplit/>
      </w:trPr>
      <w:tc>
        <w:tcPr>
          <w:tcW w:w="9570" w:type="dxa"/>
        </w:tcPr>
        <w:p w:rsidR="00EC50C3" w:rsidRPr="00A546CF" w:rsidRDefault="00EC50C3" w:rsidP="00766395">
          <w:pPr>
            <w:spacing w:after="120"/>
            <w:ind w:firstLine="0"/>
          </w:pPr>
          <w:r>
            <w:t xml:space="preserve">                                                          </w:t>
          </w: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5pt;height:70.35pt" fillcolor="window">
                <v:imagedata r:id="rId1" o:title=""/>
              </v:shape>
              <o:OLEObject Type="Embed" ProgID="Word.Picture.8" ShapeID="_x0000_i1026" DrawAspect="Content" ObjectID="_1606891615" r:id="rId2"/>
            </w:object>
          </w:r>
          <w:r>
            <w:t xml:space="preserve">                                           </w:t>
          </w:r>
        </w:p>
        <w:p w:rsidR="00EC50C3" w:rsidRDefault="00EC50C3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EC50C3" w:rsidRDefault="00EC50C3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EC50C3" w:rsidRPr="00331576" w:rsidRDefault="00EC50C3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EC50C3" w:rsidRPr="00331576" w:rsidRDefault="00EC50C3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EC50C3" w:rsidRDefault="00EC50C3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EC50C3" w:rsidRDefault="00EC50C3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EC50C3" w:rsidRDefault="00EC50C3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13901"/>
    <w:rsid w:val="000245FF"/>
    <w:rsid w:val="00032CC2"/>
    <w:rsid w:val="00033064"/>
    <w:rsid w:val="00037A98"/>
    <w:rsid w:val="00046655"/>
    <w:rsid w:val="00046798"/>
    <w:rsid w:val="0005334A"/>
    <w:rsid w:val="000578E2"/>
    <w:rsid w:val="00062996"/>
    <w:rsid w:val="00062E3F"/>
    <w:rsid w:val="0006311E"/>
    <w:rsid w:val="00067B2E"/>
    <w:rsid w:val="00067E9E"/>
    <w:rsid w:val="0007060A"/>
    <w:rsid w:val="0007191D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A0B50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6612"/>
    <w:rsid w:val="000C74A6"/>
    <w:rsid w:val="000E1675"/>
    <w:rsid w:val="000E1BE0"/>
    <w:rsid w:val="000E4B99"/>
    <w:rsid w:val="000E4D2A"/>
    <w:rsid w:val="00100BDA"/>
    <w:rsid w:val="00102A85"/>
    <w:rsid w:val="0011330A"/>
    <w:rsid w:val="001173AD"/>
    <w:rsid w:val="00124300"/>
    <w:rsid w:val="00127B9E"/>
    <w:rsid w:val="0015687D"/>
    <w:rsid w:val="001627E7"/>
    <w:rsid w:val="001717E7"/>
    <w:rsid w:val="00185E4E"/>
    <w:rsid w:val="001A3748"/>
    <w:rsid w:val="001C0BF2"/>
    <w:rsid w:val="001C18CB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8366A"/>
    <w:rsid w:val="002836A8"/>
    <w:rsid w:val="002A04AA"/>
    <w:rsid w:val="002A3E5D"/>
    <w:rsid w:val="002A6701"/>
    <w:rsid w:val="002B1BE2"/>
    <w:rsid w:val="002B7278"/>
    <w:rsid w:val="002D0EE4"/>
    <w:rsid w:val="002D1EB9"/>
    <w:rsid w:val="002D705C"/>
    <w:rsid w:val="002D7B13"/>
    <w:rsid w:val="002E05D4"/>
    <w:rsid w:val="002E697C"/>
    <w:rsid w:val="002E7A58"/>
    <w:rsid w:val="002F6440"/>
    <w:rsid w:val="003050CB"/>
    <w:rsid w:val="00327EE0"/>
    <w:rsid w:val="00331576"/>
    <w:rsid w:val="00331729"/>
    <w:rsid w:val="0033429D"/>
    <w:rsid w:val="00337ACF"/>
    <w:rsid w:val="0035205F"/>
    <w:rsid w:val="00353E05"/>
    <w:rsid w:val="00355CAA"/>
    <w:rsid w:val="00361A54"/>
    <w:rsid w:val="0036261E"/>
    <w:rsid w:val="00363D9C"/>
    <w:rsid w:val="00365782"/>
    <w:rsid w:val="0037012D"/>
    <w:rsid w:val="00371F4C"/>
    <w:rsid w:val="00381A4B"/>
    <w:rsid w:val="003847EB"/>
    <w:rsid w:val="0038630C"/>
    <w:rsid w:val="0039195C"/>
    <w:rsid w:val="0039344E"/>
    <w:rsid w:val="00394312"/>
    <w:rsid w:val="003B4A34"/>
    <w:rsid w:val="003B4C18"/>
    <w:rsid w:val="003B6F30"/>
    <w:rsid w:val="003C3C7D"/>
    <w:rsid w:val="003C7789"/>
    <w:rsid w:val="003D7925"/>
    <w:rsid w:val="00404623"/>
    <w:rsid w:val="00430E38"/>
    <w:rsid w:val="00431C1D"/>
    <w:rsid w:val="004477AF"/>
    <w:rsid w:val="00451D8C"/>
    <w:rsid w:val="004556FB"/>
    <w:rsid w:val="004560E4"/>
    <w:rsid w:val="0046611D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0F1F"/>
    <w:rsid w:val="004C6442"/>
    <w:rsid w:val="004C6C8E"/>
    <w:rsid w:val="004D72B2"/>
    <w:rsid w:val="004E1599"/>
    <w:rsid w:val="004F79C8"/>
    <w:rsid w:val="0050741F"/>
    <w:rsid w:val="005165F2"/>
    <w:rsid w:val="005265F3"/>
    <w:rsid w:val="00536FD5"/>
    <w:rsid w:val="00542425"/>
    <w:rsid w:val="005460F1"/>
    <w:rsid w:val="005512B3"/>
    <w:rsid w:val="00551D99"/>
    <w:rsid w:val="005819A4"/>
    <w:rsid w:val="00595083"/>
    <w:rsid w:val="005A6966"/>
    <w:rsid w:val="005B5524"/>
    <w:rsid w:val="005B624E"/>
    <w:rsid w:val="005C11DE"/>
    <w:rsid w:val="005C126F"/>
    <w:rsid w:val="005D09D8"/>
    <w:rsid w:val="005D2EE2"/>
    <w:rsid w:val="005D6C1F"/>
    <w:rsid w:val="005E09F7"/>
    <w:rsid w:val="005F3290"/>
    <w:rsid w:val="005F4768"/>
    <w:rsid w:val="005F7CBE"/>
    <w:rsid w:val="006160EA"/>
    <w:rsid w:val="00636B60"/>
    <w:rsid w:val="00650C5E"/>
    <w:rsid w:val="00663C17"/>
    <w:rsid w:val="006664E6"/>
    <w:rsid w:val="00673543"/>
    <w:rsid w:val="006748F5"/>
    <w:rsid w:val="006749A3"/>
    <w:rsid w:val="00683AD1"/>
    <w:rsid w:val="00685E42"/>
    <w:rsid w:val="006870A1"/>
    <w:rsid w:val="006921EE"/>
    <w:rsid w:val="00694BAA"/>
    <w:rsid w:val="006A4855"/>
    <w:rsid w:val="006B2343"/>
    <w:rsid w:val="006C7095"/>
    <w:rsid w:val="006C7360"/>
    <w:rsid w:val="006D63F9"/>
    <w:rsid w:val="006E5C8D"/>
    <w:rsid w:val="006F09FB"/>
    <w:rsid w:val="006F3F6D"/>
    <w:rsid w:val="006F60AC"/>
    <w:rsid w:val="006F6FBE"/>
    <w:rsid w:val="006F792D"/>
    <w:rsid w:val="007000DD"/>
    <w:rsid w:val="007013A3"/>
    <w:rsid w:val="00704820"/>
    <w:rsid w:val="00717232"/>
    <w:rsid w:val="007340CB"/>
    <w:rsid w:val="00735092"/>
    <w:rsid w:val="007462E9"/>
    <w:rsid w:val="0074783E"/>
    <w:rsid w:val="00755762"/>
    <w:rsid w:val="00763C6D"/>
    <w:rsid w:val="00763F43"/>
    <w:rsid w:val="0076558A"/>
    <w:rsid w:val="00766160"/>
    <w:rsid w:val="00766395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C543B"/>
    <w:rsid w:val="007F0D7D"/>
    <w:rsid w:val="007F167D"/>
    <w:rsid w:val="007F31F1"/>
    <w:rsid w:val="007F6309"/>
    <w:rsid w:val="00800AB9"/>
    <w:rsid w:val="0083246F"/>
    <w:rsid w:val="008357A3"/>
    <w:rsid w:val="00842B13"/>
    <w:rsid w:val="00871E66"/>
    <w:rsid w:val="00876BA2"/>
    <w:rsid w:val="0089053A"/>
    <w:rsid w:val="008A23F5"/>
    <w:rsid w:val="008A46D1"/>
    <w:rsid w:val="008B380A"/>
    <w:rsid w:val="008C17D8"/>
    <w:rsid w:val="008C1851"/>
    <w:rsid w:val="008C5E5E"/>
    <w:rsid w:val="008E6F1F"/>
    <w:rsid w:val="008E75BE"/>
    <w:rsid w:val="008F28FC"/>
    <w:rsid w:val="00901AB5"/>
    <w:rsid w:val="00912C52"/>
    <w:rsid w:val="009133B1"/>
    <w:rsid w:val="00923B58"/>
    <w:rsid w:val="00942C5C"/>
    <w:rsid w:val="00942F43"/>
    <w:rsid w:val="00947292"/>
    <w:rsid w:val="00954160"/>
    <w:rsid w:val="00955D68"/>
    <w:rsid w:val="009663ED"/>
    <w:rsid w:val="0097221C"/>
    <w:rsid w:val="00972377"/>
    <w:rsid w:val="00980F9C"/>
    <w:rsid w:val="009929D3"/>
    <w:rsid w:val="009A0CDB"/>
    <w:rsid w:val="009A71AB"/>
    <w:rsid w:val="009B042B"/>
    <w:rsid w:val="009C185F"/>
    <w:rsid w:val="009C3F5F"/>
    <w:rsid w:val="009C67E7"/>
    <w:rsid w:val="009D17B0"/>
    <w:rsid w:val="009D2864"/>
    <w:rsid w:val="009D5A68"/>
    <w:rsid w:val="009E345F"/>
    <w:rsid w:val="009E52D9"/>
    <w:rsid w:val="009F7FFE"/>
    <w:rsid w:val="00A07493"/>
    <w:rsid w:val="00A1378B"/>
    <w:rsid w:val="00A2116D"/>
    <w:rsid w:val="00A25472"/>
    <w:rsid w:val="00A347AE"/>
    <w:rsid w:val="00A358F8"/>
    <w:rsid w:val="00A35DC1"/>
    <w:rsid w:val="00A37222"/>
    <w:rsid w:val="00A41E40"/>
    <w:rsid w:val="00A546CF"/>
    <w:rsid w:val="00A6260B"/>
    <w:rsid w:val="00A62CA9"/>
    <w:rsid w:val="00A8328A"/>
    <w:rsid w:val="00A86DD3"/>
    <w:rsid w:val="00A87878"/>
    <w:rsid w:val="00A929B6"/>
    <w:rsid w:val="00A96F5D"/>
    <w:rsid w:val="00AA15D3"/>
    <w:rsid w:val="00AA1864"/>
    <w:rsid w:val="00AA3045"/>
    <w:rsid w:val="00AA4D65"/>
    <w:rsid w:val="00AA58E8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1C60"/>
    <w:rsid w:val="00AD6658"/>
    <w:rsid w:val="00AF5D07"/>
    <w:rsid w:val="00B07492"/>
    <w:rsid w:val="00B10421"/>
    <w:rsid w:val="00B13872"/>
    <w:rsid w:val="00B21606"/>
    <w:rsid w:val="00B373D8"/>
    <w:rsid w:val="00B37F9F"/>
    <w:rsid w:val="00B41FB1"/>
    <w:rsid w:val="00B427A6"/>
    <w:rsid w:val="00B508A7"/>
    <w:rsid w:val="00B544D2"/>
    <w:rsid w:val="00B6335F"/>
    <w:rsid w:val="00B65D6E"/>
    <w:rsid w:val="00B710F7"/>
    <w:rsid w:val="00B7287C"/>
    <w:rsid w:val="00B81768"/>
    <w:rsid w:val="00B86074"/>
    <w:rsid w:val="00BA199E"/>
    <w:rsid w:val="00BA5419"/>
    <w:rsid w:val="00BA5E76"/>
    <w:rsid w:val="00BD23A5"/>
    <w:rsid w:val="00BE5B5F"/>
    <w:rsid w:val="00C0106E"/>
    <w:rsid w:val="00C10C84"/>
    <w:rsid w:val="00C120B9"/>
    <w:rsid w:val="00C175F4"/>
    <w:rsid w:val="00C2171E"/>
    <w:rsid w:val="00C23446"/>
    <w:rsid w:val="00C249D2"/>
    <w:rsid w:val="00C41858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D20FA"/>
    <w:rsid w:val="00CD3781"/>
    <w:rsid w:val="00CD3BC4"/>
    <w:rsid w:val="00CE054B"/>
    <w:rsid w:val="00CE128E"/>
    <w:rsid w:val="00CE67CA"/>
    <w:rsid w:val="00D015A5"/>
    <w:rsid w:val="00D03AE0"/>
    <w:rsid w:val="00D202CF"/>
    <w:rsid w:val="00D339C6"/>
    <w:rsid w:val="00D408F9"/>
    <w:rsid w:val="00D443BB"/>
    <w:rsid w:val="00D531CE"/>
    <w:rsid w:val="00D574F1"/>
    <w:rsid w:val="00D61D25"/>
    <w:rsid w:val="00D6352B"/>
    <w:rsid w:val="00D64594"/>
    <w:rsid w:val="00D711D3"/>
    <w:rsid w:val="00D7231B"/>
    <w:rsid w:val="00D77074"/>
    <w:rsid w:val="00D81809"/>
    <w:rsid w:val="00D81A0E"/>
    <w:rsid w:val="00DA40A9"/>
    <w:rsid w:val="00DA792A"/>
    <w:rsid w:val="00DB3AAB"/>
    <w:rsid w:val="00DC565D"/>
    <w:rsid w:val="00DD24BD"/>
    <w:rsid w:val="00DE5739"/>
    <w:rsid w:val="00DE59CE"/>
    <w:rsid w:val="00E07E81"/>
    <w:rsid w:val="00E12A3B"/>
    <w:rsid w:val="00E14F41"/>
    <w:rsid w:val="00E179AC"/>
    <w:rsid w:val="00E21EA8"/>
    <w:rsid w:val="00E234D9"/>
    <w:rsid w:val="00E35541"/>
    <w:rsid w:val="00E41CFF"/>
    <w:rsid w:val="00E436B4"/>
    <w:rsid w:val="00E43D41"/>
    <w:rsid w:val="00E708ED"/>
    <w:rsid w:val="00E722F3"/>
    <w:rsid w:val="00E80F53"/>
    <w:rsid w:val="00E82667"/>
    <w:rsid w:val="00E84FCA"/>
    <w:rsid w:val="00E9236C"/>
    <w:rsid w:val="00EB0448"/>
    <w:rsid w:val="00EB1C6D"/>
    <w:rsid w:val="00EB340B"/>
    <w:rsid w:val="00EB3A9C"/>
    <w:rsid w:val="00EC064D"/>
    <w:rsid w:val="00EC07C1"/>
    <w:rsid w:val="00EC50C3"/>
    <w:rsid w:val="00ED22AA"/>
    <w:rsid w:val="00ED7BD4"/>
    <w:rsid w:val="00EE52F9"/>
    <w:rsid w:val="00EE56E9"/>
    <w:rsid w:val="00EF5128"/>
    <w:rsid w:val="00F00271"/>
    <w:rsid w:val="00F2278F"/>
    <w:rsid w:val="00F25E68"/>
    <w:rsid w:val="00F33AC2"/>
    <w:rsid w:val="00F360F4"/>
    <w:rsid w:val="00F42723"/>
    <w:rsid w:val="00F450B2"/>
    <w:rsid w:val="00F530BE"/>
    <w:rsid w:val="00F57285"/>
    <w:rsid w:val="00F679DD"/>
    <w:rsid w:val="00F86DD1"/>
    <w:rsid w:val="00F90156"/>
    <w:rsid w:val="00F950CF"/>
    <w:rsid w:val="00F95A5E"/>
    <w:rsid w:val="00FA20BD"/>
    <w:rsid w:val="00FA2BE9"/>
    <w:rsid w:val="00FB2363"/>
    <w:rsid w:val="00FB5E5E"/>
    <w:rsid w:val="00FC159D"/>
    <w:rsid w:val="00FC6326"/>
    <w:rsid w:val="00FC6C9F"/>
    <w:rsid w:val="00FD0A76"/>
    <w:rsid w:val="00FE0DD6"/>
    <w:rsid w:val="00FE3518"/>
    <w:rsid w:val="00FE784A"/>
    <w:rsid w:val="00FF5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7"/>
    <o:shapelayout v:ext="edit">
      <o:idmap v:ext="edit" data="1"/>
    </o:shapelayout>
  </w:shapeDefaults>
  <w:decimalSymbol w:val=","/>
  <w:listSeparator w:val=";"/>
  <w14:docId w14:val="7AD1BA56"/>
  <w15:docId w15:val="{0DBAA90A-55AA-4748-AC3C-66C101A66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901A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C94033-4CC9-4D67-B249-15AB6F8F4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11</TotalTime>
  <Pages>2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Давидович А.А.</cp:lastModifiedBy>
  <cp:revision>8</cp:revision>
  <cp:lastPrinted>2018-12-21T02:58:00Z</cp:lastPrinted>
  <dcterms:created xsi:type="dcterms:W3CDTF">2018-12-19T03:42:00Z</dcterms:created>
  <dcterms:modified xsi:type="dcterms:W3CDTF">2018-12-21T03:00:00Z</dcterms:modified>
</cp:coreProperties>
</file>