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735787" w:rsidRDefault="006C27F4" w:rsidP="00752ED6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52ED6" w:rsidRPr="00752ED6">
              <w:rPr>
                <w:rFonts w:ascii="Times New Roman" w:hAnsi="Times New Roman"/>
                <w:sz w:val="26"/>
                <w:szCs w:val="26"/>
                <w:u w:val="single"/>
              </w:rPr>
              <w:t>12.02.2018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752ED6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52ED6" w:rsidRPr="00752ED6">
              <w:rPr>
                <w:rFonts w:ascii="Times New Roman" w:hAnsi="Times New Roman"/>
                <w:sz w:val="26"/>
                <w:szCs w:val="26"/>
                <w:u w:val="single"/>
              </w:rPr>
              <w:t>19/01-07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9505E5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r w:rsidR="009505E5">
              <w:rPr>
                <w:sz w:val="26"/>
                <w:szCs w:val="26"/>
              </w:rPr>
              <w:t>Гоголевская группа курганов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>культурного наследия федерального значения «</w:t>
      </w:r>
      <w:r w:rsidR="009505E5">
        <w:rPr>
          <w:rFonts w:ascii="Times New Roman" w:hAnsi="Times New Roman"/>
          <w:b w:val="0"/>
          <w:sz w:val="26"/>
          <w:szCs w:val="26"/>
        </w:rPr>
        <w:t>Гоголевская группа курганов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735787">
        <w:rPr>
          <w:rFonts w:ascii="Times New Roman" w:hAnsi="Times New Roman"/>
          <w:b w:val="0"/>
          <w:sz w:val="26"/>
          <w:szCs w:val="26"/>
        </w:rPr>
        <w:t>Колпашевском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9505E5">
        <w:rPr>
          <w:rFonts w:ascii="Times New Roman" w:hAnsi="Times New Roman"/>
          <w:b w:val="0"/>
          <w:sz w:val="26"/>
          <w:szCs w:val="26"/>
        </w:rPr>
        <w:t>Гоголевская группа курганов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3D1870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735787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712F89" w:rsidRPr="00712F89">
        <w:rPr>
          <w:sz w:val="26"/>
          <w:szCs w:val="26"/>
          <w:u w:val="single"/>
        </w:rPr>
        <w:t>12.02.2018</w:t>
      </w:r>
      <w:r w:rsidR="004B0672" w:rsidRPr="00735787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712F89" w:rsidRPr="00712F89">
        <w:rPr>
          <w:sz w:val="26"/>
          <w:szCs w:val="26"/>
          <w:u w:val="single"/>
        </w:rPr>
        <w:t>19/01-07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r w:rsidR="009505E5" w:rsidRPr="009505E5">
        <w:rPr>
          <w:sz w:val="26"/>
          <w:szCs w:val="26"/>
        </w:rPr>
        <w:t>Гоголевская группа курганов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tblInd w:w="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0"/>
      </w:tblGrid>
      <w:tr w:rsidR="003066E3" w:rsidTr="003066E3">
        <w:trPr>
          <w:trHeight w:val="11451"/>
        </w:trPr>
        <w:tc>
          <w:tcPr>
            <w:tcW w:w="9210" w:type="dxa"/>
            <w:vAlign w:val="center"/>
          </w:tcPr>
          <w:p w:rsidR="003066E3" w:rsidRDefault="003066E3" w:rsidP="003066E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3066E3" w:rsidRDefault="003066E3" w:rsidP="003066E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3066E3" w:rsidRDefault="003066E3" w:rsidP="003066E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3066E3" w:rsidRDefault="003066E3" w:rsidP="003066E3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</w:t>
      </w:r>
      <w:proofErr w:type="gramEnd"/>
      <w:r w:rsidR="00C93FA7" w:rsidRPr="00C1732A">
        <w:rPr>
          <w:sz w:val="26"/>
          <w:szCs w:val="26"/>
        </w:rPr>
        <w:t xml:space="preserve"> значения «</w:t>
      </w:r>
      <w:r w:rsidR="009505E5" w:rsidRPr="009505E5">
        <w:rPr>
          <w:sz w:val="26"/>
          <w:szCs w:val="26"/>
        </w:rPr>
        <w:t>Гоголевская группа курганов</w:t>
      </w:r>
      <w:r w:rsidR="00C93FA7">
        <w:rPr>
          <w:sz w:val="26"/>
          <w:szCs w:val="26"/>
        </w:rPr>
        <w:t>» (памятник археологии)</w:t>
      </w:r>
    </w:p>
    <w:tbl>
      <w:tblPr>
        <w:tblW w:w="0" w:type="auto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3066E3" w:rsidTr="003066E3">
        <w:trPr>
          <w:trHeight w:val="4770"/>
        </w:trPr>
        <w:tc>
          <w:tcPr>
            <w:tcW w:w="9360" w:type="dxa"/>
            <w:vAlign w:val="center"/>
          </w:tcPr>
          <w:p w:rsidR="003066E3" w:rsidRDefault="003066E3" w:rsidP="003066E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3066E3" w:rsidRDefault="003066E3" w:rsidP="003066E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3066E3" w:rsidRDefault="003066E3" w:rsidP="003066E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3066E3" w:rsidRDefault="003066E3" w:rsidP="003066E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73578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735787">
      <w:headerReference w:type="default" r:id="rId13"/>
      <w:pgSz w:w="11906" w:h="16838"/>
      <w:pgMar w:top="284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870" w:rsidRDefault="003D1870">
      <w:r>
        <w:separator/>
      </w:r>
    </w:p>
  </w:endnote>
  <w:endnote w:type="continuationSeparator" w:id="0">
    <w:p w:rsidR="003D1870" w:rsidRDefault="003D1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085DF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870" w:rsidRDefault="003D1870">
      <w:r>
        <w:separator/>
      </w:r>
    </w:p>
  </w:footnote>
  <w:footnote w:type="continuationSeparator" w:id="0">
    <w:p w:rsidR="003D1870" w:rsidRDefault="003D1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085DF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06D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85DF8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30B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66E3"/>
    <w:rsid w:val="00307BD3"/>
    <w:rsid w:val="00312962"/>
    <w:rsid w:val="00316B92"/>
    <w:rsid w:val="003201B4"/>
    <w:rsid w:val="003256BB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97FCF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1870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00B3"/>
    <w:rsid w:val="003F2C73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14A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8E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97655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2F89"/>
    <w:rsid w:val="00714948"/>
    <w:rsid w:val="00716373"/>
    <w:rsid w:val="007177F5"/>
    <w:rsid w:val="00733266"/>
    <w:rsid w:val="0073472E"/>
    <w:rsid w:val="00734801"/>
    <w:rsid w:val="00734BE3"/>
    <w:rsid w:val="00735787"/>
    <w:rsid w:val="00740228"/>
    <w:rsid w:val="00740490"/>
    <w:rsid w:val="0074192B"/>
    <w:rsid w:val="0074315E"/>
    <w:rsid w:val="007458D4"/>
    <w:rsid w:val="007468D5"/>
    <w:rsid w:val="00746C2C"/>
    <w:rsid w:val="00750AEE"/>
    <w:rsid w:val="00752ED6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2A3C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5E5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101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9C066-B61F-451F-9ABF-9597E6A19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3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2839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2017-08-28T06:02:00Z</cp:lastPrinted>
  <dcterms:created xsi:type="dcterms:W3CDTF">2018-02-12T08:11:00Z</dcterms:created>
  <dcterms:modified xsi:type="dcterms:W3CDTF">2018-02-12T08:11:00Z</dcterms:modified>
</cp:coreProperties>
</file>