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119"/>
        <w:gridCol w:w="3260"/>
        <w:gridCol w:w="3827"/>
      </w:tblGrid>
      <w:tr w:rsidR="006C27F4" w:rsidRPr="00657FF0" w:rsidTr="0075272E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75272E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75272E">
              <w:rPr>
                <w:rFonts w:ascii="Times New Roman" w:hAnsi="Times New Roman"/>
                <w:sz w:val="26"/>
                <w:szCs w:val="26"/>
              </w:rPr>
              <w:t>28.08.2017</w:t>
            </w:r>
            <w:r w:rsidR="006B1238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6B1238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6B1238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:rsidR="006C27F4" w:rsidRPr="00657FF0" w:rsidRDefault="006C27F4" w:rsidP="0075272E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 xml:space="preserve">№  </w:t>
            </w:r>
            <w:r w:rsidR="0075272E" w:rsidRPr="0075272E">
              <w:rPr>
                <w:rFonts w:ascii="Times New Roman" w:hAnsi="Times New Roman"/>
                <w:sz w:val="26"/>
                <w:szCs w:val="26"/>
              </w:rPr>
              <w:t>103/01-07</w:t>
            </w:r>
          </w:p>
        </w:tc>
      </w:tr>
      <w:tr w:rsidR="00601F94" w:rsidRPr="008F28C6" w:rsidTr="00940E47">
        <w:trPr>
          <w:trHeight w:val="193"/>
        </w:trPr>
        <w:tc>
          <w:tcPr>
            <w:tcW w:w="10206" w:type="dxa"/>
            <w:gridSpan w:val="3"/>
          </w:tcPr>
          <w:p w:rsidR="003E2231" w:rsidRPr="008C5507" w:rsidRDefault="003E2231" w:rsidP="00940E47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65461B" w:rsidTr="00940E47">
        <w:trPr>
          <w:trHeight w:val="513"/>
        </w:trPr>
        <w:tc>
          <w:tcPr>
            <w:tcW w:w="10206" w:type="dxa"/>
            <w:gridSpan w:val="3"/>
          </w:tcPr>
          <w:p w:rsidR="00D54969" w:rsidRPr="007B7B8D" w:rsidRDefault="004F6045" w:rsidP="00940E47">
            <w:pPr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  <w:bookmarkStart w:id="0" w:name="OLE_LINK3"/>
            <w:bookmarkStart w:id="1" w:name="OLE_LINK4"/>
            <w:bookmarkStart w:id="2" w:name="OLE_LINK25"/>
            <w:bookmarkStart w:id="3" w:name="OLE_LINK46"/>
            <w:bookmarkStart w:id="4" w:name="OLE_LINK70"/>
            <w:bookmarkStart w:id="5" w:name="OLE_LINK88"/>
            <w:bookmarkStart w:id="6" w:name="OLE_LINK104"/>
            <w:bookmarkStart w:id="7" w:name="OLE_LINK17"/>
            <w:r w:rsidRPr="009B6535">
              <w:rPr>
                <w:sz w:val="26"/>
                <w:szCs w:val="26"/>
              </w:rPr>
              <w:t xml:space="preserve">Об утверждении </w:t>
            </w:r>
            <w:r w:rsidR="00055D44" w:rsidRPr="009B6535">
              <w:rPr>
                <w:sz w:val="26"/>
                <w:szCs w:val="26"/>
              </w:rPr>
              <w:t xml:space="preserve">границ территорий выявленного объекта </w:t>
            </w:r>
            <w:r w:rsidR="001C7409" w:rsidRPr="0065461B">
              <w:rPr>
                <w:rStyle w:val="a9"/>
                <w:b w:val="0"/>
                <w:sz w:val="26"/>
                <w:szCs w:val="26"/>
              </w:rPr>
              <w:t>культурного наследия</w:t>
            </w:r>
            <w:r w:rsidR="007B7B8D">
              <w:rPr>
                <w:rStyle w:val="a9"/>
                <w:b w:val="0"/>
                <w:sz w:val="26"/>
                <w:szCs w:val="26"/>
              </w:rPr>
              <w:t> </w:t>
            </w:r>
            <w:r w:rsidR="007B7B8D">
              <w:rPr>
                <w:sz w:val="26"/>
                <w:szCs w:val="26"/>
              </w:rPr>
              <w:t>- </w:t>
            </w:r>
            <w:r w:rsidR="00055D44" w:rsidRPr="009B6535">
              <w:rPr>
                <w:sz w:val="26"/>
                <w:szCs w:val="26"/>
              </w:rPr>
              <w:t xml:space="preserve">достопримечательное место </w:t>
            </w:r>
            <w:bookmarkStart w:id="8" w:name="OLE_LINK47"/>
            <w:bookmarkStart w:id="9" w:name="OLE_LINK48"/>
            <w:r w:rsidR="00055D44" w:rsidRPr="009B6535">
              <w:rPr>
                <w:sz w:val="26"/>
                <w:szCs w:val="26"/>
              </w:rPr>
              <w:t>«</w:t>
            </w:r>
            <w:proofErr w:type="gramStart"/>
            <w:r w:rsidR="00F124D1" w:rsidRPr="009B6535">
              <w:rPr>
                <w:sz w:val="26"/>
                <w:szCs w:val="26"/>
              </w:rPr>
              <w:t>Преображенская-Профессорская</w:t>
            </w:r>
            <w:proofErr w:type="gramEnd"/>
            <w:r w:rsidR="00F124D1" w:rsidRPr="009B6535">
              <w:rPr>
                <w:sz w:val="26"/>
                <w:szCs w:val="26"/>
              </w:rPr>
              <w:t xml:space="preserve"> слобода</w:t>
            </w:r>
            <w:r w:rsidR="00055D44" w:rsidRPr="009B6535">
              <w:rPr>
                <w:sz w:val="26"/>
                <w:szCs w:val="26"/>
              </w:rPr>
              <w:t xml:space="preserve">», </w:t>
            </w:r>
            <w:bookmarkEnd w:id="8"/>
            <w:bookmarkEnd w:id="9"/>
            <w:r w:rsidR="00055D44" w:rsidRPr="009B6535">
              <w:rPr>
                <w:sz w:val="26"/>
                <w:szCs w:val="26"/>
              </w:rPr>
              <w:t>расположенн</w:t>
            </w:r>
            <w:bookmarkStart w:id="10" w:name="OLE_LINK9"/>
            <w:bookmarkStart w:id="11" w:name="OLE_LINK13"/>
            <w:bookmarkStart w:id="12" w:name="OLE_LINK64"/>
            <w:bookmarkStart w:id="13" w:name="OLE_LINK65"/>
            <w:r w:rsidR="00055D44" w:rsidRPr="009B6535">
              <w:rPr>
                <w:sz w:val="26"/>
                <w:szCs w:val="26"/>
              </w:rPr>
              <w:t>ого</w:t>
            </w:r>
            <w:r w:rsidR="009B3295" w:rsidRPr="009B6535">
              <w:rPr>
                <w:sz w:val="26"/>
                <w:szCs w:val="26"/>
              </w:rPr>
              <w:t xml:space="preserve"> на </w:t>
            </w:r>
            <w:r w:rsidR="00055D44" w:rsidRPr="009B6535">
              <w:rPr>
                <w:sz w:val="26"/>
                <w:szCs w:val="26"/>
              </w:rPr>
              <w:t xml:space="preserve">территории г. Томска </w:t>
            </w:r>
            <w:r w:rsidR="00936C94" w:rsidRPr="009B6535">
              <w:rPr>
                <w:bCs/>
                <w:sz w:val="26"/>
                <w:szCs w:val="26"/>
              </w:rPr>
              <w:t>(Томская область)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10"/>
            <w:bookmarkEnd w:id="11"/>
            <w:bookmarkEnd w:id="12"/>
            <w:bookmarkEnd w:id="13"/>
            <w:bookmarkEnd w:id="6"/>
            <w:bookmarkEnd w:id="7"/>
          </w:p>
        </w:tc>
      </w:tr>
    </w:tbl>
    <w:p w:rsidR="00116CE8" w:rsidRPr="0065461B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14" w:name="ТекстовоеПоле2"/>
      <w:r w:rsidRPr="0065461B">
        <w:rPr>
          <w:rFonts w:ascii="Times New Roman" w:hAnsi="Times New Roman"/>
          <w:sz w:val="26"/>
          <w:szCs w:val="26"/>
        </w:rPr>
        <w:tab/>
      </w:r>
    </w:p>
    <w:p w:rsidR="00FF0A21" w:rsidRPr="00517913" w:rsidRDefault="00FF0A21" w:rsidP="00FF0A21">
      <w:pPr>
        <w:pStyle w:val="af1"/>
        <w:ind w:firstLine="567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proofErr w:type="gramStart"/>
      <w:r w:rsidRPr="00517913">
        <w:rPr>
          <w:rFonts w:ascii="Times New Roman" w:hAnsi="Times New Roman"/>
          <w:sz w:val="26"/>
          <w:szCs w:val="26"/>
        </w:rPr>
        <w:t xml:space="preserve">В соответствии с </w:t>
      </w:r>
      <w:hyperlink r:id="rId8" w:history="1">
        <w:r w:rsidRPr="00517913">
          <w:rPr>
            <w:rFonts w:ascii="Times New Roman" w:hAnsi="Times New Roman"/>
            <w:sz w:val="26"/>
            <w:szCs w:val="26"/>
          </w:rPr>
          <w:t>пунктом 5 статьи 3.1</w:t>
        </w:r>
      </w:hyperlink>
      <w:r w:rsidRPr="00517913">
        <w:rPr>
          <w:rFonts w:ascii="Times New Roman" w:hAnsi="Times New Roman"/>
          <w:sz w:val="26"/>
          <w:szCs w:val="26"/>
        </w:rPr>
        <w:t xml:space="preserve"> </w:t>
      </w:r>
      <w:bookmarkStart w:id="15" w:name="OLE_LINK12"/>
      <w:bookmarkStart w:id="16" w:name="OLE_LINK14"/>
      <w:r w:rsidRPr="00517913">
        <w:rPr>
          <w:rFonts w:ascii="Times New Roman" w:hAnsi="Times New Roman"/>
          <w:sz w:val="26"/>
          <w:szCs w:val="26"/>
        </w:rPr>
        <w:t>Федерального закона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17" w:name="OLE_LINK7"/>
      <w:bookmarkStart w:id="18" w:name="OLE_LINK8"/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от 25.06.2002 № 73-ФЗ </w:t>
      </w:r>
      <w:bookmarkStart w:id="19" w:name="OLE_LINK1"/>
      <w:bookmarkStart w:id="20" w:name="OLE_LINK2"/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</w:t>
      </w:r>
      <w:bookmarkEnd w:id="17"/>
      <w:bookmarkEnd w:id="18"/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(памятниках истории и культуры) </w:t>
      </w:r>
      <w:bookmarkEnd w:id="19"/>
      <w:bookmarkEnd w:id="20"/>
      <w:r>
        <w:rPr>
          <w:rStyle w:val="a9"/>
          <w:rFonts w:ascii="Times New Roman" w:hAnsi="Times New Roman"/>
          <w:b w:val="0"/>
          <w:sz w:val="26"/>
          <w:szCs w:val="26"/>
        </w:rPr>
        <w:t>народов Российской Федерации»,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21" w:name="OLE_LINK10"/>
      <w:bookmarkStart w:id="22" w:name="OLE_LINK11"/>
      <w:bookmarkEnd w:id="15"/>
      <w:bookmarkEnd w:id="16"/>
      <w:r w:rsidRPr="00517913">
        <w:rPr>
          <w:rStyle w:val="a9"/>
          <w:rFonts w:ascii="Times New Roman" w:hAnsi="Times New Roman"/>
          <w:b w:val="0"/>
          <w:sz w:val="26"/>
          <w:szCs w:val="26"/>
        </w:rPr>
        <w:t>подпунктом е) пункта 4) части 2 статьи 5 Закона Томской области от 06.09.2016 № 98-ОЗ «Об объектах культурного наследия (памятниках истории и культуры) Томской области»</w:t>
      </w:r>
      <w:bookmarkEnd w:id="21"/>
      <w:bookmarkEnd w:id="22"/>
      <w:r>
        <w:rPr>
          <w:rStyle w:val="a9"/>
          <w:rFonts w:ascii="Times New Roman" w:hAnsi="Times New Roman"/>
          <w:b w:val="0"/>
          <w:sz w:val="26"/>
          <w:szCs w:val="26"/>
        </w:rPr>
        <w:t>,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приказом </w:t>
      </w:r>
      <w:bookmarkStart w:id="23" w:name="OLE_LINK5"/>
      <w:bookmarkStart w:id="24" w:name="OLE_LINK6"/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Министерства культуры Российской Федерации </w:t>
      </w:r>
      <w:bookmarkEnd w:id="23"/>
      <w:bookmarkEnd w:id="24"/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от 04.06.2015 № 1745 «Об утверждении </w:t>
      </w:r>
      <w:r w:rsidRPr="00517913">
        <w:rPr>
          <w:rFonts w:ascii="Times New Roman" w:hAnsi="Times New Roman"/>
          <w:sz w:val="26"/>
          <w:szCs w:val="26"/>
        </w:rPr>
        <w:t>требований к составлению</w:t>
      </w:r>
      <w:proofErr w:type="gramEnd"/>
      <w:r w:rsidRPr="00517913">
        <w:rPr>
          <w:rFonts w:ascii="Times New Roman" w:hAnsi="Times New Roman"/>
          <w:sz w:val="26"/>
          <w:szCs w:val="26"/>
        </w:rPr>
        <w:t xml:space="preserve"> проектов границ территорий объектов культурного наследия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>»</w:t>
      </w:r>
      <w:r>
        <w:rPr>
          <w:rStyle w:val="a9"/>
          <w:rFonts w:ascii="Times New Roman" w:hAnsi="Times New Roman"/>
          <w:b w:val="0"/>
          <w:sz w:val="26"/>
          <w:szCs w:val="26"/>
        </w:rPr>
        <w:t>,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Pr="00517913">
        <w:rPr>
          <w:rFonts w:ascii="Times New Roman" w:hAnsi="Times New Roman"/>
          <w:sz w:val="26"/>
          <w:szCs w:val="26"/>
        </w:rPr>
        <w:t xml:space="preserve">главы 2 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Положения о Комитете по охране объектов культурного наследия Томской области, утвержденного постановлением Губернатора Томской области от 29.04.2016 № 37, </w:t>
      </w:r>
    </w:p>
    <w:p w:rsidR="00243E72" w:rsidRPr="0065461B" w:rsidRDefault="00243E72" w:rsidP="00243E72">
      <w:pPr>
        <w:pStyle w:val="af1"/>
        <w:ind w:firstLine="567"/>
        <w:jc w:val="both"/>
        <w:rPr>
          <w:rFonts w:ascii="Times New Roman" w:hAnsi="Times New Roman"/>
          <w:sz w:val="26"/>
          <w:szCs w:val="26"/>
        </w:rPr>
      </w:pPr>
      <w:r w:rsidRPr="0065461B">
        <w:rPr>
          <w:rFonts w:ascii="Times New Roman" w:hAnsi="Times New Roman"/>
          <w:sz w:val="26"/>
          <w:szCs w:val="26"/>
        </w:rPr>
        <w:t>ПРИКАЗЫВАЮ:</w:t>
      </w:r>
    </w:p>
    <w:p w:rsidR="00963E4E" w:rsidRPr="00F124D1" w:rsidRDefault="00FB3CE7" w:rsidP="003C3424">
      <w:pPr>
        <w:pStyle w:val="af1"/>
        <w:numPr>
          <w:ilvl w:val="0"/>
          <w:numId w:val="25"/>
        </w:numPr>
        <w:tabs>
          <w:tab w:val="left" w:pos="567"/>
          <w:tab w:val="left" w:pos="1134"/>
        </w:tabs>
        <w:ind w:left="0" w:firstLine="567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F124D1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</w:t>
      </w:r>
      <w:r w:rsidR="00055D44" w:rsidRPr="00F124D1">
        <w:rPr>
          <w:rStyle w:val="a9"/>
          <w:rFonts w:ascii="Times New Roman" w:hAnsi="Times New Roman"/>
          <w:b w:val="0"/>
          <w:sz w:val="26"/>
          <w:szCs w:val="26"/>
        </w:rPr>
        <w:t xml:space="preserve">границы </w:t>
      </w:r>
      <w:r w:rsidR="00963E4E" w:rsidRPr="00F124D1">
        <w:rPr>
          <w:rStyle w:val="a9"/>
          <w:rFonts w:ascii="Times New Roman" w:hAnsi="Times New Roman"/>
          <w:b w:val="0"/>
          <w:sz w:val="26"/>
          <w:szCs w:val="26"/>
        </w:rPr>
        <w:t>т</w:t>
      </w:r>
      <w:r w:rsidR="009B3295" w:rsidRPr="00F124D1">
        <w:rPr>
          <w:rStyle w:val="a9"/>
          <w:rFonts w:ascii="Times New Roman" w:hAnsi="Times New Roman"/>
          <w:b w:val="0"/>
          <w:sz w:val="26"/>
          <w:szCs w:val="26"/>
        </w:rPr>
        <w:t xml:space="preserve">ерритории выявленного объекта </w:t>
      </w:r>
      <w:r w:rsidR="001C7409" w:rsidRPr="0065461B">
        <w:rPr>
          <w:rStyle w:val="a9"/>
          <w:rFonts w:ascii="Times New Roman" w:hAnsi="Times New Roman"/>
          <w:b w:val="0"/>
          <w:sz w:val="26"/>
          <w:szCs w:val="26"/>
        </w:rPr>
        <w:t xml:space="preserve">культурного наследия </w:t>
      </w:r>
      <w:r w:rsidR="009B3295" w:rsidRPr="00F124D1">
        <w:rPr>
          <w:rStyle w:val="a9"/>
          <w:rFonts w:ascii="Times New Roman" w:hAnsi="Times New Roman"/>
          <w:b w:val="0"/>
          <w:sz w:val="26"/>
          <w:szCs w:val="26"/>
        </w:rPr>
        <w:t xml:space="preserve">- </w:t>
      </w:r>
      <w:r w:rsidR="009B3295" w:rsidRPr="00F124D1">
        <w:rPr>
          <w:rFonts w:ascii="Times New Roman" w:hAnsi="Times New Roman"/>
          <w:sz w:val="26"/>
          <w:szCs w:val="26"/>
        </w:rPr>
        <w:t>достопримечательное место</w:t>
      </w:r>
      <w:r w:rsidR="009B3295" w:rsidRPr="00F124D1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25" w:name="OLE_LINK56"/>
      <w:bookmarkStart w:id="26" w:name="OLE_LINK57"/>
      <w:bookmarkStart w:id="27" w:name="OLE_LINK77"/>
      <w:bookmarkStart w:id="28" w:name="OLE_LINK78"/>
      <w:bookmarkStart w:id="29" w:name="OLE_LINK101"/>
      <w:r w:rsidR="0065461B" w:rsidRPr="00F124D1">
        <w:rPr>
          <w:rFonts w:ascii="Times New Roman" w:hAnsi="Times New Roman"/>
          <w:sz w:val="26"/>
          <w:szCs w:val="26"/>
        </w:rPr>
        <w:t>«</w:t>
      </w:r>
      <w:proofErr w:type="gramStart"/>
      <w:r w:rsidR="00F124D1" w:rsidRPr="00F124D1">
        <w:rPr>
          <w:rFonts w:ascii="Times New Roman" w:hAnsi="Times New Roman"/>
          <w:sz w:val="26"/>
          <w:szCs w:val="26"/>
        </w:rPr>
        <w:t>Преображенская-Профессорская</w:t>
      </w:r>
      <w:proofErr w:type="gramEnd"/>
      <w:r w:rsidR="00F124D1" w:rsidRPr="00F124D1">
        <w:rPr>
          <w:rFonts w:ascii="Times New Roman" w:hAnsi="Times New Roman"/>
          <w:sz w:val="26"/>
          <w:szCs w:val="26"/>
        </w:rPr>
        <w:t xml:space="preserve"> слобода</w:t>
      </w:r>
      <w:r w:rsidR="0065461B" w:rsidRPr="00F124D1">
        <w:rPr>
          <w:rFonts w:ascii="Times New Roman" w:hAnsi="Times New Roman"/>
          <w:sz w:val="26"/>
          <w:szCs w:val="26"/>
        </w:rPr>
        <w:t>», кон. </w:t>
      </w:r>
      <w:r w:rsidR="0065461B" w:rsidRPr="00F124D1">
        <w:rPr>
          <w:rFonts w:ascii="Times New Roman" w:hAnsi="Times New Roman"/>
          <w:sz w:val="26"/>
          <w:szCs w:val="26"/>
          <w:lang w:val="en-US"/>
        </w:rPr>
        <w:t>XIX</w:t>
      </w:r>
      <w:r w:rsidR="0065461B" w:rsidRPr="00F124D1">
        <w:rPr>
          <w:rFonts w:ascii="Times New Roman" w:hAnsi="Times New Roman"/>
          <w:sz w:val="26"/>
          <w:szCs w:val="26"/>
        </w:rPr>
        <w:t xml:space="preserve"> – нач. </w:t>
      </w:r>
      <w:r w:rsidR="0065461B" w:rsidRPr="00F124D1">
        <w:rPr>
          <w:rFonts w:ascii="Times New Roman" w:hAnsi="Times New Roman"/>
          <w:sz w:val="26"/>
          <w:szCs w:val="26"/>
          <w:lang w:val="en-US"/>
        </w:rPr>
        <w:t>XX</w:t>
      </w:r>
      <w:r w:rsidR="0065461B" w:rsidRPr="00F124D1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65461B" w:rsidRPr="00F124D1">
        <w:rPr>
          <w:rFonts w:ascii="Times New Roman" w:hAnsi="Times New Roman"/>
          <w:sz w:val="26"/>
          <w:szCs w:val="26"/>
        </w:rPr>
        <w:t>вв.,</w:t>
      </w:r>
      <w:proofErr w:type="gramEnd"/>
      <w:r w:rsidR="0065461B" w:rsidRPr="00F124D1">
        <w:rPr>
          <w:rFonts w:ascii="Times New Roman" w:hAnsi="Times New Roman"/>
          <w:sz w:val="26"/>
          <w:szCs w:val="26"/>
        </w:rPr>
        <w:t xml:space="preserve"> расположенного по адресу (местонахождение): Томская область, </w:t>
      </w:r>
      <w:bookmarkEnd w:id="25"/>
      <w:bookmarkEnd w:id="26"/>
      <w:bookmarkEnd w:id="27"/>
      <w:bookmarkEnd w:id="28"/>
      <w:bookmarkEnd w:id="29"/>
      <w:r w:rsidRPr="00F124D1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F124D1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F124D1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7C1406" w:rsidRPr="00F124D1">
        <w:rPr>
          <w:rStyle w:val="a9"/>
          <w:rFonts w:ascii="Times New Roman" w:hAnsi="Times New Roman"/>
          <w:b w:val="0"/>
          <w:sz w:val="26"/>
          <w:szCs w:val="26"/>
        </w:rPr>
        <w:t>к настоящему приказу</w:t>
      </w:r>
      <w:r w:rsidRPr="00F124D1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bookmarkEnd w:id="14"/>
    <w:p w:rsidR="00940E47" w:rsidRPr="00DE6350" w:rsidRDefault="00940E47" w:rsidP="00940E47">
      <w:pPr>
        <w:pStyle w:val="af1"/>
        <w:numPr>
          <w:ilvl w:val="0"/>
          <w:numId w:val="25"/>
        </w:numPr>
        <w:tabs>
          <w:tab w:val="left" w:pos="567"/>
          <w:tab w:val="left" w:pos="1134"/>
        </w:tabs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  <w:r w:rsidRPr="00DE6350">
        <w:rPr>
          <w:rStyle w:val="a9"/>
          <w:rFonts w:ascii="Times New Roman" w:hAnsi="Times New Roman"/>
          <w:b w:val="0"/>
          <w:sz w:val="26"/>
          <w:szCs w:val="26"/>
        </w:rPr>
        <w:t xml:space="preserve">Установить особый режим использования земель в </w:t>
      </w:r>
      <w:proofErr w:type="gramStart"/>
      <w:r w:rsidRPr="00DE6350">
        <w:rPr>
          <w:rStyle w:val="a9"/>
          <w:rFonts w:ascii="Times New Roman" w:hAnsi="Times New Roman"/>
          <w:b w:val="0"/>
          <w:sz w:val="26"/>
          <w:szCs w:val="26"/>
        </w:rPr>
        <w:t>границах</w:t>
      </w:r>
      <w:proofErr w:type="gramEnd"/>
      <w:r w:rsidRPr="00DE6350">
        <w:rPr>
          <w:rStyle w:val="a9"/>
          <w:rFonts w:ascii="Times New Roman" w:hAnsi="Times New Roman"/>
          <w:b w:val="0"/>
          <w:sz w:val="26"/>
          <w:szCs w:val="26"/>
        </w:rPr>
        <w:t xml:space="preserve"> территории </w:t>
      </w:r>
      <w:r>
        <w:rPr>
          <w:rFonts w:ascii="Times New Roman" w:hAnsi="Times New Roman"/>
          <w:sz w:val="26"/>
          <w:szCs w:val="26"/>
        </w:rPr>
        <w:t>д</w:t>
      </w:r>
      <w:r w:rsidRPr="00DE6350">
        <w:rPr>
          <w:rFonts w:ascii="Times New Roman" w:hAnsi="Times New Roman"/>
          <w:sz w:val="26"/>
          <w:szCs w:val="26"/>
        </w:rPr>
        <w:t>остопримечательного места</w:t>
      </w:r>
      <w:r w:rsidRPr="00DE6350">
        <w:rPr>
          <w:rStyle w:val="a9"/>
          <w:rFonts w:ascii="Times New Roman" w:hAnsi="Times New Roman"/>
          <w:b w:val="0"/>
          <w:sz w:val="26"/>
          <w:szCs w:val="26"/>
        </w:rPr>
        <w:t xml:space="preserve"> согласно </w:t>
      </w:r>
      <w:r>
        <w:rPr>
          <w:rStyle w:val="a9"/>
          <w:rFonts w:ascii="Times New Roman" w:hAnsi="Times New Roman"/>
          <w:b w:val="0"/>
          <w:sz w:val="26"/>
          <w:szCs w:val="26"/>
        </w:rPr>
        <w:t xml:space="preserve">подпункту 2) пункта 1 </w:t>
      </w:r>
      <w:r w:rsidR="00FF0A21">
        <w:rPr>
          <w:rFonts w:ascii="Times New Roman" w:hAnsi="Times New Roman"/>
          <w:bCs/>
          <w:kern w:val="36"/>
          <w:sz w:val="26"/>
          <w:szCs w:val="26"/>
        </w:rPr>
        <w:t>статьи</w:t>
      </w:r>
      <w:r w:rsidRPr="00DE6350">
        <w:rPr>
          <w:rFonts w:ascii="Times New Roman" w:hAnsi="Times New Roman"/>
          <w:bCs/>
          <w:kern w:val="36"/>
          <w:sz w:val="26"/>
          <w:szCs w:val="26"/>
        </w:rPr>
        <w:t xml:space="preserve"> 5.1.</w:t>
      </w:r>
      <w:r>
        <w:rPr>
          <w:rFonts w:ascii="Times New Roman" w:hAnsi="Times New Roman"/>
          <w:sz w:val="26"/>
          <w:szCs w:val="26"/>
        </w:rPr>
        <w:t> </w:t>
      </w:r>
      <w:r w:rsidRPr="00DE6350">
        <w:rPr>
          <w:rFonts w:ascii="Times New Roman" w:hAnsi="Times New Roman"/>
          <w:sz w:val="26"/>
          <w:szCs w:val="26"/>
        </w:rPr>
        <w:t>Федерального закона</w:t>
      </w:r>
      <w:r w:rsidRPr="00DE6350">
        <w:rPr>
          <w:rStyle w:val="a9"/>
          <w:rFonts w:ascii="Times New Roman" w:hAnsi="Times New Roman"/>
          <w:b w:val="0"/>
          <w:sz w:val="26"/>
          <w:szCs w:val="26"/>
        </w:rPr>
        <w:t xml:space="preserve"> от 25.06.2002 № 73-ФЗ «Об объектах культурного наследия (памятниках истории и культуры) народов Российской Федерации».</w:t>
      </w:r>
    </w:p>
    <w:p w:rsidR="00940E47" w:rsidRPr="00E6622E" w:rsidRDefault="00940E47" w:rsidP="00940E47">
      <w:pPr>
        <w:numPr>
          <w:ilvl w:val="0"/>
          <w:numId w:val="25"/>
        </w:numPr>
        <w:tabs>
          <w:tab w:val="left" w:pos="1134"/>
        </w:tabs>
        <w:ind w:left="0" w:firstLine="567"/>
        <w:jc w:val="both"/>
        <w:rPr>
          <w:sz w:val="26"/>
          <w:szCs w:val="26"/>
        </w:rPr>
      </w:pPr>
      <w:proofErr w:type="gramStart"/>
      <w:r w:rsidRPr="00E6622E">
        <w:rPr>
          <w:sz w:val="26"/>
          <w:szCs w:val="26"/>
        </w:rPr>
        <w:t>Контроль за</w:t>
      </w:r>
      <w:proofErr w:type="gramEnd"/>
      <w:r w:rsidRPr="00E6622E">
        <w:rPr>
          <w:sz w:val="26"/>
          <w:szCs w:val="26"/>
        </w:rPr>
        <w:t xml:space="preserve"> исполнением настоящего </w:t>
      </w:r>
      <w:r>
        <w:rPr>
          <w:sz w:val="26"/>
          <w:szCs w:val="26"/>
        </w:rPr>
        <w:t>приказа</w:t>
      </w:r>
      <w:r w:rsidRPr="00E6622E">
        <w:rPr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940E47" w:rsidRDefault="00940E47" w:rsidP="00940E47">
      <w:pPr>
        <w:pStyle w:val="10"/>
        <w:tabs>
          <w:tab w:val="left" w:pos="1134"/>
        </w:tabs>
        <w:rPr>
          <w:sz w:val="26"/>
          <w:szCs w:val="26"/>
        </w:rPr>
      </w:pPr>
    </w:p>
    <w:p w:rsidR="00940E47" w:rsidRPr="00517913" w:rsidRDefault="00940E47" w:rsidP="00940E47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0" w:type="auto"/>
        <w:tblLayout w:type="fixed"/>
        <w:tblLook w:val="04A0"/>
      </w:tblPr>
      <w:tblGrid>
        <w:gridCol w:w="3831"/>
        <w:gridCol w:w="3507"/>
        <w:gridCol w:w="2976"/>
      </w:tblGrid>
      <w:tr w:rsidR="00940E47" w:rsidRPr="00E6622E" w:rsidTr="00930AC6">
        <w:tc>
          <w:tcPr>
            <w:tcW w:w="3831" w:type="dxa"/>
            <w:shd w:val="clear" w:color="auto" w:fill="auto"/>
            <w:vAlign w:val="center"/>
          </w:tcPr>
          <w:p w:rsidR="00940E47" w:rsidRPr="00E6622E" w:rsidRDefault="00940E47" w:rsidP="00930AC6">
            <w:pPr>
              <w:rPr>
                <w:sz w:val="26"/>
                <w:szCs w:val="26"/>
              </w:rPr>
            </w:pPr>
            <w:r w:rsidRPr="00E6622E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40E47" w:rsidRPr="00E6622E" w:rsidRDefault="00940E47" w:rsidP="00930AC6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940E47" w:rsidRPr="00E6622E" w:rsidRDefault="00940E47" w:rsidP="00930AC6">
            <w:pPr>
              <w:ind w:right="-108"/>
              <w:jc w:val="right"/>
              <w:rPr>
                <w:sz w:val="26"/>
                <w:szCs w:val="26"/>
              </w:rPr>
            </w:pPr>
            <w:r w:rsidRPr="00E6622E">
              <w:rPr>
                <w:sz w:val="26"/>
                <w:szCs w:val="26"/>
              </w:rPr>
              <w:t>Е.В.Перетягина</w:t>
            </w:r>
          </w:p>
        </w:tc>
      </w:tr>
    </w:tbl>
    <w:p w:rsidR="004F2345" w:rsidRDefault="004F2345" w:rsidP="00787B4C">
      <w:pPr>
        <w:jc w:val="both"/>
        <w:textAlignment w:val="baseline"/>
      </w:pPr>
    </w:p>
    <w:p w:rsidR="00DB0A76" w:rsidRPr="00DB5493" w:rsidRDefault="00DB0A76" w:rsidP="00787B4C">
      <w:pPr>
        <w:jc w:val="both"/>
        <w:textAlignment w:val="baseline"/>
      </w:pPr>
    </w:p>
    <w:p w:rsidR="008078A9" w:rsidRDefault="008078A9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5A62EF" w:rsidRDefault="005A62EF" w:rsidP="00EC5A7C">
      <w:pPr>
        <w:jc w:val="both"/>
        <w:outlineLvl w:val="0"/>
      </w:pPr>
    </w:p>
    <w:p w:rsidR="00517913" w:rsidRDefault="00517913" w:rsidP="00EC5A7C">
      <w:pPr>
        <w:jc w:val="both"/>
        <w:outlineLvl w:val="0"/>
      </w:pPr>
    </w:p>
    <w:p w:rsidR="00517913" w:rsidRDefault="00517913" w:rsidP="00EC5A7C">
      <w:pPr>
        <w:jc w:val="both"/>
        <w:outlineLvl w:val="0"/>
      </w:pPr>
    </w:p>
    <w:p w:rsidR="00940E47" w:rsidRDefault="00940E47" w:rsidP="00EC5A7C">
      <w:pPr>
        <w:jc w:val="both"/>
        <w:outlineLvl w:val="0"/>
      </w:pPr>
    </w:p>
    <w:p w:rsidR="00940E47" w:rsidRDefault="00940E47" w:rsidP="00EC5A7C">
      <w:pPr>
        <w:jc w:val="both"/>
        <w:outlineLvl w:val="0"/>
      </w:pPr>
    </w:p>
    <w:p w:rsidR="00940E47" w:rsidRDefault="00940E47" w:rsidP="00EC5A7C">
      <w:pPr>
        <w:jc w:val="both"/>
        <w:outlineLvl w:val="0"/>
      </w:pPr>
    </w:p>
    <w:p w:rsidR="00EC5A7C" w:rsidRPr="00770D56" w:rsidRDefault="00EC5A7C" w:rsidP="00EC5A7C">
      <w:pPr>
        <w:jc w:val="both"/>
        <w:outlineLvl w:val="0"/>
        <w:rPr>
          <w:sz w:val="20"/>
          <w:szCs w:val="20"/>
        </w:rPr>
      </w:pPr>
      <w:r w:rsidRPr="00770D56">
        <w:rPr>
          <w:sz w:val="20"/>
          <w:szCs w:val="20"/>
        </w:rPr>
        <w:t>Кожуркова Татьяна Борисовна</w:t>
      </w:r>
    </w:p>
    <w:p w:rsidR="00EC5A7C" w:rsidRPr="00770D56" w:rsidRDefault="00EC5A7C" w:rsidP="00EC5A7C">
      <w:pPr>
        <w:jc w:val="both"/>
        <w:rPr>
          <w:sz w:val="20"/>
          <w:szCs w:val="20"/>
        </w:rPr>
      </w:pPr>
      <w:r w:rsidRPr="00770D56">
        <w:rPr>
          <w:sz w:val="20"/>
          <w:szCs w:val="20"/>
        </w:rPr>
        <w:t xml:space="preserve">8 (3822) 71-30-93 </w:t>
      </w:r>
    </w:p>
    <w:p w:rsidR="000031B1" w:rsidRPr="00770D56" w:rsidRDefault="006B1238" w:rsidP="000031B1">
      <w:pPr>
        <w:jc w:val="both"/>
        <w:rPr>
          <w:sz w:val="20"/>
          <w:szCs w:val="20"/>
        </w:rPr>
      </w:pPr>
      <w:hyperlink r:id="rId9" w:history="1">
        <w:r w:rsidR="00EC5A7C" w:rsidRPr="00770D56">
          <w:rPr>
            <w:rStyle w:val="aa"/>
            <w:sz w:val="20"/>
            <w:szCs w:val="20"/>
          </w:rPr>
          <w:t>dc-</w:t>
        </w:r>
        <w:r w:rsidR="00EC5A7C" w:rsidRPr="00770D56">
          <w:rPr>
            <w:rStyle w:val="aa"/>
            <w:sz w:val="20"/>
            <w:szCs w:val="20"/>
            <w:lang w:val="en-US"/>
          </w:rPr>
          <w:t>ktb</w:t>
        </w:r>
        <w:r w:rsidR="00EC5A7C" w:rsidRPr="00770D56">
          <w:rPr>
            <w:rStyle w:val="aa"/>
            <w:sz w:val="20"/>
            <w:szCs w:val="20"/>
          </w:rPr>
          <w:t>@</w:t>
        </w:r>
        <w:r w:rsidR="00EC5A7C" w:rsidRPr="00770D56">
          <w:rPr>
            <w:rStyle w:val="aa"/>
            <w:sz w:val="20"/>
            <w:szCs w:val="20"/>
            <w:lang w:val="en-US"/>
          </w:rPr>
          <w:t>cct</w:t>
        </w:r>
        <w:r w:rsidR="00EC5A7C" w:rsidRPr="00770D56">
          <w:rPr>
            <w:rStyle w:val="aa"/>
            <w:sz w:val="20"/>
            <w:szCs w:val="20"/>
          </w:rPr>
          <w:t>.tomsk.gov.ru</w:t>
        </w:r>
      </w:hyperlink>
    </w:p>
    <w:p w:rsidR="005739F6" w:rsidRDefault="005739F6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0031B1" w:rsidRPr="005739F6" w:rsidRDefault="000031B1" w:rsidP="000031B1">
      <w:pPr>
        <w:rPr>
          <w:sz w:val="4"/>
          <w:szCs w:val="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"/>
        <w:gridCol w:w="1670"/>
        <w:gridCol w:w="445"/>
        <w:gridCol w:w="1859"/>
      </w:tblGrid>
      <w:tr w:rsidR="00940E47" w:rsidRPr="00F64729" w:rsidTr="00930AC6">
        <w:trPr>
          <w:trHeight w:val="426"/>
        </w:trPr>
        <w:tc>
          <w:tcPr>
            <w:tcW w:w="5920" w:type="dxa"/>
          </w:tcPr>
          <w:p w:rsidR="00940E47" w:rsidRDefault="00940E47" w:rsidP="00930AC6">
            <w:pPr>
              <w:jc w:val="right"/>
            </w:pPr>
          </w:p>
        </w:tc>
        <w:tc>
          <w:tcPr>
            <w:tcW w:w="4415" w:type="dxa"/>
            <w:gridSpan w:val="4"/>
          </w:tcPr>
          <w:p w:rsidR="00940E47" w:rsidRPr="005A62EF" w:rsidRDefault="00940E47" w:rsidP="00930AC6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940E47" w:rsidRPr="00F64729" w:rsidTr="00930AC6">
        <w:trPr>
          <w:trHeight w:val="270"/>
        </w:trPr>
        <w:tc>
          <w:tcPr>
            <w:tcW w:w="5920" w:type="dxa"/>
          </w:tcPr>
          <w:p w:rsidR="00940E47" w:rsidRDefault="00940E47" w:rsidP="00930AC6">
            <w:pPr>
              <w:jc w:val="right"/>
            </w:pPr>
          </w:p>
        </w:tc>
        <w:tc>
          <w:tcPr>
            <w:tcW w:w="441" w:type="dxa"/>
          </w:tcPr>
          <w:p w:rsidR="00940E47" w:rsidRPr="005A62EF" w:rsidRDefault="00940E47" w:rsidP="00930AC6">
            <w:pPr>
              <w:jc w:val="both"/>
            </w:pPr>
            <w:r w:rsidRPr="005A62EF">
              <w:t>от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940E47" w:rsidRPr="005A62EF" w:rsidRDefault="0075272E" w:rsidP="00930AC6">
            <w:pPr>
              <w:jc w:val="both"/>
            </w:pPr>
            <w:r>
              <w:t>28.08.2017</w:t>
            </w:r>
          </w:p>
        </w:tc>
        <w:tc>
          <w:tcPr>
            <w:tcW w:w="445" w:type="dxa"/>
          </w:tcPr>
          <w:p w:rsidR="00940E47" w:rsidRPr="005A62EF" w:rsidRDefault="00940E47" w:rsidP="00930AC6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940E47" w:rsidRPr="005A62EF" w:rsidRDefault="0075272E" w:rsidP="00930AC6">
            <w:pPr>
              <w:jc w:val="both"/>
            </w:pPr>
            <w:r>
              <w:t>103/01-07</w:t>
            </w:r>
          </w:p>
        </w:tc>
      </w:tr>
    </w:tbl>
    <w:p w:rsidR="00940E47" w:rsidRDefault="00940E47" w:rsidP="000031B1">
      <w:pPr>
        <w:rPr>
          <w:sz w:val="16"/>
          <w:szCs w:val="16"/>
        </w:rPr>
      </w:pPr>
    </w:p>
    <w:tbl>
      <w:tblPr>
        <w:tblW w:w="10348" w:type="dxa"/>
        <w:tblInd w:w="-34" w:type="dxa"/>
        <w:tblLayout w:type="fixed"/>
        <w:tblLook w:val="0000"/>
      </w:tblPr>
      <w:tblGrid>
        <w:gridCol w:w="2284"/>
        <w:gridCol w:w="1701"/>
        <w:gridCol w:w="1660"/>
        <w:gridCol w:w="2309"/>
        <w:gridCol w:w="2394"/>
      </w:tblGrid>
      <w:tr w:rsidR="009B55DC" w:rsidRPr="00E75F03" w:rsidTr="00940E47">
        <w:trPr>
          <w:trHeight w:val="255"/>
        </w:trPr>
        <w:tc>
          <w:tcPr>
            <w:tcW w:w="103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55DC" w:rsidRPr="00F124D1" w:rsidRDefault="00B32800" w:rsidP="003C3424">
            <w:pPr>
              <w:jc w:val="both"/>
            </w:pPr>
            <w:r w:rsidRPr="00F124D1">
              <w:t xml:space="preserve">Ведомость координат границ территории выявленного объекта культурного наследия -  </w:t>
            </w:r>
            <w:bookmarkStart w:id="30" w:name="OLE_LINK36"/>
            <w:bookmarkStart w:id="31" w:name="OLE_LINK37"/>
            <w:r w:rsidR="00940E47">
              <w:t>достопримечательное место</w:t>
            </w:r>
            <w:r w:rsidRPr="00F124D1">
              <w:t xml:space="preserve"> </w:t>
            </w:r>
            <w:bookmarkStart w:id="32" w:name="OLE_LINK102"/>
            <w:bookmarkStart w:id="33" w:name="OLE_LINK103"/>
            <w:r w:rsidR="00F124D1" w:rsidRPr="00F124D1">
              <w:t>«</w:t>
            </w:r>
            <w:proofErr w:type="gramStart"/>
            <w:r w:rsidR="00F124D1" w:rsidRPr="00F124D1">
              <w:t>Преображенская-Профессорская</w:t>
            </w:r>
            <w:proofErr w:type="gramEnd"/>
            <w:r w:rsidR="00F124D1" w:rsidRPr="00F124D1">
              <w:t xml:space="preserve"> слобода», кон. </w:t>
            </w:r>
            <w:r w:rsidR="00F124D1" w:rsidRPr="00F124D1">
              <w:rPr>
                <w:lang w:val="en-US"/>
              </w:rPr>
              <w:t>XIX</w:t>
            </w:r>
            <w:r w:rsidR="00F124D1" w:rsidRPr="00F124D1">
              <w:t xml:space="preserve"> – нач. </w:t>
            </w:r>
            <w:r w:rsidR="00F124D1" w:rsidRPr="00F124D1">
              <w:rPr>
                <w:lang w:val="en-US"/>
              </w:rPr>
              <w:t>XX</w:t>
            </w:r>
            <w:r w:rsidR="00F124D1" w:rsidRPr="00F124D1">
              <w:t xml:space="preserve"> </w:t>
            </w:r>
            <w:proofErr w:type="gramStart"/>
            <w:r w:rsidR="00F124D1" w:rsidRPr="00F124D1">
              <w:t>вв.,</w:t>
            </w:r>
            <w:proofErr w:type="gramEnd"/>
            <w:r w:rsidR="00F124D1" w:rsidRPr="00F124D1">
              <w:t xml:space="preserve"> расположенного по адресу (местонахожде</w:t>
            </w:r>
            <w:r w:rsidR="00940E47">
              <w:t>ние): Томская область, г. Томск</w:t>
            </w:r>
            <w:r w:rsidR="00F124D1" w:rsidRPr="00F124D1">
              <w:t xml:space="preserve"> </w:t>
            </w:r>
            <w:r w:rsidR="00A05021" w:rsidRPr="001301B9">
              <w:t xml:space="preserve">(территория в границах улиц: </w:t>
            </w:r>
            <w:r w:rsidR="00F124D1" w:rsidRPr="00F124D1">
              <w:t>ул. </w:t>
            </w:r>
            <w:proofErr w:type="gramStart"/>
            <w:r w:rsidR="00F124D1" w:rsidRPr="00F124D1">
              <w:t>Гоголя; пер. Нечевский; ул. Дзержинского; ул. Герцена; ул. Красноармейская</w:t>
            </w:r>
            <w:bookmarkEnd w:id="32"/>
            <w:bookmarkEnd w:id="33"/>
            <w:bookmarkEnd w:id="30"/>
            <w:bookmarkEnd w:id="31"/>
            <w:r w:rsidR="00A05021">
              <w:t>)</w:t>
            </w:r>
            <w:proofErr w:type="gramEnd"/>
          </w:p>
        </w:tc>
      </w:tr>
      <w:tr w:rsidR="008C3242" w:rsidRPr="00E75F03" w:rsidTr="00940E47">
        <w:trPr>
          <w:trHeight w:val="255"/>
        </w:trPr>
        <w:tc>
          <w:tcPr>
            <w:tcW w:w="103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C3242" w:rsidRPr="0060412B" w:rsidRDefault="008C3242" w:rsidP="008C3242">
            <w:pPr>
              <w:jc w:val="both"/>
              <w:rPr>
                <w:sz w:val="16"/>
                <w:szCs w:val="16"/>
              </w:rPr>
            </w:pPr>
          </w:p>
        </w:tc>
      </w:tr>
      <w:tr w:rsidR="009B55DC" w:rsidRPr="00C065CA" w:rsidTr="00940E47">
        <w:trPr>
          <w:trHeight w:val="297"/>
        </w:trPr>
        <w:tc>
          <w:tcPr>
            <w:tcW w:w="2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5DC" w:rsidRPr="00C065CA" w:rsidRDefault="009B55DC" w:rsidP="009B55DC">
            <w:pPr>
              <w:jc w:val="center"/>
            </w:pPr>
            <w:r w:rsidRPr="00C065CA">
              <w:t>Наименование межевого знака</w:t>
            </w:r>
          </w:p>
        </w:tc>
        <w:tc>
          <w:tcPr>
            <w:tcW w:w="33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5DC" w:rsidRPr="00C065CA" w:rsidRDefault="009B55DC" w:rsidP="009B55DC">
            <w:pPr>
              <w:ind w:left="709" w:hanging="709"/>
              <w:jc w:val="center"/>
            </w:pPr>
            <w:r w:rsidRPr="00C065CA">
              <w:t>Координаты</w:t>
            </w:r>
          </w:p>
        </w:tc>
        <w:tc>
          <w:tcPr>
            <w:tcW w:w="23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5DC" w:rsidRPr="00C065CA" w:rsidRDefault="009B55DC" w:rsidP="009B55DC">
            <w:pPr>
              <w:jc w:val="center"/>
            </w:pPr>
            <w:r w:rsidRPr="00C065CA">
              <w:t>Дирекционный угол</w:t>
            </w:r>
          </w:p>
          <w:p w:rsidR="009B55DC" w:rsidRPr="00C065CA" w:rsidRDefault="009B55DC" w:rsidP="009B55DC">
            <w:pPr>
              <w:jc w:val="center"/>
            </w:pPr>
            <w:r w:rsidRPr="00C065CA">
              <w:t>(град. мин. сек.)</w:t>
            </w:r>
          </w:p>
        </w:tc>
        <w:tc>
          <w:tcPr>
            <w:tcW w:w="23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5DC" w:rsidRPr="00C065CA" w:rsidRDefault="009B55DC" w:rsidP="009B55DC">
            <w:pPr>
              <w:jc w:val="center"/>
            </w:pPr>
            <w:r w:rsidRPr="00C065CA">
              <w:t xml:space="preserve">Длина линии </w:t>
            </w:r>
          </w:p>
          <w:p w:rsidR="009B55DC" w:rsidRPr="00C065CA" w:rsidRDefault="009B55DC" w:rsidP="009B55DC">
            <w:pPr>
              <w:jc w:val="center"/>
            </w:pPr>
            <w:r w:rsidRPr="00C065CA">
              <w:t>(м)</w:t>
            </w:r>
          </w:p>
        </w:tc>
      </w:tr>
      <w:tr w:rsidR="009B55DC" w:rsidRPr="00C065CA" w:rsidTr="00940E47">
        <w:trPr>
          <w:trHeight w:val="255"/>
        </w:trPr>
        <w:tc>
          <w:tcPr>
            <w:tcW w:w="2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5DC" w:rsidRPr="00C065CA" w:rsidRDefault="009B55DC" w:rsidP="009B55DC"/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B55DC" w:rsidRPr="00C065CA" w:rsidRDefault="009B55DC" w:rsidP="009B55DC">
            <w:pPr>
              <w:jc w:val="center"/>
            </w:pPr>
            <w:r w:rsidRPr="00C065CA">
              <w:t>X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B55DC" w:rsidRPr="00C065CA" w:rsidRDefault="009B55DC" w:rsidP="009B55DC">
            <w:pPr>
              <w:jc w:val="center"/>
            </w:pPr>
            <w:r w:rsidRPr="00C065CA">
              <w:t>Y</w:t>
            </w:r>
          </w:p>
        </w:tc>
        <w:tc>
          <w:tcPr>
            <w:tcW w:w="23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5DC" w:rsidRPr="00C065CA" w:rsidRDefault="009B55DC" w:rsidP="009B55DC"/>
        </w:tc>
        <w:tc>
          <w:tcPr>
            <w:tcW w:w="23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5DC" w:rsidRPr="00C065CA" w:rsidRDefault="009B55DC" w:rsidP="009B55DC"/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bookmarkStart w:id="34" w:name="_Hlk479115609"/>
            <w:bookmarkStart w:id="35" w:name="_Hlk479115216"/>
            <w:bookmarkStart w:id="36" w:name="_Hlk479114588"/>
            <w:bookmarkStart w:id="37" w:name="_Hlk479113160"/>
            <w:r w:rsidRPr="00F124D1"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7871.0402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6570.3059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bookmarkEnd w:id="34"/>
      <w:bookmarkEnd w:id="35"/>
      <w:bookmarkEnd w:id="36"/>
      <w:bookmarkEnd w:id="37"/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00° 35′ 49″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236.5610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8107.5884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6572.7714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88° 59′ 26″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28.2859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8107.0901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6601.0529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00° 36′ 19″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45.1354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8152.2230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6601.5298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89° 26′ 36″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37.0814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8152.5832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6564.4501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00° 21′ 37″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78.7462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8231.3278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6564.9456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10° 34′ 20″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21.7574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8252.7158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6568.9376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60° 52′ 05″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21.7899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8263.3236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6587.9711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00° 07′ 41″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62.6556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8325.9790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6588.1114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38° 31′ 18″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14.6269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8337.4227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6579.0016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04° 55′ 04″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21.7894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8359.1319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6580.8696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80° 58′ 47″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7.2197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8358.0000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6588.0000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01° 14′ 39″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33.1578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8391.1500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6588.7200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89° 53′ 38″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18.0077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8391.1167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6570.7123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00° 14′ 01″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16.1063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8407.2229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6570.7780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88° 52′ 50″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70.1566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8408.5934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6500.6348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04° 00′ 44″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50.3801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8458.8500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6504.1600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00° 35′ 56″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115.3169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8574.1606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6502.9545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89° 22′ 02″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43.4820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8574.6407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6459.4752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00° 12′ 57″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21.3160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8553.3249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6459.5556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89° 17′ 08″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71.9478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8554.2220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6387.6134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02° 53′ 36″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149.2774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8703.3091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6395.1485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89° 47′ 47″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277.2367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8702.3239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6672.3834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00° 08′ 43″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28.4287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8730.7525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6672.4555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89° 48′ 20″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41.3932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8730.8929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6713.8485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00° 33′ 51″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28.4855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8702.4088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6714.1291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89° 49′ 51″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47.5672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8702.2685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6761.6961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61° 20′ 04″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36.5778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8719.8146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6793.7908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30° 33′ 35″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72.7768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8657.1467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6830.7934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59° 44′ 36″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13.8467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8664.1237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6842.7539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30° 09′ 28″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167.7146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8519.1102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6927.0110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65° 31′ 53″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4.8299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8517.1097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6922.6149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32° 48′ 36″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137.2668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8401.7410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6996.9940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63° 38′ 49″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42.7364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8382.7704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6958.6989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52° 59′ 33″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24.6054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8367.9600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6939.0500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80° 22′ 28″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52.0526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8359.2565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6887.7302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01° 16′ 39″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48.4455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8407.6900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6886.6500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88° 18′ 36″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82.8892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8405.2458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6803.7968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01° 33′ 34″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21.4534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8383.8003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6804.3807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89° 51′ 25″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49.9600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8383.6757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6754.4209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59° 15′ 00″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57.2631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8354.3975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6705.2086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00° 26′ 51″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159.4777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8194.9247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6706.4545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41.7370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8194.9247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6748.1915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00° 18′ 26″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43.5993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8151.3260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6747.9576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89° 21′ 39″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60.4809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8152.0005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6687.4805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00° 25′ 30″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87.6529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8064.3500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6686.8300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89° 45′ 39″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31.1876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8064.2199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6655.6427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02° 15′ 10″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146.9892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7917.3443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6649.8647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89° 33′ 46″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32.9190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7917.0931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6682.7827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00° 36′ 05″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47.4707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7869.6250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6682.2844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88° 22′ 14″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83.2585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7867.2579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6765.5092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00° 39′ 12″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65.5377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7801.7245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6764.7617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89° 42′ 41″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123.7176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7802.3474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6641.0457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00° 38′ 28″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66.7835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7869.1267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6641.7932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88° 28′ 00″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71.5129</w:t>
            </w:r>
          </w:p>
        </w:tc>
      </w:tr>
      <w:tr w:rsidR="00F124D1" w:rsidRPr="00C065CA" w:rsidTr="00940E47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7871.0402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  <w:r w:rsidRPr="00F124D1">
              <w:t>6570.3059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24D1" w:rsidRPr="00F124D1" w:rsidRDefault="00F124D1" w:rsidP="00407D62">
            <w:pPr>
              <w:jc w:val="center"/>
            </w:pPr>
          </w:p>
        </w:tc>
      </w:tr>
    </w:tbl>
    <w:p w:rsidR="00C065CA" w:rsidRDefault="00C065CA" w:rsidP="00C065CA">
      <w:pPr>
        <w:autoSpaceDE w:val="0"/>
        <w:autoSpaceDN w:val="0"/>
        <w:adjustRightInd w:val="0"/>
        <w:jc w:val="center"/>
      </w:pPr>
    </w:p>
    <w:tbl>
      <w:tblPr>
        <w:tblW w:w="10348" w:type="dxa"/>
        <w:tblInd w:w="-34" w:type="dxa"/>
        <w:tblLayout w:type="fixed"/>
        <w:tblLook w:val="04A0"/>
      </w:tblPr>
      <w:tblGrid>
        <w:gridCol w:w="10348"/>
      </w:tblGrid>
      <w:tr w:rsidR="006550B3" w:rsidRPr="00E75F03" w:rsidTr="004E4CDF">
        <w:tc>
          <w:tcPr>
            <w:tcW w:w="10348" w:type="dxa"/>
          </w:tcPr>
          <w:p w:rsidR="006550B3" w:rsidRPr="009B6535" w:rsidRDefault="00DE6350" w:rsidP="009B55DC">
            <w:pPr>
              <w:jc w:val="both"/>
            </w:pPr>
            <w:r w:rsidRPr="009B6535">
              <w:t xml:space="preserve">Схема границ территории </w:t>
            </w:r>
            <w:r w:rsidR="00690A48" w:rsidRPr="009B6535">
              <w:t xml:space="preserve">выявленного объекта культурного наследия – </w:t>
            </w:r>
            <w:r w:rsidR="003C3424" w:rsidRPr="009B6535">
              <w:t>достопримечательное место</w:t>
            </w:r>
            <w:r w:rsidR="0065461B" w:rsidRPr="009B6535">
              <w:t xml:space="preserve"> </w:t>
            </w:r>
            <w:r w:rsidR="009B6535" w:rsidRPr="009B6535">
              <w:t>«</w:t>
            </w:r>
            <w:proofErr w:type="gramStart"/>
            <w:r w:rsidR="009B6535" w:rsidRPr="009B6535">
              <w:t>Преображенская-Профессорская</w:t>
            </w:r>
            <w:proofErr w:type="gramEnd"/>
            <w:r w:rsidR="009B6535" w:rsidRPr="009B6535">
              <w:t xml:space="preserve"> слобода», кон. </w:t>
            </w:r>
            <w:r w:rsidR="009B6535" w:rsidRPr="009B6535">
              <w:rPr>
                <w:lang w:val="en-US"/>
              </w:rPr>
              <w:t>XIX</w:t>
            </w:r>
            <w:r w:rsidR="009B6535" w:rsidRPr="009B6535">
              <w:t xml:space="preserve"> – нач. </w:t>
            </w:r>
            <w:r w:rsidR="009B6535" w:rsidRPr="009B6535">
              <w:rPr>
                <w:lang w:val="en-US"/>
              </w:rPr>
              <w:t>XX</w:t>
            </w:r>
            <w:r w:rsidR="009B6535" w:rsidRPr="009B6535">
              <w:t xml:space="preserve"> </w:t>
            </w:r>
            <w:proofErr w:type="gramStart"/>
            <w:r w:rsidR="009B6535" w:rsidRPr="009B6535">
              <w:t>вв.,</w:t>
            </w:r>
            <w:proofErr w:type="gramEnd"/>
            <w:r w:rsidR="009B6535" w:rsidRPr="009B6535">
              <w:t xml:space="preserve"> расположенного по адресу (местонахожде</w:t>
            </w:r>
            <w:r w:rsidR="00A05021">
              <w:t>ние): Томская область, г. Томск</w:t>
            </w:r>
            <w:r w:rsidR="009B6535" w:rsidRPr="009B6535">
              <w:t xml:space="preserve"> </w:t>
            </w:r>
            <w:r w:rsidR="00A05021" w:rsidRPr="001301B9">
              <w:t xml:space="preserve">(территория в границах улиц: </w:t>
            </w:r>
            <w:r w:rsidR="00A05021" w:rsidRPr="00F124D1">
              <w:t>ул. </w:t>
            </w:r>
            <w:proofErr w:type="gramStart"/>
            <w:r w:rsidR="00A05021" w:rsidRPr="00F124D1">
              <w:t>Гоголя; пер. Нечевский; ул. Дзержинского; ул. Герцена; ул. Красноармейская</w:t>
            </w:r>
            <w:r w:rsidR="00A05021">
              <w:t>)</w:t>
            </w:r>
            <w:proofErr w:type="gramEnd"/>
          </w:p>
        </w:tc>
      </w:tr>
      <w:tr w:rsidR="006550B3" w:rsidRPr="00E75F03" w:rsidTr="004E4CDF">
        <w:tc>
          <w:tcPr>
            <w:tcW w:w="10348" w:type="dxa"/>
            <w:tcBorders>
              <w:bottom w:val="single" w:sz="4" w:space="0" w:color="auto"/>
            </w:tcBorders>
          </w:tcPr>
          <w:p w:rsidR="006550B3" w:rsidRPr="00E75F03" w:rsidRDefault="006550B3" w:rsidP="009B55DC">
            <w:pPr>
              <w:jc w:val="both"/>
              <w:rPr>
                <w:sz w:val="16"/>
                <w:szCs w:val="16"/>
              </w:rPr>
            </w:pPr>
          </w:p>
        </w:tc>
      </w:tr>
      <w:tr w:rsidR="006550B3" w:rsidRPr="00E75F03" w:rsidTr="004E4CDF"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0B3" w:rsidRPr="00E75F03" w:rsidRDefault="00F124D1" w:rsidP="009B55D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640651" cy="6162675"/>
                  <wp:effectExtent l="19050" t="0" r="7549" b="0"/>
                  <wp:docPr id="2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 l="3026" t="1723" r="2866" b="17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8317" cy="6172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C1503" w:rsidRDefault="00CC1503" w:rsidP="00CC1503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C065CA" w:rsidRPr="004E4CDF" w:rsidRDefault="00C065CA" w:rsidP="004E4CDF">
      <w:pPr>
        <w:autoSpaceDE w:val="0"/>
        <w:autoSpaceDN w:val="0"/>
        <w:adjustRightInd w:val="0"/>
        <w:jc w:val="center"/>
      </w:pPr>
      <w:r w:rsidRPr="0065461B">
        <w:t xml:space="preserve">Площадь территории  –   </w:t>
      </w:r>
      <w:r w:rsidR="00A05021" w:rsidRPr="00A05021">
        <w:t>210982.95</w:t>
      </w:r>
      <w:r w:rsidR="00A05021">
        <w:t xml:space="preserve"> </w:t>
      </w:r>
      <w:r w:rsidRPr="0065461B">
        <w:t>кв. м.</w:t>
      </w:r>
    </w:p>
    <w:sectPr w:rsidR="00C065CA" w:rsidRPr="004E4CDF" w:rsidSect="005739F6">
      <w:headerReference w:type="even" r:id="rId11"/>
      <w:footerReference w:type="even" r:id="rId12"/>
      <w:headerReference w:type="first" r:id="rId13"/>
      <w:type w:val="nextColumn"/>
      <w:pgSz w:w="11907" w:h="16840" w:code="9"/>
      <w:pgMar w:top="567" w:right="567" w:bottom="568" w:left="1134" w:header="437" w:footer="301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4926" w:rsidRDefault="000C4926">
      <w:r>
        <w:separator/>
      </w:r>
    </w:p>
  </w:endnote>
  <w:endnote w:type="continuationSeparator" w:id="1">
    <w:p w:rsidR="000C4926" w:rsidRDefault="000C49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926" w:rsidRDefault="006B1238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0C492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C4926" w:rsidRDefault="000C4926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4926" w:rsidRDefault="000C4926">
      <w:r>
        <w:separator/>
      </w:r>
    </w:p>
  </w:footnote>
  <w:footnote w:type="continuationSeparator" w:id="1">
    <w:p w:rsidR="000C4926" w:rsidRDefault="000C49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926" w:rsidRDefault="006B1238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0C492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C4926">
      <w:rPr>
        <w:rStyle w:val="a6"/>
        <w:noProof/>
      </w:rPr>
      <w:t>1</w:t>
    </w:r>
    <w:r>
      <w:rPr>
        <w:rStyle w:val="a6"/>
      </w:rPr>
      <w:fldChar w:fldCharType="end"/>
    </w:r>
  </w:p>
  <w:p w:rsidR="000C4926" w:rsidRDefault="000C492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926" w:rsidRPr="00855067" w:rsidRDefault="000C4926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0C4926" w:rsidRPr="00386933" w:rsidTr="00940E47">
      <w:trPr>
        <w:trHeight w:val="567"/>
      </w:trPr>
      <w:tc>
        <w:tcPr>
          <w:tcW w:w="10206" w:type="dxa"/>
        </w:tcPr>
        <w:p w:rsidR="000C4926" w:rsidRPr="001F0845" w:rsidRDefault="000C4926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0C4926" w:rsidRPr="001F0845" w:rsidRDefault="000C4926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0C4926" w:rsidRPr="00386933" w:rsidTr="00940E47">
      <w:trPr>
        <w:trHeight w:val="567"/>
      </w:trPr>
      <w:tc>
        <w:tcPr>
          <w:tcW w:w="10206" w:type="dxa"/>
        </w:tcPr>
        <w:p w:rsidR="000C4926" w:rsidRPr="00386933" w:rsidRDefault="000C4926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0C4926" w:rsidRPr="00B6540F" w:rsidRDefault="000C4926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4631A"/>
    <w:multiLevelType w:val="hybridMultilevel"/>
    <w:tmpl w:val="6CAEE1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1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2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3898585C"/>
    <w:multiLevelType w:val="multilevel"/>
    <w:tmpl w:val="FD82F3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4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6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9">
    <w:nsid w:val="4900510E"/>
    <w:multiLevelType w:val="hybridMultilevel"/>
    <w:tmpl w:val="A38CA8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42549E"/>
    <w:multiLevelType w:val="multilevel"/>
    <w:tmpl w:val="F7B474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2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4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5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5"/>
  </w:num>
  <w:num w:numId="2">
    <w:abstractNumId w:val="1"/>
  </w:num>
  <w:num w:numId="3">
    <w:abstractNumId w:val="15"/>
  </w:num>
  <w:num w:numId="4">
    <w:abstractNumId w:val="18"/>
  </w:num>
  <w:num w:numId="5">
    <w:abstractNumId w:val="24"/>
  </w:num>
  <w:num w:numId="6">
    <w:abstractNumId w:val="7"/>
  </w:num>
  <w:num w:numId="7">
    <w:abstractNumId w:val="21"/>
  </w:num>
  <w:num w:numId="8">
    <w:abstractNumId w:val="12"/>
  </w:num>
  <w:num w:numId="9">
    <w:abstractNumId w:val="14"/>
  </w:num>
  <w:num w:numId="10">
    <w:abstractNumId w:val="16"/>
  </w:num>
  <w:num w:numId="11">
    <w:abstractNumId w:val="3"/>
  </w:num>
  <w:num w:numId="12">
    <w:abstractNumId w:val="6"/>
  </w:num>
  <w:num w:numId="13">
    <w:abstractNumId w:val="22"/>
  </w:num>
  <w:num w:numId="14">
    <w:abstractNumId w:val="20"/>
  </w:num>
  <w:num w:numId="15">
    <w:abstractNumId w:val="11"/>
  </w:num>
  <w:num w:numId="16">
    <w:abstractNumId w:val="9"/>
  </w:num>
  <w:num w:numId="17">
    <w:abstractNumId w:val="23"/>
  </w:num>
  <w:num w:numId="18">
    <w:abstractNumId w:val="8"/>
  </w:num>
  <w:num w:numId="19">
    <w:abstractNumId w:val="10"/>
  </w:num>
  <w:num w:numId="20">
    <w:abstractNumId w:val="5"/>
  </w:num>
  <w:num w:numId="21">
    <w:abstractNumId w:val="2"/>
  </w:num>
  <w:num w:numId="22">
    <w:abstractNumId w:val="17"/>
  </w:num>
  <w:num w:numId="23">
    <w:abstractNumId w:val="19"/>
  </w:num>
  <w:num w:numId="24">
    <w:abstractNumId w:val="13"/>
  </w:num>
  <w:num w:numId="25">
    <w:abstractNumId w:val="4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62817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875"/>
    <w:rsid w:val="00052998"/>
    <w:rsid w:val="00053D16"/>
    <w:rsid w:val="000542C5"/>
    <w:rsid w:val="00055B54"/>
    <w:rsid w:val="00055D44"/>
    <w:rsid w:val="00055E1C"/>
    <w:rsid w:val="00056E66"/>
    <w:rsid w:val="00057D0E"/>
    <w:rsid w:val="0006338D"/>
    <w:rsid w:val="000641EC"/>
    <w:rsid w:val="00076902"/>
    <w:rsid w:val="00076A95"/>
    <w:rsid w:val="0008008B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4926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1F0A"/>
    <w:rsid w:val="001B4150"/>
    <w:rsid w:val="001B4A21"/>
    <w:rsid w:val="001B54DC"/>
    <w:rsid w:val="001B7C97"/>
    <w:rsid w:val="001C03CA"/>
    <w:rsid w:val="001C1812"/>
    <w:rsid w:val="001C7409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33A82"/>
    <w:rsid w:val="00233F0E"/>
    <w:rsid w:val="0023419E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1927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33C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3424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1255B"/>
    <w:rsid w:val="004125F3"/>
    <w:rsid w:val="00415BC5"/>
    <w:rsid w:val="00417243"/>
    <w:rsid w:val="0042334C"/>
    <w:rsid w:val="00424370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2762"/>
    <w:rsid w:val="00496051"/>
    <w:rsid w:val="004968CC"/>
    <w:rsid w:val="004A0C24"/>
    <w:rsid w:val="004B1A8F"/>
    <w:rsid w:val="004B541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4CDF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17913"/>
    <w:rsid w:val="00521D96"/>
    <w:rsid w:val="00522954"/>
    <w:rsid w:val="005279FC"/>
    <w:rsid w:val="00527F29"/>
    <w:rsid w:val="00531BD2"/>
    <w:rsid w:val="00536820"/>
    <w:rsid w:val="00542155"/>
    <w:rsid w:val="00542DF2"/>
    <w:rsid w:val="00543836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39F6"/>
    <w:rsid w:val="00575A68"/>
    <w:rsid w:val="00580BB0"/>
    <w:rsid w:val="00583870"/>
    <w:rsid w:val="00586A8A"/>
    <w:rsid w:val="00586ABB"/>
    <w:rsid w:val="00587BA5"/>
    <w:rsid w:val="005909A0"/>
    <w:rsid w:val="005953B0"/>
    <w:rsid w:val="005A2524"/>
    <w:rsid w:val="005A62EF"/>
    <w:rsid w:val="005A7F3F"/>
    <w:rsid w:val="005B1120"/>
    <w:rsid w:val="005B41F6"/>
    <w:rsid w:val="005B7DFB"/>
    <w:rsid w:val="005C1369"/>
    <w:rsid w:val="005C2EB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12B"/>
    <w:rsid w:val="00604536"/>
    <w:rsid w:val="00606AD5"/>
    <w:rsid w:val="006071E7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461B"/>
    <w:rsid w:val="006550B3"/>
    <w:rsid w:val="00655206"/>
    <w:rsid w:val="00655AE8"/>
    <w:rsid w:val="006564F4"/>
    <w:rsid w:val="00657FF0"/>
    <w:rsid w:val="00665F40"/>
    <w:rsid w:val="0066787E"/>
    <w:rsid w:val="00667D6A"/>
    <w:rsid w:val="006718CA"/>
    <w:rsid w:val="00682D60"/>
    <w:rsid w:val="006842CB"/>
    <w:rsid w:val="00684F50"/>
    <w:rsid w:val="006901D9"/>
    <w:rsid w:val="00690A48"/>
    <w:rsid w:val="00693233"/>
    <w:rsid w:val="00693F00"/>
    <w:rsid w:val="00695F15"/>
    <w:rsid w:val="006970EC"/>
    <w:rsid w:val="006A0966"/>
    <w:rsid w:val="006A1616"/>
    <w:rsid w:val="006A46FF"/>
    <w:rsid w:val="006A5F7B"/>
    <w:rsid w:val="006B0BC3"/>
    <w:rsid w:val="006B1238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272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80A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4315"/>
    <w:rsid w:val="007B739E"/>
    <w:rsid w:val="007B7B8D"/>
    <w:rsid w:val="007C1406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2FA7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3242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30F73"/>
    <w:rsid w:val="00936C94"/>
    <w:rsid w:val="00937073"/>
    <w:rsid w:val="00940C6D"/>
    <w:rsid w:val="00940E47"/>
    <w:rsid w:val="0094479D"/>
    <w:rsid w:val="00945198"/>
    <w:rsid w:val="00946868"/>
    <w:rsid w:val="009507CB"/>
    <w:rsid w:val="00952ADA"/>
    <w:rsid w:val="00952B45"/>
    <w:rsid w:val="0095781A"/>
    <w:rsid w:val="00961680"/>
    <w:rsid w:val="00963E4E"/>
    <w:rsid w:val="00964678"/>
    <w:rsid w:val="00973402"/>
    <w:rsid w:val="00983AB2"/>
    <w:rsid w:val="009862D0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295"/>
    <w:rsid w:val="009B35A6"/>
    <w:rsid w:val="009B55DC"/>
    <w:rsid w:val="009B5D4D"/>
    <w:rsid w:val="009B6535"/>
    <w:rsid w:val="009C288C"/>
    <w:rsid w:val="009D0824"/>
    <w:rsid w:val="009D2C09"/>
    <w:rsid w:val="009D6A04"/>
    <w:rsid w:val="009D6A75"/>
    <w:rsid w:val="009E10FC"/>
    <w:rsid w:val="009E3ACD"/>
    <w:rsid w:val="009E5575"/>
    <w:rsid w:val="009E5E17"/>
    <w:rsid w:val="009E7154"/>
    <w:rsid w:val="009F268B"/>
    <w:rsid w:val="009F6337"/>
    <w:rsid w:val="009F653F"/>
    <w:rsid w:val="00A0492F"/>
    <w:rsid w:val="00A05021"/>
    <w:rsid w:val="00A05645"/>
    <w:rsid w:val="00A10726"/>
    <w:rsid w:val="00A1259E"/>
    <w:rsid w:val="00A13D67"/>
    <w:rsid w:val="00A14E99"/>
    <w:rsid w:val="00A15108"/>
    <w:rsid w:val="00A20BE1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D8C"/>
    <w:rsid w:val="00AF1E29"/>
    <w:rsid w:val="00AF3081"/>
    <w:rsid w:val="00AF39C3"/>
    <w:rsid w:val="00AF44B0"/>
    <w:rsid w:val="00B027C8"/>
    <w:rsid w:val="00B03924"/>
    <w:rsid w:val="00B045AF"/>
    <w:rsid w:val="00B1361D"/>
    <w:rsid w:val="00B1507B"/>
    <w:rsid w:val="00B15935"/>
    <w:rsid w:val="00B214C2"/>
    <w:rsid w:val="00B248D9"/>
    <w:rsid w:val="00B26172"/>
    <w:rsid w:val="00B27A25"/>
    <w:rsid w:val="00B3060C"/>
    <w:rsid w:val="00B31A59"/>
    <w:rsid w:val="00B327EF"/>
    <w:rsid w:val="00B32800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64BA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5ED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065CA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38C"/>
    <w:rsid w:val="00C855D8"/>
    <w:rsid w:val="00C86CB7"/>
    <w:rsid w:val="00C90C44"/>
    <w:rsid w:val="00C95727"/>
    <w:rsid w:val="00CA0DB4"/>
    <w:rsid w:val="00CA3D2A"/>
    <w:rsid w:val="00CB27AD"/>
    <w:rsid w:val="00CB2A69"/>
    <w:rsid w:val="00CB5617"/>
    <w:rsid w:val="00CB65EC"/>
    <w:rsid w:val="00CC1503"/>
    <w:rsid w:val="00CC27FB"/>
    <w:rsid w:val="00CC478D"/>
    <w:rsid w:val="00CC5F0E"/>
    <w:rsid w:val="00CD0B0C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47C0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3667"/>
    <w:rsid w:val="00D859B4"/>
    <w:rsid w:val="00D8720D"/>
    <w:rsid w:val="00D8761E"/>
    <w:rsid w:val="00D94E7E"/>
    <w:rsid w:val="00D95C66"/>
    <w:rsid w:val="00D97256"/>
    <w:rsid w:val="00DA3E70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7125"/>
    <w:rsid w:val="00DD7969"/>
    <w:rsid w:val="00DE4510"/>
    <w:rsid w:val="00DE635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96AED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39F"/>
    <w:rsid w:val="00EE5DF2"/>
    <w:rsid w:val="00EE74BA"/>
    <w:rsid w:val="00EF0114"/>
    <w:rsid w:val="00EF4A52"/>
    <w:rsid w:val="00EF4F8F"/>
    <w:rsid w:val="00EF5BC7"/>
    <w:rsid w:val="00EF6BA3"/>
    <w:rsid w:val="00F024A1"/>
    <w:rsid w:val="00F039D3"/>
    <w:rsid w:val="00F03EF2"/>
    <w:rsid w:val="00F06F98"/>
    <w:rsid w:val="00F0718E"/>
    <w:rsid w:val="00F12424"/>
    <w:rsid w:val="00F124D1"/>
    <w:rsid w:val="00F12B87"/>
    <w:rsid w:val="00F14039"/>
    <w:rsid w:val="00F14ABB"/>
    <w:rsid w:val="00F154C6"/>
    <w:rsid w:val="00F158E2"/>
    <w:rsid w:val="00F17025"/>
    <w:rsid w:val="00F236C7"/>
    <w:rsid w:val="00F25918"/>
    <w:rsid w:val="00F266CD"/>
    <w:rsid w:val="00F27FB9"/>
    <w:rsid w:val="00F37473"/>
    <w:rsid w:val="00F4158F"/>
    <w:rsid w:val="00F44933"/>
    <w:rsid w:val="00F505F1"/>
    <w:rsid w:val="00F53EA3"/>
    <w:rsid w:val="00F56755"/>
    <w:rsid w:val="00F578D9"/>
    <w:rsid w:val="00F57B57"/>
    <w:rsid w:val="00F617CE"/>
    <w:rsid w:val="00F63A7B"/>
    <w:rsid w:val="00F64F3E"/>
    <w:rsid w:val="00F7217B"/>
    <w:rsid w:val="00F744FF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CE7"/>
    <w:rsid w:val="00FC19C0"/>
    <w:rsid w:val="00FC1F6A"/>
    <w:rsid w:val="00FC3639"/>
    <w:rsid w:val="00FC68DD"/>
    <w:rsid w:val="00FD395D"/>
    <w:rsid w:val="00FD3ECE"/>
    <w:rsid w:val="00FE0E62"/>
    <w:rsid w:val="00FE5A74"/>
    <w:rsid w:val="00FF0A21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2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link w:val="11"/>
    <w:uiPriority w:val="9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2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3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4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5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6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11">
    <w:name w:val="Заголовок 1 Знак"/>
    <w:basedOn w:val="a0"/>
    <w:link w:val="1"/>
    <w:uiPriority w:val="9"/>
    <w:rsid w:val="00963E4E"/>
    <w:rPr>
      <w:rFonts w:ascii="Tahoma" w:hAnsi="Tahoma"/>
      <w:snapToGrid w:val="0"/>
      <w:sz w:val="24"/>
    </w:rPr>
  </w:style>
  <w:style w:type="character" w:customStyle="1" w:styleId="hl">
    <w:name w:val="hl"/>
    <w:basedOn w:val="a0"/>
    <w:rsid w:val="00963E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6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CF85C30AEE91E5266A1462C87DCCFE1E04219567B0C3F06704C7C791DB67D1643EC60E580BAb7I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dc-ktb@cct.tomsk.gov.ru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F4371-9064-4E70-8E38-8D15E2E8B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13</TotalTime>
  <Pages>4</Pages>
  <Words>703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5612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8</cp:revision>
  <cp:lastPrinted>2017-06-29T08:09:00Z</cp:lastPrinted>
  <dcterms:created xsi:type="dcterms:W3CDTF">2017-06-29T08:04:00Z</dcterms:created>
  <dcterms:modified xsi:type="dcterms:W3CDTF">2017-08-29T04:53:00Z</dcterms:modified>
</cp:coreProperties>
</file>