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CBA" w:rsidRPr="00E623C6" w:rsidRDefault="000E08A2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E623C6">
        <w:rPr>
          <w:rFonts w:ascii="PT Astra Serif" w:hAnsi="PT Astra Serif"/>
          <w:szCs w:val="26"/>
        </w:rPr>
        <w:t>________</w:t>
      </w:r>
      <w:r w:rsidR="00ED222D" w:rsidRPr="00E623C6">
        <w:rPr>
          <w:rFonts w:ascii="PT Astra Serif" w:hAnsi="PT Astra Serif"/>
          <w:szCs w:val="26"/>
        </w:rPr>
        <w:t xml:space="preserve">                                                                                 </w:t>
      </w:r>
      <w:r w:rsidRPr="00E623C6">
        <w:rPr>
          <w:rFonts w:ascii="PT Astra Serif" w:hAnsi="PT Astra Serif"/>
          <w:szCs w:val="26"/>
        </w:rPr>
        <w:t xml:space="preserve">                              </w:t>
      </w:r>
      <w:r w:rsidR="00ED222D" w:rsidRPr="00E623C6">
        <w:rPr>
          <w:rFonts w:ascii="PT Astra Serif" w:hAnsi="PT Astra Serif"/>
          <w:szCs w:val="26"/>
        </w:rPr>
        <w:t xml:space="preserve">№ </w:t>
      </w:r>
      <w:r w:rsidRPr="00E623C6">
        <w:rPr>
          <w:rFonts w:ascii="PT Astra Serif" w:hAnsi="PT Astra Serif"/>
          <w:szCs w:val="26"/>
        </w:rPr>
        <w:t>______</w:t>
      </w:r>
    </w:p>
    <w:p w:rsidR="000910BF" w:rsidRPr="00E623C6" w:rsidRDefault="000910BF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E623C6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C13239" w:rsidRPr="00E623C6" w:rsidRDefault="001D0BF0" w:rsidP="00C13239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E623C6">
        <w:rPr>
          <w:rFonts w:ascii="PT Astra Serif" w:hAnsi="PT Astra Serif"/>
          <w:sz w:val="26"/>
          <w:szCs w:val="26"/>
        </w:rPr>
        <w:t>О внесении изменени</w:t>
      </w:r>
      <w:r w:rsidR="00E079A5" w:rsidRPr="00E623C6">
        <w:rPr>
          <w:rFonts w:ascii="PT Astra Serif" w:hAnsi="PT Astra Serif"/>
          <w:sz w:val="26"/>
          <w:szCs w:val="26"/>
        </w:rPr>
        <w:t>й</w:t>
      </w:r>
      <w:r w:rsidRPr="00E623C6">
        <w:rPr>
          <w:rFonts w:ascii="PT Astra Serif" w:hAnsi="PT Astra Serif"/>
          <w:sz w:val="26"/>
          <w:szCs w:val="26"/>
        </w:rPr>
        <w:t xml:space="preserve"> в постановление Администрации Томской области от </w:t>
      </w:r>
      <w:r w:rsidR="00603520" w:rsidRPr="00E623C6">
        <w:rPr>
          <w:rFonts w:ascii="PT Astra Serif" w:hAnsi="PT Astra Serif"/>
          <w:sz w:val="26"/>
          <w:szCs w:val="26"/>
        </w:rPr>
        <w:t>10</w:t>
      </w:r>
      <w:r w:rsidRPr="00E623C6">
        <w:rPr>
          <w:rFonts w:ascii="PT Astra Serif" w:hAnsi="PT Astra Serif"/>
          <w:sz w:val="26"/>
          <w:szCs w:val="26"/>
        </w:rPr>
        <w:t>.</w:t>
      </w:r>
      <w:r w:rsidR="00603520" w:rsidRPr="00E623C6">
        <w:rPr>
          <w:rFonts w:ascii="PT Astra Serif" w:hAnsi="PT Astra Serif"/>
          <w:sz w:val="26"/>
          <w:szCs w:val="26"/>
        </w:rPr>
        <w:t>04</w:t>
      </w:r>
      <w:r w:rsidRPr="00E623C6">
        <w:rPr>
          <w:rFonts w:ascii="PT Astra Serif" w:hAnsi="PT Astra Serif"/>
          <w:sz w:val="26"/>
          <w:szCs w:val="26"/>
        </w:rPr>
        <w:t>.</w:t>
      </w:r>
      <w:r w:rsidR="00603520" w:rsidRPr="00E623C6">
        <w:rPr>
          <w:rFonts w:ascii="PT Astra Serif" w:hAnsi="PT Astra Serif"/>
          <w:sz w:val="26"/>
          <w:szCs w:val="26"/>
        </w:rPr>
        <w:t>2014</w:t>
      </w:r>
      <w:r w:rsidRPr="00E623C6">
        <w:rPr>
          <w:rFonts w:ascii="PT Astra Serif" w:hAnsi="PT Astra Serif"/>
          <w:sz w:val="26"/>
          <w:szCs w:val="26"/>
        </w:rPr>
        <w:t xml:space="preserve"> № </w:t>
      </w:r>
      <w:r w:rsidR="00603520" w:rsidRPr="00E623C6">
        <w:rPr>
          <w:rFonts w:ascii="PT Astra Serif" w:hAnsi="PT Astra Serif"/>
          <w:sz w:val="26"/>
          <w:szCs w:val="26"/>
        </w:rPr>
        <w:t>131</w:t>
      </w:r>
      <w:r w:rsidR="00721A85" w:rsidRPr="00E623C6">
        <w:rPr>
          <w:rFonts w:ascii="PT Astra Serif" w:hAnsi="PT Astra Serif"/>
          <w:sz w:val="26"/>
          <w:szCs w:val="26"/>
        </w:rPr>
        <w:t>а</w:t>
      </w:r>
    </w:p>
    <w:p w:rsidR="00C03F91" w:rsidRPr="00E623C6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E623C6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3F22A5" w:rsidRPr="00B45C3B" w:rsidRDefault="003F22A5" w:rsidP="00B45C3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3F22A5" w:rsidRPr="00B45C3B" w:rsidRDefault="003F22A5" w:rsidP="00B45C3B">
      <w:pPr>
        <w:widowControl w:val="0"/>
        <w:jc w:val="both"/>
        <w:rPr>
          <w:rFonts w:ascii="PT Astra Serif" w:eastAsia="Lucida Sans Unicode" w:hAnsi="PT Astra Serif" w:cs="Mangal"/>
          <w:kern w:val="2"/>
          <w:szCs w:val="26"/>
          <w:lang w:eastAsia="hi-IN" w:bidi="hi-IN"/>
        </w:rPr>
      </w:pPr>
      <w:r w:rsidRPr="00B45C3B">
        <w:rPr>
          <w:rFonts w:ascii="PT Astra Serif" w:hAnsi="PT Astra Serif"/>
          <w:szCs w:val="26"/>
        </w:rPr>
        <w:t>ПОСТАНОВЛЯЮ:</w:t>
      </w:r>
    </w:p>
    <w:p w:rsidR="00985D0A" w:rsidRPr="00B45C3B" w:rsidRDefault="003F22A5" w:rsidP="00B45C3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 xml:space="preserve">Внести в </w:t>
      </w:r>
      <w:r w:rsidR="00985D0A" w:rsidRPr="00B45C3B">
        <w:rPr>
          <w:rFonts w:ascii="PT Astra Serif" w:hAnsi="PT Astra Serif"/>
          <w:szCs w:val="26"/>
        </w:rPr>
        <w:t>постановление Администрац</w:t>
      </w:r>
      <w:r w:rsidR="00721A85" w:rsidRPr="00B45C3B">
        <w:rPr>
          <w:rFonts w:ascii="PT Astra Serif" w:hAnsi="PT Astra Serif"/>
          <w:szCs w:val="26"/>
        </w:rPr>
        <w:t xml:space="preserve">ии Томской области от </w:t>
      </w:r>
      <w:r w:rsidR="00F4126D" w:rsidRPr="00B45C3B">
        <w:rPr>
          <w:rFonts w:ascii="PT Astra Serif" w:hAnsi="PT Astra Serif"/>
          <w:szCs w:val="26"/>
        </w:rPr>
        <w:t>10</w:t>
      </w:r>
      <w:r w:rsidR="00721A85" w:rsidRPr="00B45C3B">
        <w:rPr>
          <w:rFonts w:ascii="PT Astra Serif" w:hAnsi="PT Astra Serif"/>
          <w:szCs w:val="26"/>
        </w:rPr>
        <w:t>.</w:t>
      </w:r>
      <w:r w:rsidR="00F4126D" w:rsidRPr="00B45C3B">
        <w:rPr>
          <w:rFonts w:ascii="PT Astra Serif" w:hAnsi="PT Astra Serif"/>
          <w:szCs w:val="26"/>
        </w:rPr>
        <w:t>04</w:t>
      </w:r>
      <w:r w:rsidR="00721A85" w:rsidRPr="00B45C3B">
        <w:rPr>
          <w:rFonts w:ascii="PT Astra Serif" w:hAnsi="PT Astra Serif"/>
          <w:szCs w:val="26"/>
        </w:rPr>
        <w:t>.20</w:t>
      </w:r>
      <w:r w:rsidR="00F4126D" w:rsidRPr="00B45C3B">
        <w:rPr>
          <w:rFonts w:ascii="PT Astra Serif" w:hAnsi="PT Astra Serif"/>
          <w:szCs w:val="26"/>
        </w:rPr>
        <w:t>14</w:t>
      </w:r>
      <w:r w:rsidR="00985D0A" w:rsidRPr="00B45C3B">
        <w:rPr>
          <w:rFonts w:ascii="PT Astra Serif" w:hAnsi="PT Astra Serif"/>
          <w:szCs w:val="26"/>
        </w:rPr>
        <w:t xml:space="preserve"> </w:t>
      </w:r>
      <w:r w:rsidR="00842B49" w:rsidRPr="00B45C3B">
        <w:rPr>
          <w:rFonts w:ascii="PT Astra Serif" w:hAnsi="PT Astra Serif"/>
          <w:szCs w:val="26"/>
        </w:rPr>
        <w:t>№</w:t>
      </w:r>
      <w:r w:rsidR="00721A85" w:rsidRPr="00B45C3B">
        <w:rPr>
          <w:rFonts w:ascii="PT Astra Serif" w:hAnsi="PT Astra Serif"/>
          <w:szCs w:val="26"/>
        </w:rPr>
        <w:t xml:space="preserve"> </w:t>
      </w:r>
      <w:r w:rsidR="00F4126D" w:rsidRPr="00B45C3B">
        <w:rPr>
          <w:rFonts w:ascii="PT Astra Serif" w:hAnsi="PT Astra Serif"/>
          <w:szCs w:val="26"/>
        </w:rPr>
        <w:t>131а</w:t>
      </w:r>
      <w:r w:rsidR="00985D0A" w:rsidRPr="00B45C3B">
        <w:rPr>
          <w:rFonts w:ascii="PT Astra Serif" w:hAnsi="PT Astra Serif"/>
          <w:szCs w:val="26"/>
        </w:rPr>
        <w:t xml:space="preserve"> </w:t>
      </w:r>
      <w:r w:rsidR="00C969B0" w:rsidRPr="00B45C3B">
        <w:rPr>
          <w:rFonts w:ascii="PT Astra Serif" w:hAnsi="PT Astra Serif"/>
          <w:szCs w:val="26"/>
        </w:rPr>
        <w:t>«</w:t>
      </w:r>
      <w:r w:rsidR="0061663E" w:rsidRPr="00B45C3B">
        <w:rPr>
          <w:rFonts w:ascii="PT Astra Serif" w:hAnsi="PT Astra Serif"/>
          <w:szCs w:val="26"/>
        </w:rPr>
        <w:t>Об изменении профиля особо охраняемой природной территории</w:t>
      </w:r>
      <w:r w:rsidR="00C969B0" w:rsidRPr="00B45C3B">
        <w:rPr>
          <w:rFonts w:ascii="PT Astra Serif" w:hAnsi="PT Astra Serif"/>
          <w:szCs w:val="26"/>
        </w:rPr>
        <w:t>»</w:t>
      </w:r>
      <w:r w:rsidR="00985D0A" w:rsidRPr="00B45C3B">
        <w:rPr>
          <w:rFonts w:ascii="PT Astra Serif" w:hAnsi="PT Astra Serif"/>
          <w:szCs w:val="26"/>
        </w:rPr>
        <w:t xml:space="preserve"> (</w:t>
      </w:r>
      <w:r w:rsidR="00C969B0" w:rsidRPr="00B45C3B">
        <w:rPr>
          <w:rFonts w:ascii="PT Astra Serif" w:hAnsi="PT Astra Serif"/>
          <w:szCs w:val="26"/>
        </w:rPr>
        <w:t>«</w:t>
      </w:r>
      <w:r w:rsidR="00985D0A" w:rsidRPr="00B45C3B">
        <w:rPr>
          <w:rFonts w:ascii="PT Astra Serif" w:hAnsi="PT Astra Serif"/>
          <w:szCs w:val="26"/>
        </w:rPr>
        <w:t>Собрание законодательства Томской области</w:t>
      </w:r>
      <w:r w:rsidR="00C969B0" w:rsidRPr="00B45C3B">
        <w:rPr>
          <w:rFonts w:ascii="PT Astra Serif" w:hAnsi="PT Astra Serif"/>
          <w:szCs w:val="26"/>
        </w:rPr>
        <w:t>»</w:t>
      </w:r>
      <w:r w:rsidR="00985D0A" w:rsidRPr="00B45C3B">
        <w:rPr>
          <w:rFonts w:ascii="PT Astra Serif" w:hAnsi="PT Astra Serif"/>
          <w:szCs w:val="26"/>
        </w:rPr>
        <w:t xml:space="preserve">, </w:t>
      </w:r>
      <w:r w:rsidR="00C969B0" w:rsidRPr="00B45C3B">
        <w:rPr>
          <w:rFonts w:ascii="PT Astra Serif" w:hAnsi="PT Astra Serif"/>
          <w:szCs w:val="26"/>
        </w:rPr>
        <w:t>№</w:t>
      </w:r>
      <w:r w:rsidR="00721A85" w:rsidRPr="00B45C3B">
        <w:rPr>
          <w:rFonts w:ascii="PT Astra Serif" w:hAnsi="PT Astra Serif"/>
          <w:szCs w:val="26"/>
        </w:rPr>
        <w:t xml:space="preserve"> </w:t>
      </w:r>
      <w:r w:rsidR="00453BF6" w:rsidRPr="00B45C3B">
        <w:rPr>
          <w:rFonts w:ascii="PT Astra Serif" w:hAnsi="PT Astra Serif"/>
          <w:szCs w:val="26"/>
        </w:rPr>
        <w:t>4/1</w:t>
      </w:r>
      <w:r w:rsidR="00721A85" w:rsidRPr="00B45C3B">
        <w:rPr>
          <w:rFonts w:ascii="PT Astra Serif" w:hAnsi="PT Astra Serif"/>
          <w:szCs w:val="26"/>
        </w:rPr>
        <w:t>(</w:t>
      </w:r>
      <w:r w:rsidR="00453BF6" w:rsidRPr="00B45C3B">
        <w:rPr>
          <w:rFonts w:ascii="PT Astra Serif" w:hAnsi="PT Astra Serif"/>
          <w:szCs w:val="26"/>
        </w:rPr>
        <w:t>105</w:t>
      </w:r>
      <w:r w:rsidR="00985D0A" w:rsidRPr="00B45C3B">
        <w:rPr>
          <w:rFonts w:ascii="PT Astra Serif" w:hAnsi="PT Astra Serif"/>
          <w:szCs w:val="26"/>
        </w:rPr>
        <w:t xml:space="preserve">) от </w:t>
      </w:r>
      <w:r w:rsidR="00891CF0" w:rsidRPr="00B45C3B">
        <w:rPr>
          <w:rFonts w:ascii="PT Astra Serif" w:hAnsi="PT Astra Serif"/>
          <w:szCs w:val="26"/>
        </w:rPr>
        <w:t>15.04</w:t>
      </w:r>
      <w:r w:rsidR="00721A85" w:rsidRPr="00B45C3B">
        <w:rPr>
          <w:rFonts w:ascii="PT Astra Serif" w:hAnsi="PT Astra Serif"/>
          <w:szCs w:val="26"/>
        </w:rPr>
        <w:t>.20</w:t>
      </w:r>
      <w:r w:rsidR="00891CF0" w:rsidRPr="00B45C3B">
        <w:rPr>
          <w:rFonts w:ascii="PT Astra Serif" w:hAnsi="PT Astra Serif"/>
          <w:szCs w:val="26"/>
        </w:rPr>
        <w:t>14</w:t>
      </w:r>
      <w:r w:rsidR="00985D0A" w:rsidRPr="00B45C3B">
        <w:rPr>
          <w:rFonts w:ascii="PT Astra Serif" w:hAnsi="PT Astra Serif"/>
          <w:szCs w:val="26"/>
        </w:rPr>
        <w:t>) следующие изменения:</w:t>
      </w:r>
    </w:p>
    <w:p w:rsidR="00C25A1A" w:rsidRPr="00B45C3B" w:rsidRDefault="00FA7AC7" w:rsidP="00B45C3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  <w:r w:rsidRPr="00B45C3B">
        <w:rPr>
          <w:rFonts w:ascii="PT Astra Serif" w:hAnsi="PT Astra Serif"/>
          <w:szCs w:val="26"/>
        </w:rPr>
        <w:t xml:space="preserve">1) </w:t>
      </w:r>
      <w:r w:rsidR="00C25A1A" w:rsidRPr="00B45C3B">
        <w:rPr>
          <w:rFonts w:ascii="PT Astra Serif" w:hAnsi="PT Astra Serif"/>
          <w:szCs w:val="26"/>
        </w:rPr>
        <w:t>в пункте 1 слова «</w:t>
      </w:r>
      <w:r w:rsidR="00C25A1A" w:rsidRPr="00B45C3B">
        <w:rPr>
          <w:rFonts w:ascii="PT Astra Serif" w:hAnsi="PT Astra Serif" w:cs="PT Astra Serif"/>
          <w:szCs w:val="26"/>
        </w:rPr>
        <w:t>Государственный зоологический заказник областного значения «</w:t>
      </w:r>
      <w:proofErr w:type="spellStart"/>
      <w:r w:rsidR="00C25A1A" w:rsidRPr="00B45C3B">
        <w:rPr>
          <w:rFonts w:ascii="PT Astra Serif" w:hAnsi="PT Astra Serif" w:cs="PT Astra Serif"/>
          <w:szCs w:val="26"/>
        </w:rPr>
        <w:t>Польто</w:t>
      </w:r>
      <w:proofErr w:type="spellEnd"/>
      <w:r w:rsidR="00C25A1A" w:rsidRPr="00B45C3B">
        <w:rPr>
          <w:rFonts w:ascii="PT Astra Serif" w:hAnsi="PT Astra Serif" w:cs="PT Astra Serif"/>
          <w:szCs w:val="26"/>
        </w:rPr>
        <w:t>» заменить словом «зоологический»;</w:t>
      </w:r>
    </w:p>
    <w:p w:rsidR="007E1C77" w:rsidRPr="00B45C3B" w:rsidRDefault="007E1C77" w:rsidP="00B45C3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2) в пункте 2:</w:t>
      </w:r>
    </w:p>
    <w:p w:rsidR="007E1C77" w:rsidRPr="00B45C3B" w:rsidRDefault="007E1C77" w:rsidP="00B45C3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в подпункте 1) слова «</w:t>
      </w:r>
      <w:r w:rsidRPr="00B45C3B">
        <w:rPr>
          <w:rFonts w:ascii="PT Astra Serif" w:hAnsi="PT Astra Serif" w:cs="Arial"/>
          <w:szCs w:val="26"/>
        </w:rPr>
        <w:t xml:space="preserve">государственном зоологическом заказнике областного значения» заменить словами </w:t>
      </w:r>
      <w:r w:rsidRPr="00B45C3B">
        <w:rPr>
          <w:rFonts w:ascii="PT Astra Serif" w:hAnsi="PT Astra Serif"/>
          <w:szCs w:val="26"/>
        </w:rPr>
        <w:t>«государственном природном заказнике зоологического профиля»;</w:t>
      </w:r>
    </w:p>
    <w:p w:rsidR="00C25A1A" w:rsidRPr="00B45C3B" w:rsidRDefault="007E1C77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в подпунктах 2) и 3) слова «государственного зоологического заказника областного значения</w:t>
      </w:r>
      <w:r w:rsidRPr="00B45C3B">
        <w:rPr>
          <w:rFonts w:ascii="PT Astra Serif" w:hAnsi="PT Astra Serif" w:cs="Arial"/>
          <w:sz w:val="26"/>
          <w:szCs w:val="26"/>
        </w:rPr>
        <w:t xml:space="preserve">» заменить словами </w:t>
      </w:r>
      <w:r w:rsidRPr="00B45C3B">
        <w:rPr>
          <w:rFonts w:ascii="PT Astra Serif" w:hAnsi="PT Astra Serif"/>
          <w:sz w:val="26"/>
          <w:szCs w:val="26"/>
        </w:rPr>
        <w:t>«государственного природного заказника зоологического профиля»;</w:t>
      </w:r>
    </w:p>
    <w:p w:rsidR="009A7B3A" w:rsidRPr="00B45C3B" w:rsidRDefault="00E0375A" w:rsidP="00B45C3B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 xml:space="preserve">3) </w:t>
      </w:r>
      <w:r w:rsidR="009A7B3A" w:rsidRPr="00B45C3B">
        <w:rPr>
          <w:rFonts w:ascii="PT Astra Serif" w:hAnsi="PT Astra Serif"/>
          <w:szCs w:val="26"/>
        </w:rPr>
        <w:t xml:space="preserve">в Положении о государственном зоологическом заказнике областного значения </w:t>
      </w:r>
      <w:r w:rsidR="00C9138E" w:rsidRPr="00B45C3B">
        <w:rPr>
          <w:rFonts w:ascii="PT Astra Serif" w:hAnsi="PT Astra Serif"/>
          <w:szCs w:val="26"/>
        </w:rPr>
        <w:t>«</w:t>
      </w:r>
      <w:proofErr w:type="spellStart"/>
      <w:r w:rsidR="00603520" w:rsidRPr="00B45C3B">
        <w:rPr>
          <w:rFonts w:ascii="PT Astra Serif" w:hAnsi="PT Astra Serif"/>
          <w:szCs w:val="26"/>
        </w:rPr>
        <w:t>Польто</w:t>
      </w:r>
      <w:proofErr w:type="spellEnd"/>
      <w:r w:rsidR="00C9138E" w:rsidRPr="00B45C3B">
        <w:rPr>
          <w:rFonts w:ascii="PT Astra Serif" w:hAnsi="PT Astra Serif"/>
          <w:szCs w:val="26"/>
        </w:rPr>
        <w:t>»</w:t>
      </w:r>
      <w:r w:rsidR="009A7B3A" w:rsidRPr="00B45C3B">
        <w:rPr>
          <w:rFonts w:ascii="PT Astra Serif" w:hAnsi="PT Astra Serif"/>
          <w:szCs w:val="26"/>
        </w:rPr>
        <w:t>, утвержденном указанным постановлением:</w:t>
      </w:r>
    </w:p>
    <w:p w:rsidR="009A7B3A" w:rsidRPr="00B45C3B" w:rsidRDefault="009A7B3A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 xml:space="preserve">а) в наименовании слова </w:t>
      </w:r>
      <w:r w:rsidR="00C9138E" w:rsidRPr="00B45C3B">
        <w:rPr>
          <w:rFonts w:ascii="PT Astra Serif" w:hAnsi="PT Astra Serif"/>
          <w:sz w:val="26"/>
          <w:szCs w:val="26"/>
        </w:rPr>
        <w:t>«</w:t>
      </w:r>
      <w:r w:rsidRPr="00B45C3B">
        <w:rPr>
          <w:rFonts w:ascii="PT Astra Serif" w:hAnsi="PT Astra Serif"/>
          <w:sz w:val="26"/>
          <w:szCs w:val="26"/>
        </w:rPr>
        <w:t>государственном зоологическом заказнике областного значения</w:t>
      </w:r>
      <w:r w:rsidR="00C9138E" w:rsidRPr="00B45C3B">
        <w:rPr>
          <w:rFonts w:ascii="PT Astra Serif" w:hAnsi="PT Astra Serif"/>
          <w:sz w:val="26"/>
          <w:szCs w:val="26"/>
        </w:rPr>
        <w:t>»</w:t>
      </w:r>
      <w:r w:rsidRPr="00B45C3B">
        <w:rPr>
          <w:rFonts w:ascii="PT Astra Serif" w:hAnsi="PT Astra Serif"/>
          <w:sz w:val="26"/>
          <w:szCs w:val="26"/>
        </w:rPr>
        <w:t xml:space="preserve"> заменить словами </w:t>
      </w:r>
      <w:r w:rsidR="00C9138E" w:rsidRPr="00B45C3B">
        <w:rPr>
          <w:rFonts w:ascii="PT Astra Serif" w:hAnsi="PT Astra Serif"/>
          <w:sz w:val="26"/>
          <w:szCs w:val="26"/>
        </w:rPr>
        <w:t>«</w:t>
      </w:r>
      <w:r w:rsidRPr="00B45C3B">
        <w:rPr>
          <w:rFonts w:ascii="PT Astra Serif" w:hAnsi="PT Astra Serif"/>
          <w:sz w:val="26"/>
          <w:szCs w:val="26"/>
        </w:rPr>
        <w:t>государственном природном заказнике зоологического профиля</w:t>
      </w:r>
      <w:r w:rsidR="00C9138E" w:rsidRPr="00B45C3B">
        <w:rPr>
          <w:rFonts w:ascii="PT Astra Serif" w:hAnsi="PT Astra Serif"/>
          <w:sz w:val="26"/>
          <w:szCs w:val="26"/>
        </w:rPr>
        <w:t>»</w:t>
      </w:r>
      <w:r w:rsidRPr="00B45C3B">
        <w:rPr>
          <w:rFonts w:ascii="PT Astra Serif" w:hAnsi="PT Astra Serif"/>
          <w:sz w:val="26"/>
          <w:szCs w:val="26"/>
        </w:rPr>
        <w:t>;</w:t>
      </w:r>
    </w:p>
    <w:p w:rsidR="009A7B3A" w:rsidRPr="00B45C3B" w:rsidRDefault="009A7B3A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б) пункт 2 изложить в следующей редакции:</w:t>
      </w:r>
    </w:p>
    <w:p w:rsidR="009A7B3A" w:rsidRPr="00B45C3B" w:rsidRDefault="00C9138E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«</w:t>
      </w:r>
      <w:r w:rsidR="009A7B3A" w:rsidRPr="00B45C3B">
        <w:rPr>
          <w:rFonts w:ascii="PT Astra Serif" w:hAnsi="PT Astra Serif"/>
          <w:sz w:val="26"/>
          <w:szCs w:val="26"/>
        </w:rPr>
        <w:t xml:space="preserve">2. Особо охраняемая природная территория областного значения, расположенная на территории </w:t>
      </w:r>
      <w:proofErr w:type="spellStart"/>
      <w:r w:rsidR="00603520" w:rsidRPr="00B45C3B">
        <w:rPr>
          <w:rFonts w:ascii="PT Astra Serif" w:hAnsi="PT Astra Serif" w:cs="Arial"/>
          <w:sz w:val="26"/>
          <w:szCs w:val="26"/>
        </w:rPr>
        <w:t>Каргасокский</w:t>
      </w:r>
      <w:proofErr w:type="spellEnd"/>
      <w:r w:rsidR="00600941" w:rsidRPr="00B45C3B">
        <w:rPr>
          <w:rFonts w:ascii="PT Astra Serif" w:hAnsi="PT Astra Serif" w:cs="Arial"/>
          <w:sz w:val="26"/>
          <w:szCs w:val="26"/>
        </w:rPr>
        <w:t xml:space="preserve"> района Томской области </w:t>
      </w:r>
      <w:r w:rsidR="009A7B3A" w:rsidRPr="00B45C3B">
        <w:rPr>
          <w:rFonts w:ascii="PT Astra Serif" w:hAnsi="PT Astra Serif"/>
          <w:sz w:val="26"/>
          <w:szCs w:val="26"/>
        </w:rPr>
        <w:t xml:space="preserve">в границах, указанных в приложении </w:t>
      </w:r>
      <w:r w:rsidR="00842B49" w:rsidRPr="00B45C3B">
        <w:rPr>
          <w:rFonts w:ascii="PT Astra Serif" w:hAnsi="PT Astra Serif"/>
          <w:sz w:val="26"/>
          <w:szCs w:val="26"/>
        </w:rPr>
        <w:t>№</w:t>
      </w:r>
      <w:r w:rsidR="009A7B3A" w:rsidRPr="00B45C3B">
        <w:rPr>
          <w:rFonts w:ascii="PT Astra Serif" w:hAnsi="PT Astra Serif"/>
          <w:sz w:val="26"/>
          <w:szCs w:val="26"/>
        </w:rPr>
        <w:t xml:space="preserve"> 2 к настоящему постановлению, объявлена государственным природным заказником зоологического профиля </w:t>
      </w:r>
      <w:r w:rsidRPr="00B45C3B">
        <w:rPr>
          <w:rFonts w:ascii="PT Astra Serif" w:hAnsi="PT Astra Serif"/>
          <w:sz w:val="26"/>
          <w:szCs w:val="26"/>
        </w:rPr>
        <w:t>«</w:t>
      </w:r>
      <w:proofErr w:type="spellStart"/>
      <w:r w:rsidR="00D73E45" w:rsidRPr="00B45C3B">
        <w:rPr>
          <w:rFonts w:ascii="PT Astra Serif" w:hAnsi="PT Astra Serif"/>
          <w:sz w:val="26"/>
          <w:szCs w:val="26"/>
        </w:rPr>
        <w:t>Польто</w:t>
      </w:r>
      <w:proofErr w:type="spellEnd"/>
      <w:r w:rsidRPr="00B45C3B">
        <w:rPr>
          <w:rFonts w:ascii="PT Astra Serif" w:hAnsi="PT Astra Serif"/>
          <w:sz w:val="26"/>
          <w:szCs w:val="26"/>
        </w:rPr>
        <w:t>»</w:t>
      </w:r>
      <w:r w:rsidR="009A7B3A" w:rsidRPr="00B45C3B">
        <w:rPr>
          <w:rFonts w:ascii="PT Astra Serif" w:hAnsi="PT Astra Serif"/>
          <w:sz w:val="26"/>
          <w:szCs w:val="26"/>
        </w:rPr>
        <w:t xml:space="preserve"> (далее - Заказник). </w:t>
      </w:r>
      <w:r w:rsidR="00603520" w:rsidRPr="00B45C3B">
        <w:rPr>
          <w:rFonts w:ascii="PT Astra Serif" w:hAnsi="PT Astra Serif" w:cs="Arial"/>
          <w:spacing w:val="2"/>
          <w:sz w:val="26"/>
          <w:szCs w:val="26"/>
          <w:shd w:val="clear" w:color="auto" w:fill="FFFFFF"/>
        </w:rPr>
        <w:t>Площадь Заказника составляет 149021 га, в том числе площадь заповедной зоны - 16263 га, площадь зоны ограниченного природопользования - 132758 га.</w:t>
      </w:r>
    </w:p>
    <w:p w:rsidR="004F73F8" w:rsidRPr="00B45C3B" w:rsidRDefault="002961E5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 xml:space="preserve">в) </w:t>
      </w:r>
      <w:r w:rsidR="004F73F8" w:rsidRPr="00B45C3B">
        <w:rPr>
          <w:rFonts w:ascii="PT Astra Serif" w:hAnsi="PT Astra Serif"/>
          <w:sz w:val="26"/>
          <w:szCs w:val="26"/>
        </w:rPr>
        <w:t xml:space="preserve">пункты </w:t>
      </w:r>
      <w:r w:rsidR="00CF03C3" w:rsidRPr="00B45C3B">
        <w:rPr>
          <w:rFonts w:ascii="PT Astra Serif" w:hAnsi="PT Astra Serif"/>
          <w:sz w:val="26"/>
          <w:szCs w:val="26"/>
        </w:rPr>
        <w:t>3</w:t>
      </w:r>
      <w:r w:rsidR="004F73F8" w:rsidRPr="00B45C3B">
        <w:rPr>
          <w:rFonts w:ascii="PT Astra Serif" w:hAnsi="PT Astra Serif"/>
          <w:sz w:val="26"/>
          <w:szCs w:val="26"/>
        </w:rPr>
        <w:t xml:space="preserve"> и </w:t>
      </w:r>
      <w:r w:rsidR="00CF03C3" w:rsidRPr="00B45C3B">
        <w:rPr>
          <w:rFonts w:ascii="PT Astra Serif" w:hAnsi="PT Astra Serif"/>
          <w:sz w:val="26"/>
          <w:szCs w:val="26"/>
        </w:rPr>
        <w:t>4</w:t>
      </w:r>
      <w:r w:rsidR="004F73F8" w:rsidRPr="00B45C3B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4F73F8" w:rsidRPr="00B45C3B" w:rsidRDefault="004F73F8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«</w:t>
      </w:r>
      <w:r w:rsidR="00CF03C3" w:rsidRPr="00B45C3B">
        <w:rPr>
          <w:rFonts w:ascii="PT Astra Serif" w:hAnsi="PT Astra Serif"/>
          <w:sz w:val="26"/>
          <w:szCs w:val="26"/>
        </w:rPr>
        <w:t>3</w:t>
      </w:r>
      <w:r w:rsidRPr="00B45C3B">
        <w:rPr>
          <w:rFonts w:ascii="PT Astra Serif" w:hAnsi="PT Astra Serif"/>
          <w:sz w:val="26"/>
          <w:szCs w:val="26"/>
        </w:rPr>
        <w:t>. Заказник находится в ведении Департамента охотничьего и рыбного хозяйства Томской области.</w:t>
      </w:r>
    </w:p>
    <w:p w:rsidR="004A06B6" w:rsidRPr="00B45C3B" w:rsidRDefault="00CF03C3" w:rsidP="00B45C3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4</w:t>
      </w:r>
      <w:r w:rsidR="004F73F8" w:rsidRPr="00B45C3B">
        <w:rPr>
          <w:rFonts w:ascii="PT Astra Serif" w:hAnsi="PT Astra Serif"/>
          <w:sz w:val="26"/>
          <w:szCs w:val="26"/>
        </w:rPr>
        <w:t xml:space="preserve">. Управление Заказником и обеспечение его функционирования осуществляет подведомственное Департаменту охотничьего и рыбного хозяйства Томской области </w:t>
      </w:r>
      <w:r w:rsidR="004F73F8" w:rsidRPr="00B45C3B">
        <w:rPr>
          <w:rFonts w:ascii="PT Astra Serif" w:hAnsi="PT Astra Serif" w:cs="PT Astra Serif"/>
          <w:sz w:val="26"/>
          <w:szCs w:val="26"/>
        </w:rPr>
        <w:t xml:space="preserve">областное государственное бюджетное учреждение «Областное управление по охране и рациональному использованию животного мира Томской </w:t>
      </w:r>
      <w:r w:rsidR="004F73F8" w:rsidRPr="00B45C3B">
        <w:rPr>
          <w:rFonts w:ascii="PT Astra Serif" w:hAnsi="PT Astra Serif" w:cs="PT Astra Serif"/>
          <w:sz w:val="26"/>
          <w:szCs w:val="26"/>
        </w:rPr>
        <w:lastRenderedPageBreak/>
        <w:t>области», являющееся Администрацией Заказника</w:t>
      </w:r>
      <w:proofErr w:type="gramStart"/>
      <w:r w:rsidR="004F73F8" w:rsidRPr="00B45C3B">
        <w:rPr>
          <w:rFonts w:ascii="PT Astra Serif" w:hAnsi="PT Astra Serif" w:cs="PT Astra Serif"/>
          <w:sz w:val="26"/>
          <w:szCs w:val="26"/>
        </w:rPr>
        <w:t>.»;</w:t>
      </w:r>
    </w:p>
    <w:p w:rsidR="00DF4ACB" w:rsidRPr="00B45C3B" w:rsidRDefault="004A06B6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End"/>
      <w:r w:rsidRPr="00B45C3B">
        <w:rPr>
          <w:rFonts w:ascii="PT Astra Serif" w:hAnsi="PT Astra Serif"/>
          <w:sz w:val="26"/>
          <w:szCs w:val="26"/>
        </w:rPr>
        <w:t xml:space="preserve">г) </w:t>
      </w:r>
      <w:r w:rsidR="00660E1B" w:rsidRPr="00B45C3B">
        <w:rPr>
          <w:rFonts w:ascii="PT Astra Serif" w:hAnsi="PT Astra Serif"/>
          <w:sz w:val="26"/>
          <w:szCs w:val="26"/>
        </w:rPr>
        <w:t>в пункте 13</w:t>
      </w:r>
      <w:r w:rsidR="002961E5" w:rsidRPr="00B45C3B">
        <w:rPr>
          <w:rFonts w:ascii="PT Astra Serif" w:hAnsi="PT Astra Serif"/>
          <w:sz w:val="26"/>
          <w:szCs w:val="26"/>
        </w:rPr>
        <w:t>:</w:t>
      </w:r>
    </w:p>
    <w:p w:rsidR="00BA49C6" w:rsidRPr="00B45C3B" w:rsidRDefault="00BA49C6" w:rsidP="00B45C3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подпункт 3) изложить в следующей редакции:</w:t>
      </w:r>
    </w:p>
    <w:p w:rsidR="00BA49C6" w:rsidRPr="00B45C3B" w:rsidRDefault="00BA49C6" w:rsidP="00B45C3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«3) разведка и добыча полезных ископаемых</w:t>
      </w:r>
      <w:proofErr w:type="gramStart"/>
      <w:r w:rsidRPr="00B45C3B">
        <w:rPr>
          <w:rFonts w:ascii="PT Astra Serif" w:hAnsi="PT Astra Serif"/>
          <w:szCs w:val="26"/>
        </w:rPr>
        <w:t>;»</w:t>
      </w:r>
      <w:proofErr w:type="gramEnd"/>
      <w:r w:rsidRPr="00B45C3B">
        <w:rPr>
          <w:rFonts w:ascii="PT Astra Serif" w:hAnsi="PT Astra Serif"/>
          <w:szCs w:val="26"/>
        </w:rPr>
        <w:t>;</w:t>
      </w:r>
    </w:p>
    <w:p w:rsidR="00BA49C6" w:rsidRPr="00B45C3B" w:rsidRDefault="00BA49C6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подпункты 9) - 10) изложить в следующей редакции:</w:t>
      </w:r>
    </w:p>
    <w:p w:rsidR="00BA49C6" w:rsidRPr="00B45C3B" w:rsidRDefault="00BA49C6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«9) строительство объектов капитального строительства и некапитальных строений, сооружений;</w:t>
      </w:r>
    </w:p>
    <w:p w:rsidR="00BA49C6" w:rsidRPr="00B45C3B" w:rsidRDefault="00BA49C6" w:rsidP="00B45C3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10) размещение отходов производства и потребления</w:t>
      </w:r>
      <w:proofErr w:type="gramStart"/>
      <w:r w:rsidRPr="00B45C3B">
        <w:rPr>
          <w:rFonts w:ascii="PT Astra Serif" w:hAnsi="PT Astra Serif"/>
          <w:szCs w:val="26"/>
        </w:rPr>
        <w:t>;»</w:t>
      </w:r>
      <w:proofErr w:type="gramEnd"/>
      <w:r w:rsidRPr="00B45C3B">
        <w:rPr>
          <w:rFonts w:ascii="PT Astra Serif" w:hAnsi="PT Astra Serif"/>
          <w:szCs w:val="26"/>
        </w:rPr>
        <w:t>;</w:t>
      </w:r>
    </w:p>
    <w:p w:rsidR="00603520" w:rsidRPr="00B45C3B" w:rsidRDefault="00603520" w:rsidP="00B45C3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spellStart"/>
      <w:r w:rsidRPr="00B45C3B">
        <w:rPr>
          <w:rFonts w:ascii="PT Astra Serif" w:hAnsi="PT Astra Serif"/>
          <w:szCs w:val="26"/>
        </w:rPr>
        <w:t>д</w:t>
      </w:r>
      <w:proofErr w:type="spellEnd"/>
      <w:r w:rsidRPr="00B45C3B">
        <w:rPr>
          <w:rFonts w:ascii="PT Astra Serif" w:hAnsi="PT Astra Serif"/>
          <w:szCs w:val="26"/>
        </w:rPr>
        <w:t>) в пункте 14:</w:t>
      </w:r>
    </w:p>
    <w:p w:rsidR="00603520" w:rsidRPr="00B45C3B" w:rsidRDefault="00603520" w:rsidP="00B45C3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подпункт 2) изложить в следующей редакции:</w:t>
      </w:r>
    </w:p>
    <w:p w:rsidR="00603520" w:rsidRPr="00B45C3B" w:rsidRDefault="00603520" w:rsidP="00B45C3B">
      <w:pPr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 xml:space="preserve">«2) </w:t>
      </w:r>
      <w:r w:rsidR="00A17A6C" w:rsidRPr="00B45C3B">
        <w:rPr>
          <w:rFonts w:ascii="PT Astra Serif" w:hAnsi="PT Astra Serif"/>
          <w:szCs w:val="26"/>
        </w:rPr>
        <w:t>проведение рубок лесных насаждений, за исключением выборочных рубок при проведении санитарно-оздоровительных мероприятий и принятии мер предупреждения лесных пожаров</w:t>
      </w:r>
      <w:proofErr w:type="gramStart"/>
      <w:r w:rsidRPr="00B45C3B">
        <w:rPr>
          <w:rFonts w:ascii="PT Astra Serif" w:hAnsi="PT Astra Serif"/>
          <w:szCs w:val="26"/>
        </w:rPr>
        <w:t>;»</w:t>
      </w:r>
      <w:proofErr w:type="gramEnd"/>
      <w:r w:rsidRPr="00B45C3B">
        <w:rPr>
          <w:rFonts w:ascii="PT Astra Serif" w:hAnsi="PT Astra Serif"/>
          <w:szCs w:val="26"/>
        </w:rPr>
        <w:t>;</w:t>
      </w:r>
    </w:p>
    <w:p w:rsidR="00F5226C" w:rsidRPr="00B45C3B" w:rsidRDefault="00F5226C" w:rsidP="00B45C3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/>
          <w:szCs w:val="26"/>
        </w:rPr>
        <w:t>подпункт 5) изложить в следующей редакции:</w:t>
      </w:r>
    </w:p>
    <w:p w:rsidR="00F5226C" w:rsidRPr="00B45C3B" w:rsidRDefault="00F5226C" w:rsidP="00B45C3B">
      <w:pPr>
        <w:jc w:val="both"/>
        <w:rPr>
          <w:rFonts w:ascii="PT Astra Serif" w:hAnsi="PT Astra Serif"/>
          <w:szCs w:val="26"/>
        </w:rPr>
      </w:pPr>
      <w:r w:rsidRPr="00B45C3B">
        <w:rPr>
          <w:rFonts w:ascii="PT Astra Serif" w:hAnsi="PT Astra Serif" w:cs="Arial"/>
          <w:szCs w:val="26"/>
        </w:rPr>
        <w:t xml:space="preserve">«5) </w:t>
      </w:r>
      <w:r w:rsidRPr="00B45C3B">
        <w:rPr>
          <w:rFonts w:ascii="PT Astra Serif" w:hAnsi="PT Astra Serif"/>
          <w:szCs w:val="26"/>
        </w:rPr>
        <w:t>проезд механических транспортных средств, за исключением проезда для осуществления деятельности Заказника, охраны, защиты и воспроизводства лесов</w:t>
      </w:r>
      <w:proofErr w:type="gramStart"/>
      <w:r w:rsidRPr="00B45C3B">
        <w:rPr>
          <w:rFonts w:ascii="PT Astra Serif" w:hAnsi="PT Astra Serif"/>
          <w:szCs w:val="26"/>
        </w:rPr>
        <w:t>.»;</w:t>
      </w:r>
      <w:proofErr w:type="gramEnd"/>
    </w:p>
    <w:p w:rsidR="002119D9" w:rsidRPr="00E90490" w:rsidRDefault="00104A5A" w:rsidP="00B45C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45C3B">
        <w:rPr>
          <w:rFonts w:ascii="PT Astra Serif" w:hAnsi="PT Astra Serif"/>
          <w:sz w:val="26"/>
          <w:szCs w:val="26"/>
        </w:rPr>
        <w:t>4</w:t>
      </w:r>
      <w:r w:rsidR="00C40B26" w:rsidRPr="00B45C3B">
        <w:rPr>
          <w:rFonts w:ascii="PT Astra Serif" w:hAnsi="PT Astra Serif"/>
          <w:sz w:val="26"/>
          <w:szCs w:val="26"/>
        </w:rPr>
        <w:t xml:space="preserve">) </w:t>
      </w:r>
      <w:r w:rsidR="00C40B26" w:rsidRPr="00E90490">
        <w:rPr>
          <w:rFonts w:ascii="PT Astra Serif" w:hAnsi="PT Astra Serif"/>
          <w:sz w:val="26"/>
          <w:szCs w:val="26"/>
        </w:rPr>
        <w:t>приложение № 2 изложить в новой редакции согласно приложению к настоящему постановлению.</w:t>
      </w:r>
    </w:p>
    <w:p w:rsidR="00E90490" w:rsidRDefault="00E90490" w:rsidP="00E904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90490" w:rsidRDefault="00E90490" w:rsidP="00E904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90490" w:rsidRDefault="00E90490" w:rsidP="00E904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90490" w:rsidRDefault="00E90490" w:rsidP="00E9049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  <w:r w:rsidRPr="00F85C45">
        <w:rPr>
          <w:rFonts w:ascii="PT Astra Serif" w:hAnsi="PT Astra Serif"/>
          <w:sz w:val="26"/>
          <w:szCs w:val="26"/>
        </w:rPr>
        <w:t>Губернатор Томской области</w:t>
      </w:r>
      <w:r w:rsidRPr="00F85C45">
        <w:rPr>
          <w:rFonts w:ascii="PT Astra Serif" w:hAnsi="PT Astra Serif"/>
          <w:sz w:val="26"/>
          <w:szCs w:val="26"/>
        </w:rPr>
        <w:tab/>
      </w:r>
      <w:r w:rsidRPr="00F85C4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</w:t>
      </w:r>
      <w:proofErr w:type="spellStart"/>
      <w:r w:rsidRPr="00F85C45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1628B9" w:rsidRPr="00E90490" w:rsidRDefault="001628B9" w:rsidP="009A7B3A">
      <w:pPr>
        <w:pStyle w:val="ConsPlusNormal"/>
        <w:spacing w:before="22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F22A5" w:rsidRPr="00E90490" w:rsidRDefault="003F22A5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E90490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9518E6" w:rsidRPr="00E90490" w:rsidRDefault="009518E6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E623C6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E623C6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A23110" w:rsidRPr="00E623C6" w:rsidRDefault="00A23110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E1329E" w:rsidRPr="00E623C6" w:rsidRDefault="00E1329E" w:rsidP="009A7B3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  <w:sectPr w:rsidR="00E1329E" w:rsidRPr="00E623C6" w:rsidSect="000B2B21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567" w:right="851" w:bottom="1134" w:left="1701" w:header="340" w:footer="709" w:gutter="0"/>
          <w:pgNumType w:start="1"/>
          <w:cols w:space="720"/>
          <w:titlePg/>
          <w:docGrid w:linePitch="354"/>
        </w:sectPr>
      </w:pPr>
    </w:p>
    <w:p w:rsidR="001943D5" w:rsidRPr="00F85C45" w:rsidRDefault="001943D5" w:rsidP="001943D5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lastRenderedPageBreak/>
        <w:t>Приложение</w:t>
      </w:r>
    </w:p>
    <w:p w:rsidR="001943D5" w:rsidRPr="00F85C45" w:rsidRDefault="001943D5" w:rsidP="001943D5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к постановлению Администрации Томской области</w:t>
      </w:r>
    </w:p>
    <w:p w:rsidR="001943D5" w:rsidRPr="00F85C45" w:rsidRDefault="001943D5" w:rsidP="001943D5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от ________ № ___________</w:t>
      </w:r>
    </w:p>
    <w:p w:rsidR="001943D5" w:rsidRPr="00F85C45" w:rsidRDefault="001943D5" w:rsidP="001943D5">
      <w:pPr>
        <w:ind w:left="5103" w:firstLine="0"/>
        <w:rPr>
          <w:rFonts w:ascii="PT Astra Serif" w:hAnsi="PT Astra Serif"/>
          <w:szCs w:val="26"/>
        </w:rPr>
      </w:pPr>
    </w:p>
    <w:p w:rsidR="001943D5" w:rsidRPr="00F85C45" w:rsidRDefault="001943D5" w:rsidP="001943D5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«Приложение № 2</w:t>
      </w:r>
    </w:p>
    <w:p w:rsidR="001943D5" w:rsidRPr="00F85C45" w:rsidRDefault="001943D5" w:rsidP="001943D5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</w:p>
    <w:p w:rsidR="001943D5" w:rsidRPr="00F85C45" w:rsidRDefault="001943D5" w:rsidP="001943D5">
      <w:pPr>
        <w:widowControl w:val="0"/>
        <w:autoSpaceDE w:val="0"/>
        <w:autoSpaceDN w:val="0"/>
        <w:adjustRightInd w:val="0"/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УТВЕРЖДЕНО</w:t>
      </w:r>
    </w:p>
    <w:p w:rsidR="001943D5" w:rsidRPr="00F85C45" w:rsidRDefault="001943D5" w:rsidP="001943D5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>постановлением Администрации Томской области</w:t>
      </w:r>
    </w:p>
    <w:p w:rsidR="00E623C6" w:rsidRDefault="001943D5" w:rsidP="001943D5">
      <w:pPr>
        <w:ind w:left="5103" w:firstLine="0"/>
        <w:rPr>
          <w:rFonts w:ascii="PT Astra Serif" w:hAnsi="PT Astra Serif"/>
          <w:szCs w:val="26"/>
        </w:rPr>
      </w:pPr>
      <w:r w:rsidRPr="00F85C45">
        <w:rPr>
          <w:rFonts w:ascii="PT Astra Serif" w:hAnsi="PT Astra Serif"/>
          <w:szCs w:val="26"/>
        </w:rPr>
        <w:t xml:space="preserve">от </w:t>
      </w:r>
      <w:r>
        <w:rPr>
          <w:rFonts w:ascii="PT Astra Serif" w:hAnsi="PT Astra Serif"/>
          <w:szCs w:val="26"/>
        </w:rPr>
        <w:t>10</w:t>
      </w:r>
      <w:r w:rsidRPr="00F85C45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04</w:t>
      </w:r>
      <w:r w:rsidRPr="00F85C45">
        <w:rPr>
          <w:rFonts w:ascii="PT Astra Serif" w:hAnsi="PT Astra Serif"/>
          <w:szCs w:val="26"/>
        </w:rPr>
        <w:t>.20</w:t>
      </w:r>
      <w:r>
        <w:rPr>
          <w:rFonts w:ascii="PT Astra Serif" w:hAnsi="PT Astra Serif"/>
          <w:szCs w:val="26"/>
        </w:rPr>
        <w:t>14</w:t>
      </w:r>
      <w:r w:rsidRPr="00F85C45">
        <w:rPr>
          <w:rFonts w:ascii="PT Astra Serif" w:hAnsi="PT Astra Serif"/>
          <w:szCs w:val="26"/>
        </w:rPr>
        <w:t xml:space="preserve"> № </w:t>
      </w:r>
      <w:r>
        <w:rPr>
          <w:rFonts w:ascii="PT Astra Serif" w:hAnsi="PT Astra Serif"/>
          <w:szCs w:val="26"/>
        </w:rPr>
        <w:t>131</w:t>
      </w:r>
      <w:r w:rsidRPr="00F85C45">
        <w:rPr>
          <w:rFonts w:ascii="PT Astra Serif" w:hAnsi="PT Astra Serif"/>
          <w:szCs w:val="26"/>
        </w:rPr>
        <w:t>а</w:t>
      </w:r>
    </w:p>
    <w:p w:rsidR="00B45C3B" w:rsidRPr="00E623C6" w:rsidRDefault="00B45C3B" w:rsidP="001943D5">
      <w:pPr>
        <w:ind w:left="5103" w:firstLine="0"/>
        <w:rPr>
          <w:rFonts w:ascii="PT Astra Serif" w:hAnsi="PT Astra Serif"/>
          <w:szCs w:val="26"/>
        </w:rPr>
      </w:pPr>
    </w:p>
    <w:p w:rsidR="00B45C3B" w:rsidRPr="006A74B1" w:rsidRDefault="00B45C3B" w:rsidP="00B45C3B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  <w:r w:rsidRPr="006A74B1">
        <w:rPr>
          <w:rFonts w:ascii="PT Astra Serif" w:hAnsi="PT Astra Serif"/>
          <w:sz w:val="26"/>
          <w:szCs w:val="26"/>
        </w:rPr>
        <w:t>Границы государственного природного заказника зоологического профиля «</w:t>
      </w:r>
      <w:proofErr w:type="spellStart"/>
      <w:r w:rsidR="006A74B1" w:rsidRPr="006A74B1">
        <w:rPr>
          <w:rFonts w:ascii="PT Astra Serif" w:hAnsi="PT Astra Serif" w:cs="PT Astra Serif"/>
          <w:sz w:val="26"/>
          <w:szCs w:val="26"/>
        </w:rPr>
        <w:t>Польто</w:t>
      </w:r>
      <w:proofErr w:type="spellEnd"/>
      <w:r w:rsidRPr="006A74B1">
        <w:rPr>
          <w:rFonts w:ascii="PT Astra Serif" w:hAnsi="PT Astra Serif"/>
          <w:sz w:val="26"/>
          <w:szCs w:val="26"/>
        </w:rPr>
        <w:t>»</w:t>
      </w:r>
    </w:p>
    <w:p w:rsidR="00B45C3B" w:rsidRPr="006A74B1" w:rsidRDefault="00B45C3B" w:rsidP="00B45C3B">
      <w:pPr>
        <w:pStyle w:val="Firstlineindent"/>
        <w:ind w:firstLine="0"/>
        <w:jc w:val="center"/>
        <w:rPr>
          <w:rFonts w:ascii="PT Astra Serif" w:hAnsi="PT Astra Serif"/>
          <w:sz w:val="26"/>
          <w:szCs w:val="26"/>
        </w:rPr>
      </w:pPr>
    </w:p>
    <w:p w:rsidR="00E623C6" w:rsidRPr="006A74B1" w:rsidRDefault="00B45C3B" w:rsidP="00B45C3B">
      <w:pPr>
        <w:spacing w:before="120" w:after="240"/>
        <w:ind w:firstLine="539"/>
        <w:jc w:val="center"/>
        <w:rPr>
          <w:rFonts w:ascii="PT Astra Serif" w:hAnsi="PT Astra Serif"/>
          <w:szCs w:val="26"/>
        </w:rPr>
      </w:pPr>
      <w:r w:rsidRPr="006A74B1">
        <w:rPr>
          <w:rFonts w:ascii="PT Astra Serif" w:hAnsi="PT Astra Serif"/>
          <w:szCs w:val="26"/>
        </w:rPr>
        <w:t>Описание местоположения границ государственного природного заказника зоологического профиля «</w:t>
      </w:r>
      <w:proofErr w:type="spellStart"/>
      <w:r w:rsidR="006A74B1" w:rsidRPr="006A74B1">
        <w:rPr>
          <w:rFonts w:ascii="PT Astra Serif" w:hAnsi="PT Astra Serif" w:cs="PT Astra Serif"/>
          <w:szCs w:val="26"/>
        </w:rPr>
        <w:t>Польто</w:t>
      </w:r>
      <w:proofErr w:type="spellEnd"/>
      <w:r w:rsidRPr="006A74B1">
        <w:rPr>
          <w:rFonts w:ascii="PT Astra Serif" w:hAnsi="PT Astra Serif"/>
          <w:szCs w:val="26"/>
        </w:rPr>
        <w:t>» (далее – объект)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3"/>
        <w:gridCol w:w="4683"/>
        <w:gridCol w:w="5132"/>
      </w:tblGrid>
      <w:tr w:rsidR="00E623C6" w:rsidRPr="00661F1C" w:rsidTr="00CE0C6C">
        <w:trPr>
          <w:trHeight w:val="12"/>
          <w:jc w:val="center"/>
        </w:trPr>
        <w:tc>
          <w:tcPr>
            <w:tcW w:w="10328" w:type="dxa"/>
            <w:gridSpan w:val="3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Сведения об объекте</w:t>
            </w:r>
          </w:p>
        </w:tc>
      </w:tr>
      <w:tr w:rsidR="00E623C6" w:rsidRPr="00661F1C" w:rsidTr="00CE0C6C">
        <w:trPr>
          <w:trHeight w:val="12"/>
          <w:jc w:val="center"/>
        </w:trPr>
        <w:tc>
          <w:tcPr>
            <w:tcW w:w="51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№</w:t>
            </w:r>
            <w:proofErr w:type="spellStart"/>
            <w:proofErr w:type="gramStart"/>
            <w:r w:rsidRPr="00661F1C">
              <w:rPr>
                <w:rFonts w:ascii="PT Astra Serif" w:hAnsi="PT Astra Serif"/>
                <w:szCs w:val="26"/>
              </w:rPr>
              <w:t>п</w:t>
            </w:r>
            <w:proofErr w:type="spellEnd"/>
            <w:proofErr w:type="gramEnd"/>
            <w:r w:rsidRPr="00661F1C">
              <w:rPr>
                <w:rFonts w:ascii="PT Astra Serif" w:hAnsi="PT Astra Serif"/>
                <w:szCs w:val="26"/>
              </w:rPr>
              <w:t>/</w:t>
            </w:r>
            <w:proofErr w:type="spellStart"/>
            <w:r w:rsidRPr="00661F1C">
              <w:rPr>
                <w:rFonts w:ascii="PT Astra Serif" w:hAnsi="PT Astra Serif"/>
                <w:szCs w:val="26"/>
              </w:rPr>
              <w:t>п</w:t>
            </w:r>
            <w:proofErr w:type="spellEnd"/>
          </w:p>
        </w:tc>
        <w:tc>
          <w:tcPr>
            <w:tcW w:w="468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Характеристики объекта</w:t>
            </w:r>
          </w:p>
        </w:tc>
        <w:tc>
          <w:tcPr>
            <w:tcW w:w="5132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Описание характеристик</w:t>
            </w:r>
          </w:p>
        </w:tc>
      </w:tr>
      <w:tr w:rsidR="00E623C6" w:rsidRPr="00661F1C" w:rsidTr="00CE0C6C">
        <w:trPr>
          <w:trHeight w:val="12"/>
          <w:jc w:val="center"/>
        </w:trPr>
        <w:tc>
          <w:tcPr>
            <w:tcW w:w="51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132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3</w:t>
            </w:r>
          </w:p>
        </w:tc>
      </w:tr>
      <w:tr w:rsidR="00E623C6" w:rsidRPr="00661F1C" w:rsidTr="00CE0C6C">
        <w:trPr>
          <w:trHeight w:val="12"/>
          <w:jc w:val="center"/>
        </w:trPr>
        <w:tc>
          <w:tcPr>
            <w:tcW w:w="51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0" w:name="P66"/>
            <w:bookmarkEnd w:id="0"/>
            <w:r w:rsidRPr="00661F1C">
              <w:rPr>
                <w:rFonts w:ascii="PT Astra Serif" w:hAnsi="PT Astra Serif"/>
                <w:szCs w:val="26"/>
              </w:rPr>
              <w:t>1</w:t>
            </w:r>
          </w:p>
        </w:tc>
        <w:tc>
          <w:tcPr>
            <w:tcW w:w="468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Местоположение объекта</w:t>
            </w:r>
          </w:p>
        </w:tc>
        <w:tc>
          <w:tcPr>
            <w:tcW w:w="5132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proofErr w:type="spellStart"/>
            <w:proofErr w:type="gramStart"/>
            <w:r w:rsidRPr="00661F1C">
              <w:rPr>
                <w:rFonts w:ascii="PT Astra Serif" w:hAnsi="PT Astra Serif"/>
                <w:szCs w:val="26"/>
              </w:rPr>
              <w:t>обл</w:t>
            </w:r>
            <w:proofErr w:type="spellEnd"/>
            <w:proofErr w:type="gramEnd"/>
            <w:r w:rsidRPr="00661F1C">
              <w:rPr>
                <w:rFonts w:ascii="PT Astra Serif" w:hAnsi="PT Astra Serif"/>
                <w:szCs w:val="26"/>
              </w:rPr>
              <w:t xml:space="preserve"> Томская, р-н </w:t>
            </w:r>
            <w:proofErr w:type="spellStart"/>
            <w:r w:rsidRPr="00661F1C">
              <w:rPr>
                <w:rFonts w:ascii="PT Astra Serif" w:hAnsi="PT Astra Serif"/>
                <w:szCs w:val="26"/>
              </w:rPr>
              <w:t>Каргасокский</w:t>
            </w:r>
            <w:proofErr w:type="spellEnd"/>
            <w:r w:rsidRPr="00661F1C">
              <w:rPr>
                <w:rFonts w:ascii="PT Astra Serif" w:hAnsi="PT Astra Serif"/>
                <w:szCs w:val="26"/>
              </w:rPr>
              <w:t>, Особо охраняемая природная территория «Государственный зоологический заказник областного значения «</w:t>
            </w:r>
            <w:proofErr w:type="spellStart"/>
            <w:r w:rsidRPr="00661F1C">
              <w:rPr>
                <w:rFonts w:ascii="PT Astra Serif" w:hAnsi="PT Astra Serif"/>
                <w:szCs w:val="26"/>
              </w:rPr>
              <w:t>Польто</w:t>
            </w:r>
            <w:proofErr w:type="spellEnd"/>
            <w:r w:rsidRPr="00661F1C">
              <w:rPr>
                <w:rFonts w:ascii="PT Astra Serif" w:hAnsi="PT Astra Serif"/>
                <w:szCs w:val="26"/>
              </w:rPr>
              <w:t>»</w:t>
            </w:r>
          </w:p>
        </w:tc>
      </w:tr>
      <w:tr w:rsidR="00E623C6" w:rsidRPr="00661F1C" w:rsidTr="00CE0C6C">
        <w:trPr>
          <w:trHeight w:val="12"/>
          <w:jc w:val="center"/>
        </w:trPr>
        <w:tc>
          <w:tcPr>
            <w:tcW w:w="51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1" w:name="P69"/>
            <w:bookmarkEnd w:id="1"/>
            <w:r w:rsidRPr="00661F1C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468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Площадь объекта +/- величина погрешности определения площади</w:t>
            </w:r>
          </w:p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(P +/- Дельта P), Га</w:t>
            </w:r>
          </w:p>
        </w:tc>
        <w:tc>
          <w:tcPr>
            <w:tcW w:w="5132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 xml:space="preserve">148604,44+/-3373 </w:t>
            </w:r>
          </w:p>
        </w:tc>
      </w:tr>
      <w:tr w:rsidR="00E623C6" w:rsidRPr="00661F1C" w:rsidTr="00CE0C6C">
        <w:trPr>
          <w:trHeight w:val="12"/>
          <w:jc w:val="center"/>
        </w:trPr>
        <w:tc>
          <w:tcPr>
            <w:tcW w:w="51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bookmarkStart w:id="2" w:name="P73"/>
            <w:bookmarkEnd w:id="2"/>
            <w:r w:rsidRPr="00661F1C">
              <w:rPr>
                <w:rFonts w:ascii="PT Astra Serif" w:hAnsi="PT Astra Serif"/>
                <w:szCs w:val="26"/>
              </w:rPr>
              <w:t>3</w:t>
            </w:r>
          </w:p>
        </w:tc>
        <w:tc>
          <w:tcPr>
            <w:tcW w:w="4683" w:type="dxa"/>
            <w:vAlign w:val="center"/>
          </w:tcPr>
          <w:p w:rsidR="00E623C6" w:rsidRPr="00661F1C" w:rsidRDefault="00E623C6" w:rsidP="00661F1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661F1C">
              <w:rPr>
                <w:rFonts w:ascii="PT Astra Serif" w:hAnsi="PT Astra Serif"/>
                <w:szCs w:val="26"/>
              </w:rPr>
              <w:t>Иные характеристики объекта</w:t>
            </w:r>
          </w:p>
        </w:tc>
        <w:tc>
          <w:tcPr>
            <w:tcW w:w="5132" w:type="dxa"/>
            <w:vAlign w:val="center"/>
          </w:tcPr>
          <w:p w:rsidR="00E623C6" w:rsidRPr="00661F1C" w:rsidRDefault="00E623C6" w:rsidP="00661F1C">
            <w:pPr>
              <w:pStyle w:val="af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61F1C">
              <w:rPr>
                <w:rFonts w:ascii="PT Astra Serif" w:hAnsi="PT Astra Serif"/>
                <w:sz w:val="26"/>
                <w:szCs w:val="26"/>
              </w:rPr>
              <w:t>Ограничения установлены «Положением о государственном зоологическом заказнике областного значения «</w:t>
            </w:r>
            <w:proofErr w:type="spellStart"/>
            <w:r w:rsidRPr="00661F1C">
              <w:rPr>
                <w:rFonts w:ascii="PT Astra Serif" w:hAnsi="PT Astra Serif"/>
                <w:sz w:val="26"/>
                <w:szCs w:val="26"/>
              </w:rPr>
              <w:t>Польто</w:t>
            </w:r>
            <w:proofErr w:type="spellEnd"/>
            <w:r w:rsidRPr="00661F1C">
              <w:rPr>
                <w:rFonts w:ascii="PT Astra Serif" w:hAnsi="PT Astra Serif"/>
                <w:sz w:val="26"/>
                <w:szCs w:val="26"/>
              </w:rPr>
              <w:t>», утвержденным постановлением Администрации Томской  области «131а от 10.04.2014г.</w:t>
            </w:r>
          </w:p>
        </w:tc>
      </w:tr>
    </w:tbl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jc w:val="center"/>
        <w:rPr>
          <w:rFonts w:ascii="PT Astra Serif" w:hAnsi="PT Astra Serif"/>
        </w:rPr>
      </w:pPr>
      <w:r w:rsidRPr="00E623C6">
        <w:rPr>
          <w:rFonts w:ascii="PT Astra Serif" w:hAnsi="PT Astra Serif"/>
        </w:rPr>
        <w:t>Координаты государственного зоологического заказника</w:t>
      </w:r>
    </w:p>
    <w:tbl>
      <w:tblPr>
        <w:tblStyle w:val="af3"/>
        <w:tblW w:w="10112" w:type="dxa"/>
        <w:jc w:val="center"/>
        <w:tblLook w:val="04A0"/>
      </w:tblPr>
      <w:tblGrid>
        <w:gridCol w:w="1664"/>
        <w:gridCol w:w="1321"/>
        <w:gridCol w:w="1451"/>
        <w:gridCol w:w="2308"/>
        <w:gridCol w:w="1934"/>
        <w:gridCol w:w="1610"/>
      </w:tblGrid>
      <w:tr w:rsidR="00E623C6" w:rsidRPr="00E623C6" w:rsidTr="00CE0C6C">
        <w:trPr>
          <w:trHeight w:val="144"/>
          <w:jc w:val="center"/>
        </w:trPr>
        <w:tc>
          <w:tcPr>
            <w:tcW w:w="10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Сведения о местоположении границ объекта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0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E623C6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E623C6">
              <w:rPr>
                <w:rFonts w:ascii="PT Astra Serif" w:hAnsi="PT Astra Serif"/>
                <w:sz w:val="24"/>
                <w:u w:val="single"/>
              </w:rPr>
              <w:t>МСК 70, зона 2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0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E623C6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Координаты</w:t>
            </w:r>
            <w:proofErr w:type="gramStart"/>
            <w:r w:rsidRPr="00E623C6">
              <w:rPr>
                <w:rFonts w:ascii="PT Astra Serif" w:hAnsi="PT Astra Serif"/>
              </w:rPr>
              <w:t>.</w:t>
            </w:r>
            <w:proofErr w:type="gramEnd"/>
            <w:r w:rsidRPr="00E623C6">
              <w:rPr>
                <w:rFonts w:ascii="PT Astra Serif" w:hAnsi="PT Astra Serif"/>
              </w:rPr>
              <w:t xml:space="preserve"> </w:t>
            </w:r>
            <w:proofErr w:type="gramStart"/>
            <w:r w:rsidRPr="00E623C6">
              <w:rPr>
                <w:rFonts w:ascii="PT Astra Serif" w:hAnsi="PT Astra Serif"/>
              </w:rPr>
              <w:t>м</w:t>
            </w:r>
            <w:proofErr w:type="gramEnd"/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E623C6">
              <w:rPr>
                <w:rFonts w:ascii="PT Astra Serif" w:hAnsi="PT Astra Serif"/>
              </w:rPr>
              <w:t>квадратическая</w:t>
            </w:r>
            <w:proofErr w:type="spellEnd"/>
            <w:r w:rsidRPr="00E623C6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proofErr w:type="spellStart"/>
            <w:r w:rsidRPr="00E623C6">
              <w:rPr>
                <w:rFonts w:ascii="PT Astra Serif" w:hAnsi="PT Astra Serif"/>
              </w:rPr>
              <w:t>Mt</w:t>
            </w:r>
            <w:proofErr w:type="spellEnd"/>
            <w:r w:rsidRPr="00E623C6">
              <w:rPr>
                <w:rFonts w:ascii="PT Astra Serif" w:hAnsi="PT Astra Serif"/>
              </w:rPr>
              <w:t>), м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  <w:lang w:val="en-US"/>
              </w:rPr>
              <w:t>Y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728277,43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2448390,05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738227,05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2496807,32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698466,41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2500109,77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697797,32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2495482,09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702627,60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2495259,74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540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701898,26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2482846,16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699996,98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2482982,33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540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699888,64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2478061,23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9.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706191,39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2477824,15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10.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705370,82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2462413,72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</w:rPr>
              <w:t>11</w:t>
            </w:r>
            <w:r w:rsidRPr="00E623C6">
              <w:rPr>
                <w:rFonts w:ascii="PT Astra Serif" w:hAnsi="PT Astra Serif"/>
                <w:lang w:val="en-US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701266,97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2462463,44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  <w:lang w:val="en-US"/>
              </w:rPr>
              <w:t>12.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696624,80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2458815,33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13.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696457,65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2455189,11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14.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709049,19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2454247,05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15.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709093,22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2454478,18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16.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719666,11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2453534,49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lastRenderedPageBreak/>
              <w:t>17.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719411,11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2448859,58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728277,43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2448390,05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</w:tbl>
    <w:p w:rsidR="00E623C6" w:rsidRPr="00E623C6" w:rsidRDefault="00E623C6" w:rsidP="00E623C6">
      <w:pPr>
        <w:rPr>
          <w:rFonts w:ascii="PT Astra Serif" w:hAnsi="PT Astra Serif"/>
        </w:rPr>
      </w:pPr>
    </w:p>
    <w:p w:rsidR="00E623C6" w:rsidRPr="00E623C6" w:rsidRDefault="00E623C6" w:rsidP="00E623C6">
      <w:pPr>
        <w:rPr>
          <w:rFonts w:ascii="PT Astra Serif" w:hAnsi="PT Astra Serif"/>
        </w:rPr>
      </w:pPr>
    </w:p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E623C6">
        <w:rPr>
          <w:rFonts w:ascii="PT Astra Serif" w:hAnsi="PT Astra Serif"/>
          <w:b w:val="0"/>
          <w:sz w:val="26"/>
          <w:szCs w:val="26"/>
        </w:rPr>
        <w:t xml:space="preserve">Географические координаты характерных точек </w:t>
      </w:r>
      <w:r w:rsidR="00FE3868">
        <w:rPr>
          <w:rFonts w:ascii="PT Astra Serif" w:hAnsi="PT Astra Serif"/>
          <w:b w:val="0"/>
          <w:sz w:val="26"/>
          <w:szCs w:val="26"/>
        </w:rPr>
        <w:t>объекта</w:t>
      </w:r>
    </w:p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8"/>
        <w:gridCol w:w="2887"/>
        <w:gridCol w:w="2728"/>
      </w:tblGrid>
      <w:tr w:rsidR="00E623C6" w:rsidRPr="00E623C6" w:rsidTr="00CE0C6C">
        <w:trPr>
          <w:trHeight w:val="396"/>
          <w:jc w:val="center"/>
        </w:trPr>
        <w:tc>
          <w:tcPr>
            <w:tcW w:w="1648" w:type="dxa"/>
            <w:vMerge w:val="restart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№ точки</w:t>
            </w:r>
          </w:p>
        </w:tc>
        <w:tc>
          <w:tcPr>
            <w:tcW w:w="5615" w:type="dxa"/>
            <w:gridSpan w:val="2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Координата </w:t>
            </w:r>
            <w:r w:rsidRPr="00E623C6">
              <w:rPr>
                <w:rFonts w:ascii="PT Astra Serif" w:hAnsi="PT Astra Serif"/>
                <w:lang w:val="en-US"/>
              </w:rPr>
              <w:t>WGS</w:t>
            </w:r>
            <w:r w:rsidRPr="00E623C6">
              <w:rPr>
                <w:rFonts w:ascii="PT Astra Serif" w:hAnsi="PT Astra Serif"/>
              </w:rPr>
              <w:t>-84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Merge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Широта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Долгота 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59°50'22,28"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81°16'27,81"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59°53'59,38"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82°8'45,33"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59°32'27,11"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82°9'34,61"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59°32'10,92"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82°4'45,39"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59°34'44,71"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82°4'42,73"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59°34'53,04"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81°51'23,08"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59°33'50,14"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81°51'23,96"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59°33'53,12"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81°46'14,90"</w:t>
            </w:r>
          </w:p>
        </w:tc>
      </w:tr>
      <w:tr w:rsidR="00E623C6" w:rsidRPr="00E623C6" w:rsidTr="00CE0C6C">
        <w:trPr>
          <w:trHeight w:val="40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9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59°37'27,45"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81°46'11,85"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10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59°37'21,32"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81°29'48,62"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11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59°35'24,24"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81°29'50,83"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12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59°33'7,30"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81°25'50,17"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13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59°33'10,58"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81°21'20,64"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14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59°39'49,23"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81°21'3,56"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15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59°39'50,22"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81°21'37,53"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16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59°45'38,19"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81°21'19,29"</w:t>
            </w:r>
          </w:p>
        </w:tc>
      </w:tr>
      <w:tr w:rsidR="00E623C6" w:rsidRPr="00E623C6" w:rsidTr="00CE0C6C">
        <w:trPr>
          <w:trHeight w:val="385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17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59°45'35,84"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81°16'21,39"</w:t>
            </w:r>
          </w:p>
        </w:tc>
      </w:tr>
      <w:tr w:rsidR="00E623C6" w:rsidRPr="00E623C6" w:rsidTr="00CE0C6C">
        <w:trPr>
          <w:trHeight w:val="385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59°50'22,28"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81°16'27,81"</w:t>
            </w:r>
          </w:p>
        </w:tc>
      </w:tr>
    </w:tbl>
    <w:p w:rsidR="00E623C6" w:rsidRPr="00E623C6" w:rsidRDefault="00E623C6" w:rsidP="00E623C6">
      <w:pPr>
        <w:pStyle w:val="ConsPlusNormal"/>
        <w:jc w:val="both"/>
        <w:rPr>
          <w:rFonts w:ascii="PT Astra Serif" w:hAnsi="PT Astra Serif"/>
        </w:rPr>
      </w:pPr>
    </w:p>
    <w:p w:rsidR="00E623C6" w:rsidRPr="00E623C6" w:rsidRDefault="00E623C6" w:rsidP="00E623C6">
      <w:pPr>
        <w:pStyle w:val="ConsPlusNormal"/>
        <w:jc w:val="both"/>
        <w:rPr>
          <w:rFonts w:ascii="PT Astra Serif" w:hAnsi="PT Astra Serif"/>
        </w:rPr>
      </w:pPr>
    </w:p>
    <w:p w:rsidR="00E623C6" w:rsidRPr="00E623C6" w:rsidRDefault="00E623C6" w:rsidP="00E623C6">
      <w:pPr>
        <w:jc w:val="center"/>
        <w:rPr>
          <w:rFonts w:ascii="PT Astra Serif" w:hAnsi="PT Astra Serif"/>
        </w:rPr>
      </w:pPr>
      <w:r w:rsidRPr="00E623C6">
        <w:rPr>
          <w:rFonts w:ascii="PT Astra Serif" w:hAnsi="PT Astra Serif"/>
        </w:rPr>
        <w:t xml:space="preserve">Координаты Заповедной зоны </w:t>
      </w:r>
      <w:r w:rsidR="00FE3868">
        <w:rPr>
          <w:rFonts w:ascii="PT Astra Serif" w:hAnsi="PT Astra Serif"/>
        </w:rPr>
        <w:t>объекта</w:t>
      </w:r>
    </w:p>
    <w:tbl>
      <w:tblPr>
        <w:tblStyle w:val="af3"/>
        <w:tblW w:w="0" w:type="auto"/>
        <w:jc w:val="center"/>
        <w:tblLook w:val="04A0"/>
      </w:tblPr>
      <w:tblGrid>
        <w:gridCol w:w="1511"/>
        <w:gridCol w:w="1320"/>
        <w:gridCol w:w="1437"/>
        <w:gridCol w:w="2087"/>
        <w:gridCol w:w="1752"/>
        <w:gridCol w:w="1463"/>
      </w:tblGrid>
      <w:tr w:rsidR="00E623C6" w:rsidRPr="00E623C6" w:rsidTr="00CE0C6C">
        <w:trPr>
          <w:jc w:val="center"/>
        </w:trPr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Сведения о местоположении границ объекта</w:t>
            </w:r>
          </w:p>
        </w:tc>
      </w:tr>
      <w:tr w:rsidR="00E623C6" w:rsidRPr="00E623C6" w:rsidTr="00CE0C6C">
        <w:trPr>
          <w:jc w:val="center"/>
        </w:trPr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E623C6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E623C6">
              <w:rPr>
                <w:rFonts w:ascii="PT Astra Serif" w:hAnsi="PT Astra Serif"/>
                <w:sz w:val="24"/>
                <w:u w:val="single"/>
              </w:rPr>
              <w:t>МСК 70, зона 2</w:t>
            </w:r>
          </w:p>
        </w:tc>
      </w:tr>
      <w:tr w:rsidR="00E623C6" w:rsidRPr="00E623C6" w:rsidTr="00CE0C6C">
        <w:trPr>
          <w:jc w:val="center"/>
        </w:trPr>
        <w:tc>
          <w:tcPr>
            <w:tcW w:w="9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E623C6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Координаты</w:t>
            </w:r>
            <w:proofErr w:type="gramStart"/>
            <w:r w:rsidRPr="00E623C6">
              <w:rPr>
                <w:rFonts w:ascii="PT Astra Serif" w:hAnsi="PT Astra Serif"/>
              </w:rPr>
              <w:t>.</w:t>
            </w:r>
            <w:proofErr w:type="gramEnd"/>
            <w:r w:rsidRPr="00E623C6">
              <w:rPr>
                <w:rFonts w:ascii="PT Astra Serif" w:hAnsi="PT Astra Serif"/>
              </w:rPr>
              <w:t xml:space="preserve"> </w:t>
            </w:r>
            <w:proofErr w:type="gramStart"/>
            <w:r w:rsidRPr="00E623C6">
              <w:rPr>
                <w:rFonts w:ascii="PT Astra Serif" w:hAnsi="PT Astra Serif"/>
              </w:rPr>
              <w:t>м</w:t>
            </w:r>
            <w:proofErr w:type="gramEnd"/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E623C6">
              <w:rPr>
                <w:rFonts w:ascii="PT Astra Serif" w:hAnsi="PT Astra Serif"/>
              </w:rPr>
              <w:t>квадратическая</w:t>
            </w:r>
            <w:proofErr w:type="spellEnd"/>
            <w:r w:rsidRPr="00E623C6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proofErr w:type="spellStart"/>
            <w:r w:rsidRPr="00E623C6">
              <w:rPr>
                <w:rFonts w:ascii="PT Astra Serif" w:hAnsi="PT Astra Serif"/>
              </w:rPr>
              <w:t>Mt</w:t>
            </w:r>
            <w:proofErr w:type="spellEnd"/>
            <w:r w:rsidRPr="00E623C6">
              <w:rPr>
                <w:rFonts w:ascii="PT Astra Serif" w:hAnsi="PT Astra Serif"/>
              </w:rPr>
              <w:t>), м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E623C6" w:rsidRPr="00E623C6" w:rsidTr="00CE0C6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4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725724.237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4132279.945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717405.592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4135883.850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716057.950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4136583.198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713655.845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4136994.026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712056.212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4121875.908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712417.555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4120203.622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jc w:val="center"/>
        </w:trPr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725724.237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4132279.945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</w:tbl>
    <w:p w:rsidR="00E623C6" w:rsidRPr="00E623C6" w:rsidRDefault="00E623C6" w:rsidP="00E623C6">
      <w:pPr>
        <w:pStyle w:val="ConsPlusNormal"/>
        <w:jc w:val="both"/>
        <w:rPr>
          <w:rFonts w:ascii="PT Astra Serif" w:hAnsi="PT Astra Serif"/>
        </w:rPr>
      </w:pPr>
    </w:p>
    <w:p w:rsidR="00E623C6" w:rsidRPr="00E623C6" w:rsidRDefault="00E623C6" w:rsidP="00E623C6">
      <w:pPr>
        <w:pStyle w:val="ConsPlusNormal"/>
        <w:jc w:val="center"/>
        <w:outlineLvl w:val="2"/>
        <w:rPr>
          <w:rFonts w:ascii="PT Astra Serif" w:hAnsi="PT Astra Serif"/>
        </w:rPr>
      </w:pPr>
      <w:r w:rsidRPr="00E623C6">
        <w:rPr>
          <w:rFonts w:ascii="PT Astra Serif" w:hAnsi="PT Astra Serif"/>
        </w:rPr>
        <w:t xml:space="preserve">Координаты заповедной зоны </w:t>
      </w:r>
      <w:r w:rsidR="00FE3868">
        <w:rPr>
          <w:rFonts w:ascii="PT Astra Serif" w:hAnsi="PT Astra Serif"/>
        </w:rPr>
        <w:t>объекта</w:t>
      </w:r>
    </w:p>
    <w:p w:rsidR="00E623C6" w:rsidRPr="00E623C6" w:rsidRDefault="00E623C6" w:rsidP="00E623C6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41"/>
        <w:gridCol w:w="2036"/>
        <w:gridCol w:w="2021"/>
      </w:tblGrid>
      <w:tr w:rsidR="00E623C6" w:rsidRPr="00E623C6" w:rsidTr="00CE0C6C">
        <w:trPr>
          <w:trHeight w:val="244"/>
          <w:jc w:val="center"/>
        </w:trPr>
        <w:tc>
          <w:tcPr>
            <w:tcW w:w="1241" w:type="dxa"/>
            <w:vMerge w:val="restart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№ точки</w:t>
            </w:r>
          </w:p>
        </w:tc>
        <w:tc>
          <w:tcPr>
            <w:tcW w:w="4057" w:type="dxa"/>
            <w:gridSpan w:val="2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Координаты </w:t>
            </w:r>
            <w:r w:rsidRPr="00E623C6">
              <w:rPr>
                <w:rFonts w:ascii="PT Astra Serif" w:hAnsi="PT Astra Serif"/>
                <w:lang w:val="en-US"/>
              </w:rPr>
              <w:t>WGS</w:t>
            </w:r>
            <w:r w:rsidRPr="00E623C6">
              <w:rPr>
                <w:rFonts w:ascii="PT Astra Serif" w:hAnsi="PT Astra Serif"/>
              </w:rPr>
              <w:t>-84</w:t>
            </w:r>
          </w:p>
        </w:tc>
      </w:tr>
      <w:tr w:rsidR="00E623C6" w:rsidRPr="00E623C6" w:rsidTr="00CE0C6C">
        <w:trPr>
          <w:trHeight w:val="94"/>
          <w:jc w:val="center"/>
        </w:trPr>
        <w:tc>
          <w:tcPr>
            <w:tcW w:w="1241" w:type="dxa"/>
            <w:vMerge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Широта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Долгота</w:t>
            </w:r>
          </w:p>
        </w:tc>
      </w:tr>
      <w:tr w:rsidR="00E623C6" w:rsidRPr="00E623C6" w:rsidTr="00CE0C6C">
        <w:trPr>
          <w:trHeight w:val="36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59°50'39,33"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81°37'57,49"</w:t>
            </w:r>
          </w:p>
        </w:tc>
      </w:tr>
      <w:tr w:rsidR="00E623C6" w:rsidRPr="00E623C6" w:rsidTr="00CE0C6C">
        <w:trPr>
          <w:trHeight w:val="36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59°46'14,33"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81°42'5,14"</w:t>
            </w:r>
          </w:p>
        </w:tc>
      </w:tr>
      <w:tr w:rsidR="00E623C6" w:rsidRPr="00E623C6" w:rsidTr="00CE0C6C">
        <w:trPr>
          <w:trHeight w:val="36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59°45'31,5"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81°42'52,55"</w:t>
            </w:r>
          </w:p>
        </w:tc>
      </w:tr>
      <w:tr w:rsidR="00E623C6" w:rsidRPr="00E623C6" w:rsidTr="00CE0C6C">
        <w:trPr>
          <w:trHeight w:val="36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59°44'14,33"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81°43'23,51"</w:t>
            </w:r>
          </w:p>
        </w:tc>
      </w:tr>
      <w:tr w:rsidR="00E623C6" w:rsidRPr="00E623C6" w:rsidTr="00CE0C6C">
        <w:trPr>
          <w:trHeight w:val="36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59°43'6,89"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81°27'20,06"</w:t>
            </w:r>
          </w:p>
        </w:tc>
      </w:tr>
      <w:tr w:rsidR="00E623C6" w:rsidRPr="00E623C6" w:rsidTr="00CE0C6C">
        <w:trPr>
          <w:trHeight w:val="35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59°43'16,69"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81°25'32,36"</w:t>
            </w:r>
          </w:p>
        </w:tc>
      </w:tr>
      <w:tr w:rsidR="00E623C6" w:rsidRPr="00E623C6" w:rsidTr="00CE0C6C">
        <w:trPr>
          <w:trHeight w:val="352"/>
          <w:jc w:val="center"/>
        </w:trPr>
        <w:tc>
          <w:tcPr>
            <w:tcW w:w="124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2036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59°50'39,33"</w:t>
            </w:r>
          </w:p>
        </w:tc>
        <w:tc>
          <w:tcPr>
            <w:tcW w:w="2021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81°37'57,49"</w:t>
            </w:r>
          </w:p>
        </w:tc>
      </w:tr>
    </w:tbl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Normal"/>
        <w:jc w:val="center"/>
        <w:outlineLvl w:val="2"/>
        <w:rPr>
          <w:rFonts w:ascii="PT Astra Serif" w:hAnsi="PT Astra Serif"/>
        </w:rPr>
      </w:pPr>
      <w:r w:rsidRPr="00E623C6">
        <w:rPr>
          <w:rFonts w:ascii="PT Astra Serif" w:hAnsi="PT Astra Serif"/>
        </w:rPr>
        <w:lastRenderedPageBreak/>
        <w:t xml:space="preserve">Координаты внешней границы зоны </w:t>
      </w:r>
      <w:proofErr w:type="gramStart"/>
      <w:r w:rsidRPr="00E623C6">
        <w:rPr>
          <w:rFonts w:ascii="PT Astra Serif" w:hAnsi="PT Astra Serif"/>
        </w:rPr>
        <w:t>ограниченного</w:t>
      </w:r>
      <w:proofErr w:type="gramEnd"/>
    </w:p>
    <w:p w:rsidR="00E623C6" w:rsidRPr="00E623C6" w:rsidRDefault="00E623C6" w:rsidP="00E623C6">
      <w:pPr>
        <w:pStyle w:val="ConsPlusNormal"/>
        <w:jc w:val="center"/>
        <w:rPr>
          <w:rFonts w:ascii="PT Astra Serif" w:hAnsi="PT Astra Serif"/>
        </w:rPr>
      </w:pPr>
      <w:r w:rsidRPr="00E623C6">
        <w:rPr>
          <w:rFonts w:ascii="PT Astra Serif" w:hAnsi="PT Astra Serif"/>
        </w:rPr>
        <w:t xml:space="preserve">природопользования </w:t>
      </w:r>
      <w:r w:rsidR="00FE3868">
        <w:rPr>
          <w:rFonts w:ascii="PT Astra Serif" w:hAnsi="PT Astra Serif"/>
        </w:rPr>
        <w:t>объекта</w:t>
      </w:r>
    </w:p>
    <w:tbl>
      <w:tblPr>
        <w:tblStyle w:val="af3"/>
        <w:tblW w:w="10112" w:type="dxa"/>
        <w:jc w:val="center"/>
        <w:tblLook w:val="04A0"/>
      </w:tblPr>
      <w:tblGrid>
        <w:gridCol w:w="1664"/>
        <w:gridCol w:w="1321"/>
        <w:gridCol w:w="1451"/>
        <w:gridCol w:w="2308"/>
        <w:gridCol w:w="1934"/>
        <w:gridCol w:w="1610"/>
      </w:tblGrid>
      <w:tr w:rsidR="00E623C6" w:rsidRPr="00E623C6" w:rsidTr="00CE0C6C">
        <w:trPr>
          <w:trHeight w:val="144"/>
          <w:jc w:val="center"/>
        </w:trPr>
        <w:tc>
          <w:tcPr>
            <w:tcW w:w="10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Сведения о местоположении границ объекта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0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E623C6">
              <w:rPr>
                <w:rFonts w:ascii="PT Astra Serif" w:hAnsi="PT Astra Serif"/>
                <w:sz w:val="24"/>
              </w:rPr>
              <w:t xml:space="preserve">Система координат </w:t>
            </w:r>
            <w:r w:rsidRPr="00E623C6">
              <w:rPr>
                <w:rFonts w:ascii="PT Astra Serif" w:hAnsi="PT Astra Serif"/>
                <w:sz w:val="24"/>
                <w:u w:val="single"/>
              </w:rPr>
              <w:t>МСК 70, зона 4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0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pStyle w:val="af2"/>
              <w:ind w:firstLine="0"/>
              <w:jc w:val="center"/>
              <w:rPr>
                <w:rFonts w:ascii="PT Astra Serif" w:hAnsi="PT Astra Serif"/>
                <w:sz w:val="24"/>
              </w:rPr>
            </w:pPr>
            <w:r w:rsidRPr="00E623C6">
              <w:rPr>
                <w:rFonts w:ascii="PT Astra Serif" w:hAnsi="PT Astra Serif"/>
                <w:sz w:val="24"/>
              </w:rPr>
              <w:t>Сведения о характерных точках границ объекта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Обозначение характерных точек границ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Координаты</w:t>
            </w:r>
            <w:proofErr w:type="gramStart"/>
            <w:r w:rsidRPr="00E623C6">
              <w:rPr>
                <w:rFonts w:ascii="PT Astra Serif" w:hAnsi="PT Astra Serif"/>
              </w:rPr>
              <w:t>.</w:t>
            </w:r>
            <w:proofErr w:type="gramEnd"/>
            <w:r w:rsidRPr="00E623C6">
              <w:rPr>
                <w:rFonts w:ascii="PT Astra Serif" w:hAnsi="PT Astra Serif"/>
              </w:rPr>
              <w:t xml:space="preserve"> </w:t>
            </w:r>
            <w:proofErr w:type="gramStart"/>
            <w:r w:rsidRPr="00E623C6">
              <w:rPr>
                <w:rFonts w:ascii="PT Astra Serif" w:hAnsi="PT Astra Serif"/>
              </w:rPr>
              <w:t>м</w:t>
            </w:r>
            <w:proofErr w:type="gramEnd"/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Метод определения координат характерной точки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Средняя </w:t>
            </w:r>
            <w:proofErr w:type="spellStart"/>
            <w:r w:rsidRPr="00E623C6">
              <w:rPr>
                <w:rFonts w:ascii="PT Astra Serif" w:hAnsi="PT Astra Serif"/>
              </w:rPr>
              <w:t>квадратическая</w:t>
            </w:r>
            <w:proofErr w:type="spellEnd"/>
            <w:r w:rsidRPr="00E623C6">
              <w:rPr>
                <w:rFonts w:ascii="PT Astra Serif" w:hAnsi="PT Astra Serif"/>
              </w:rPr>
              <w:t xml:space="preserve"> погрешность положения характерной точки (</w:t>
            </w:r>
            <w:proofErr w:type="spellStart"/>
            <w:r w:rsidRPr="00E623C6">
              <w:rPr>
                <w:rFonts w:ascii="PT Astra Serif" w:hAnsi="PT Astra Serif"/>
              </w:rPr>
              <w:t>Mt</w:t>
            </w:r>
            <w:proofErr w:type="spellEnd"/>
            <w:r w:rsidRPr="00E623C6">
              <w:rPr>
                <w:rFonts w:ascii="PT Astra Serif" w:hAnsi="PT Astra Serif"/>
              </w:rPr>
              <w:t>), м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Описание обозначения точки на местности (при наличии)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  <w:lang w:val="en-US"/>
              </w:rPr>
              <w:t>X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  <w:lang w:val="en-US"/>
              </w:rPr>
              <w:t>Y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728277,43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2448390,05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738227,05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2496807,32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698466,41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2500109,77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697797,32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2495482,09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44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702627,60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2495259,74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540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701898,26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2482846,16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555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699996,98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2482982,33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540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699888,64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2478061,23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9.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706191,39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2477824,15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10.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705370,82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2462413,72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</w:rPr>
              <w:t>11</w:t>
            </w:r>
            <w:r w:rsidRPr="00E623C6">
              <w:rPr>
                <w:rFonts w:ascii="PT Astra Serif" w:hAnsi="PT Astra Serif"/>
                <w:lang w:val="en-US"/>
              </w:rPr>
              <w:t>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701266,97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2462463,44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  <w:lang w:val="en-US"/>
              </w:rPr>
            </w:pPr>
            <w:r w:rsidRPr="00E623C6">
              <w:rPr>
                <w:rFonts w:ascii="PT Astra Serif" w:hAnsi="PT Astra Serif"/>
                <w:lang w:val="en-US"/>
              </w:rPr>
              <w:t>12.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696624,80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2458815,33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13.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696457,65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2455189,11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14.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709049,19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2454247,05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15.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709093,22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2454478,18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16.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719666,11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2453534,49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17.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719411,11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2448859,58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  <w:tr w:rsidR="00E623C6" w:rsidRPr="00E623C6" w:rsidTr="00CE0C6C">
        <w:trPr>
          <w:trHeight w:val="128"/>
          <w:jc w:val="center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1.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728277,43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2448390,05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Картометрический метод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3C6" w:rsidRPr="00E623C6" w:rsidRDefault="00E623C6" w:rsidP="00E623C6">
            <w:pPr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-</w:t>
            </w:r>
          </w:p>
        </w:tc>
      </w:tr>
    </w:tbl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p w:rsidR="00E623C6" w:rsidRPr="00FE3868" w:rsidRDefault="00E623C6" w:rsidP="00E623C6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E623C6">
        <w:rPr>
          <w:rFonts w:ascii="PT Astra Serif" w:hAnsi="PT Astra Serif"/>
          <w:sz w:val="26"/>
          <w:szCs w:val="26"/>
        </w:rPr>
        <w:t xml:space="preserve">Географические </w:t>
      </w:r>
      <w:r w:rsidRPr="00FE3868">
        <w:rPr>
          <w:rFonts w:ascii="PT Astra Serif" w:hAnsi="PT Astra Serif"/>
          <w:sz w:val="26"/>
          <w:szCs w:val="26"/>
        </w:rPr>
        <w:t xml:space="preserve">координаты внешней границы зоны </w:t>
      </w:r>
      <w:proofErr w:type="gramStart"/>
      <w:r w:rsidRPr="00FE3868">
        <w:rPr>
          <w:rFonts w:ascii="PT Astra Serif" w:hAnsi="PT Astra Serif"/>
          <w:sz w:val="26"/>
          <w:szCs w:val="26"/>
        </w:rPr>
        <w:t>ограниченного</w:t>
      </w:r>
      <w:proofErr w:type="gramEnd"/>
    </w:p>
    <w:p w:rsidR="00E623C6" w:rsidRPr="00FE3868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  <w:r w:rsidRPr="00FE3868">
        <w:rPr>
          <w:rFonts w:ascii="PT Astra Serif" w:hAnsi="PT Astra Serif"/>
          <w:b w:val="0"/>
          <w:sz w:val="26"/>
          <w:szCs w:val="26"/>
        </w:rPr>
        <w:t xml:space="preserve">природопользования </w:t>
      </w:r>
      <w:r w:rsidR="00FE3868" w:rsidRPr="00FE3868">
        <w:rPr>
          <w:rFonts w:ascii="PT Astra Serif" w:hAnsi="PT Astra Serif"/>
          <w:b w:val="0"/>
          <w:sz w:val="26"/>
          <w:szCs w:val="26"/>
        </w:rPr>
        <w:t>объекта</w:t>
      </w:r>
    </w:p>
    <w:p w:rsidR="00E623C6" w:rsidRPr="00E623C6" w:rsidRDefault="00E623C6" w:rsidP="00E623C6">
      <w:pPr>
        <w:pStyle w:val="ConsPlusTitle"/>
        <w:ind w:firstLine="709"/>
        <w:jc w:val="center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48"/>
        <w:gridCol w:w="2887"/>
        <w:gridCol w:w="2728"/>
      </w:tblGrid>
      <w:tr w:rsidR="00E623C6" w:rsidRPr="00E623C6" w:rsidTr="00CE0C6C">
        <w:trPr>
          <w:trHeight w:val="396"/>
          <w:jc w:val="center"/>
        </w:trPr>
        <w:tc>
          <w:tcPr>
            <w:tcW w:w="1648" w:type="dxa"/>
            <w:vMerge w:val="restart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№ точки</w:t>
            </w:r>
          </w:p>
        </w:tc>
        <w:tc>
          <w:tcPr>
            <w:tcW w:w="5615" w:type="dxa"/>
            <w:gridSpan w:val="2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Координата </w:t>
            </w:r>
            <w:r w:rsidRPr="00E623C6">
              <w:rPr>
                <w:rFonts w:ascii="PT Astra Serif" w:hAnsi="PT Astra Serif"/>
                <w:lang w:val="en-US"/>
              </w:rPr>
              <w:t>WGS</w:t>
            </w:r>
            <w:r w:rsidRPr="00E623C6">
              <w:rPr>
                <w:rFonts w:ascii="PT Astra Serif" w:hAnsi="PT Astra Serif"/>
              </w:rPr>
              <w:t>-84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Merge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Широта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 xml:space="preserve">Долгота 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59°50'22,28"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81°16'27,81"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2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59°53'59,38"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82°8'45,33"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3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59°32'27,11"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82°9'34,61"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4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59°32'10,92"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82°4'45,39"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59°34'44,71"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82°4'42,73"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6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59°34'53,04"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81°51'23,08"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7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59°33'50,14"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81°51'23,96"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59°33'53,12"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81°46'14,90"</w:t>
            </w:r>
          </w:p>
        </w:tc>
      </w:tr>
      <w:tr w:rsidR="00E623C6" w:rsidRPr="00E623C6" w:rsidTr="00CE0C6C">
        <w:trPr>
          <w:trHeight w:val="40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9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59°37'27,45"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81°46'11,85"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10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59°37'21,32"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81°29'48,62"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11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59°35'24,24"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81°29'50,83"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12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59°33'7,30"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81°25'50,17"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13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59°33'10,58"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81°21'20,64"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14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59°39'49,23"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81°21'3,56"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15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59°39'50,22"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81°21'37,53"</w:t>
            </w:r>
          </w:p>
        </w:tc>
      </w:tr>
      <w:tr w:rsidR="00E623C6" w:rsidRPr="00E623C6" w:rsidTr="00CE0C6C">
        <w:trPr>
          <w:trHeight w:val="396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16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59°45'38,19"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81°21'19,29"</w:t>
            </w:r>
          </w:p>
        </w:tc>
      </w:tr>
      <w:tr w:rsidR="00E623C6" w:rsidRPr="00E623C6" w:rsidTr="00CE0C6C">
        <w:trPr>
          <w:trHeight w:val="385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17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59°45'35,84"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81°16'21,39"</w:t>
            </w:r>
          </w:p>
        </w:tc>
      </w:tr>
      <w:tr w:rsidR="00E623C6" w:rsidRPr="00E623C6" w:rsidTr="00CE0C6C">
        <w:trPr>
          <w:trHeight w:val="385"/>
          <w:jc w:val="center"/>
        </w:trPr>
        <w:tc>
          <w:tcPr>
            <w:tcW w:w="164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1</w:t>
            </w:r>
          </w:p>
        </w:tc>
        <w:tc>
          <w:tcPr>
            <w:tcW w:w="2887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59°50'22,28"</w:t>
            </w:r>
          </w:p>
        </w:tc>
        <w:tc>
          <w:tcPr>
            <w:tcW w:w="2728" w:type="dxa"/>
            <w:vAlign w:val="center"/>
          </w:tcPr>
          <w:p w:rsidR="00E623C6" w:rsidRPr="00E623C6" w:rsidRDefault="00E623C6" w:rsidP="00E623C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E623C6">
              <w:rPr>
                <w:rFonts w:ascii="PT Astra Serif" w:hAnsi="PT Astra Serif"/>
              </w:rPr>
              <w:t>81°16'27,81"</w:t>
            </w:r>
          </w:p>
        </w:tc>
      </w:tr>
    </w:tbl>
    <w:p w:rsidR="00660E1B" w:rsidRPr="00E623C6" w:rsidRDefault="00660E1B" w:rsidP="00E623C6">
      <w:pPr>
        <w:ind w:left="5387" w:firstLine="0"/>
        <w:jc w:val="both"/>
        <w:rPr>
          <w:rFonts w:ascii="PT Astra Serif" w:hAnsi="PT Astra Serif"/>
          <w:szCs w:val="26"/>
        </w:rPr>
      </w:pPr>
    </w:p>
    <w:sectPr w:rsidR="00660E1B" w:rsidRPr="00E623C6" w:rsidSect="000B2B21">
      <w:headerReference w:type="first" r:id="rId12"/>
      <w:pgSz w:w="11906" w:h="16838"/>
      <w:pgMar w:top="567" w:right="851" w:bottom="1134" w:left="1701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520" w:rsidRDefault="00603520">
      <w:r>
        <w:separator/>
      </w:r>
    </w:p>
  </w:endnote>
  <w:endnote w:type="continuationSeparator" w:id="1">
    <w:p w:rsidR="00603520" w:rsidRDefault="006035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20" w:rsidRDefault="00603520" w:rsidP="00E31A92">
    <w:pPr>
      <w:pStyle w:val="a7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520" w:rsidRDefault="00603520">
      <w:r>
        <w:separator/>
      </w:r>
    </w:p>
  </w:footnote>
  <w:footnote w:type="continuationSeparator" w:id="1">
    <w:p w:rsidR="00603520" w:rsidRDefault="006035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20" w:rsidRDefault="00190112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352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03520" w:rsidRDefault="0060352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20" w:rsidRPr="00630A43" w:rsidRDefault="00190112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603520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661F1C">
      <w:rPr>
        <w:b w:val="0"/>
        <w:noProof/>
        <w:sz w:val="24"/>
        <w:szCs w:val="24"/>
      </w:rPr>
      <w:t>5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20" w:rsidRDefault="00603520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3520" w:rsidRPr="00841E50" w:rsidRDefault="00603520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603520" w:rsidRPr="00841E50" w:rsidRDefault="00603520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603520" w:rsidRPr="00841E50" w:rsidRDefault="00603520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520" w:rsidRPr="00841E50" w:rsidRDefault="00603520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80300D6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9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1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52557B"/>
    <w:multiLevelType w:val="hybridMultilevel"/>
    <w:tmpl w:val="A2B0B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9"/>
  </w:num>
  <w:num w:numId="15">
    <w:abstractNumId w:val="28"/>
  </w:num>
  <w:num w:numId="16">
    <w:abstractNumId w:val="22"/>
  </w:num>
  <w:num w:numId="17">
    <w:abstractNumId w:val="31"/>
  </w:num>
  <w:num w:numId="18">
    <w:abstractNumId w:val="17"/>
  </w:num>
  <w:num w:numId="19">
    <w:abstractNumId w:val="26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21"/>
  </w:num>
  <w:num w:numId="25">
    <w:abstractNumId w:val="24"/>
  </w:num>
  <w:num w:numId="26">
    <w:abstractNumId w:val="6"/>
  </w:num>
  <w:num w:numId="27">
    <w:abstractNumId w:val="10"/>
  </w:num>
  <w:num w:numId="28">
    <w:abstractNumId w:val="37"/>
  </w:num>
  <w:num w:numId="29">
    <w:abstractNumId w:val="12"/>
  </w:num>
  <w:num w:numId="30">
    <w:abstractNumId w:val="0"/>
  </w:num>
  <w:num w:numId="31">
    <w:abstractNumId w:val="16"/>
  </w:num>
  <w:num w:numId="32">
    <w:abstractNumId w:val="27"/>
  </w:num>
  <w:num w:numId="33">
    <w:abstractNumId w:val="25"/>
  </w:num>
  <w:num w:numId="34">
    <w:abstractNumId w:val="1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36"/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0897"/>
  </w:hdrShapeDefaults>
  <w:footnotePr>
    <w:footnote w:id="0"/>
    <w:footnote w:id="1"/>
  </w:footnotePr>
  <w:endnotePr>
    <w:endnote w:id="0"/>
    <w:endnote w:id="1"/>
  </w:endnotePr>
  <w:compat/>
  <w:rsids>
    <w:rsidRoot w:val="00DE6CBA"/>
    <w:rsid w:val="00000349"/>
    <w:rsid w:val="00003550"/>
    <w:rsid w:val="00007DA4"/>
    <w:rsid w:val="00013786"/>
    <w:rsid w:val="00013B56"/>
    <w:rsid w:val="00014282"/>
    <w:rsid w:val="0001535D"/>
    <w:rsid w:val="000250D3"/>
    <w:rsid w:val="000358E4"/>
    <w:rsid w:val="00044023"/>
    <w:rsid w:val="0004443B"/>
    <w:rsid w:val="00045752"/>
    <w:rsid w:val="00045E05"/>
    <w:rsid w:val="00045FAE"/>
    <w:rsid w:val="000467BE"/>
    <w:rsid w:val="00047CB2"/>
    <w:rsid w:val="00051721"/>
    <w:rsid w:val="00052C88"/>
    <w:rsid w:val="00052D99"/>
    <w:rsid w:val="00054877"/>
    <w:rsid w:val="0005608C"/>
    <w:rsid w:val="00056315"/>
    <w:rsid w:val="000622F1"/>
    <w:rsid w:val="000623FF"/>
    <w:rsid w:val="00071DEF"/>
    <w:rsid w:val="000747F3"/>
    <w:rsid w:val="00082647"/>
    <w:rsid w:val="00090D8F"/>
    <w:rsid w:val="000910BF"/>
    <w:rsid w:val="00096C90"/>
    <w:rsid w:val="000B12C3"/>
    <w:rsid w:val="000B1AA8"/>
    <w:rsid w:val="000B2B21"/>
    <w:rsid w:val="000B387E"/>
    <w:rsid w:val="000C78FD"/>
    <w:rsid w:val="000D00C8"/>
    <w:rsid w:val="000D53C5"/>
    <w:rsid w:val="000D5997"/>
    <w:rsid w:val="000E0555"/>
    <w:rsid w:val="000E08A2"/>
    <w:rsid w:val="000E3784"/>
    <w:rsid w:val="000E7EB2"/>
    <w:rsid w:val="000F1F32"/>
    <w:rsid w:val="000F4700"/>
    <w:rsid w:val="000F5BB6"/>
    <w:rsid w:val="001018D4"/>
    <w:rsid w:val="0010226C"/>
    <w:rsid w:val="00104A5A"/>
    <w:rsid w:val="00104FDA"/>
    <w:rsid w:val="00115A64"/>
    <w:rsid w:val="00117DD8"/>
    <w:rsid w:val="00120AC7"/>
    <w:rsid w:val="00121174"/>
    <w:rsid w:val="00124AB1"/>
    <w:rsid w:val="00137D7A"/>
    <w:rsid w:val="001464F7"/>
    <w:rsid w:val="00147DF8"/>
    <w:rsid w:val="00150921"/>
    <w:rsid w:val="001522CC"/>
    <w:rsid w:val="00156EAE"/>
    <w:rsid w:val="001628B9"/>
    <w:rsid w:val="00184364"/>
    <w:rsid w:val="0018470D"/>
    <w:rsid w:val="001869D6"/>
    <w:rsid w:val="00190112"/>
    <w:rsid w:val="00191D57"/>
    <w:rsid w:val="001943D5"/>
    <w:rsid w:val="00194AEF"/>
    <w:rsid w:val="001A4999"/>
    <w:rsid w:val="001B37A2"/>
    <w:rsid w:val="001B5F03"/>
    <w:rsid w:val="001B641D"/>
    <w:rsid w:val="001B6D30"/>
    <w:rsid w:val="001B7020"/>
    <w:rsid w:val="001D0BF0"/>
    <w:rsid w:val="001D67D2"/>
    <w:rsid w:val="001F6B70"/>
    <w:rsid w:val="00206CEC"/>
    <w:rsid w:val="002119D9"/>
    <w:rsid w:val="00224674"/>
    <w:rsid w:val="002248D3"/>
    <w:rsid w:val="002276E3"/>
    <w:rsid w:val="00232F42"/>
    <w:rsid w:val="0024574D"/>
    <w:rsid w:val="00246AFC"/>
    <w:rsid w:val="002521DC"/>
    <w:rsid w:val="0025306D"/>
    <w:rsid w:val="00265810"/>
    <w:rsid w:val="002729E3"/>
    <w:rsid w:val="00280AE8"/>
    <w:rsid w:val="00283153"/>
    <w:rsid w:val="00285995"/>
    <w:rsid w:val="0028692B"/>
    <w:rsid w:val="00286B62"/>
    <w:rsid w:val="00292199"/>
    <w:rsid w:val="002937C2"/>
    <w:rsid w:val="002957BE"/>
    <w:rsid w:val="002961E5"/>
    <w:rsid w:val="002A10EE"/>
    <w:rsid w:val="002A2E79"/>
    <w:rsid w:val="002A6444"/>
    <w:rsid w:val="002B1E4E"/>
    <w:rsid w:val="002B6DE4"/>
    <w:rsid w:val="002C00C8"/>
    <w:rsid w:val="002C0C37"/>
    <w:rsid w:val="002C285E"/>
    <w:rsid w:val="002C29DF"/>
    <w:rsid w:val="002D1871"/>
    <w:rsid w:val="002D2E8C"/>
    <w:rsid w:val="002D3565"/>
    <w:rsid w:val="002E6D0A"/>
    <w:rsid w:val="002F5B6D"/>
    <w:rsid w:val="00303660"/>
    <w:rsid w:val="00321A61"/>
    <w:rsid w:val="003402EE"/>
    <w:rsid w:val="003414C2"/>
    <w:rsid w:val="00345E7A"/>
    <w:rsid w:val="00355E98"/>
    <w:rsid w:val="00361E52"/>
    <w:rsid w:val="003710D3"/>
    <w:rsid w:val="00371AC3"/>
    <w:rsid w:val="00376C6F"/>
    <w:rsid w:val="00377CCE"/>
    <w:rsid w:val="00380241"/>
    <w:rsid w:val="00380687"/>
    <w:rsid w:val="003A06DF"/>
    <w:rsid w:val="003A0A19"/>
    <w:rsid w:val="003A3B8C"/>
    <w:rsid w:val="003A796C"/>
    <w:rsid w:val="003B6458"/>
    <w:rsid w:val="003B7A56"/>
    <w:rsid w:val="003C2A15"/>
    <w:rsid w:val="003D471C"/>
    <w:rsid w:val="003D4A49"/>
    <w:rsid w:val="003D4D72"/>
    <w:rsid w:val="003D763B"/>
    <w:rsid w:val="003D79C0"/>
    <w:rsid w:val="003E1829"/>
    <w:rsid w:val="003E1D11"/>
    <w:rsid w:val="003F22A5"/>
    <w:rsid w:val="003F6620"/>
    <w:rsid w:val="004024F9"/>
    <w:rsid w:val="0040336A"/>
    <w:rsid w:val="004063B0"/>
    <w:rsid w:val="004075C2"/>
    <w:rsid w:val="00410FEA"/>
    <w:rsid w:val="004112DC"/>
    <w:rsid w:val="00412311"/>
    <w:rsid w:val="0042358D"/>
    <w:rsid w:val="00424646"/>
    <w:rsid w:val="00427F51"/>
    <w:rsid w:val="0043090F"/>
    <w:rsid w:val="004319E9"/>
    <w:rsid w:val="004345B1"/>
    <w:rsid w:val="00436D47"/>
    <w:rsid w:val="00437536"/>
    <w:rsid w:val="00451CBE"/>
    <w:rsid w:val="00453BF6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06B6"/>
    <w:rsid w:val="004A2609"/>
    <w:rsid w:val="004B0A58"/>
    <w:rsid w:val="004B178D"/>
    <w:rsid w:val="004B2210"/>
    <w:rsid w:val="004B2B89"/>
    <w:rsid w:val="004B3DB0"/>
    <w:rsid w:val="004B5CD9"/>
    <w:rsid w:val="004C16CB"/>
    <w:rsid w:val="004D5EFD"/>
    <w:rsid w:val="004D70C6"/>
    <w:rsid w:val="004E0049"/>
    <w:rsid w:val="004F00BB"/>
    <w:rsid w:val="004F2F4F"/>
    <w:rsid w:val="004F6C6B"/>
    <w:rsid w:val="004F73F8"/>
    <w:rsid w:val="00511408"/>
    <w:rsid w:val="00515F53"/>
    <w:rsid w:val="005224AA"/>
    <w:rsid w:val="0052521F"/>
    <w:rsid w:val="00534335"/>
    <w:rsid w:val="00551D4A"/>
    <w:rsid w:val="005563DE"/>
    <w:rsid w:val="00564041"/>
    <w:rsid w:val="00570B12"/>
    <w:rsid w:val="00577D9C"/>
    <w:rsid w:val="005825FC"/>
    <w:rsid w:val="0058715C"/>
    <w:rsid w:val="00591BB1"/>
    <w:rsid w:val="00595150"/>
    <w:rsid w:val="0059640A"/>
    <w:rsid w:val="005A56C0"/>
    <w:rsid w:val="005A5EA7"/>
    <w:rsid w:val="005B2C0B"/>
    <w:rsid w:val="005B2D18"/>
    <w:rsid w:val="005B2D28"/>
    <w:rsid w:val="005B305D"/>
    <w:rsid w:val="005B3D73"/>
    <w:rsid w:val="005B6563"/>
    <w:rsid w:val="005B68AD"/>
    <w:rsid w:val="005C3F35"/>
    <w:rsid w:val="005D082B"/>
    <w:rsid w:val="005D23CA"/>
    <w:rsid w:val="005F2DBB"/>
    <w:rsid w:val="005F71AF"/>
    <w:rsid w:val="00600941"/>
    <w:rsid w:val="00603520"/>
    <w:rsid w:val="006115A7"/>
    <w:rsid w:val="0061663E"/>
    <w:rsid w:val="0062085F"/>
    <w:rsid w:val="00621E85"/>
    <w:rsid w:val="00625A25"/>
    <w:rsid w:val="00630A43"/>
    <w:rsid w:val="00633D89"/>
    <w:rsid w:val="00635835"/>
    <w:rsid w:val="0064294C"/>
    <w:rsid w:val="00651C4F"/>
    <w:rsid w:val="00653F9E"/>
    <w:rsid w:val="00656B76"/>
    <w:rsid w:val="00660E1B"/>
    <w:rsid w:val="00661F1C"/>
    <w:rsid w:val="00663327"/>
    <w:rsid w:val="006642A4"/>
    <w:rsid w:val="0066722E"/>
    <w:rsid w:val="00677293"/>
    <w:rsid w:val="00681066"/>
    <w:rsid w:val="006904CA"/>
    <w:rsid w:val="00692BC8"/>
    <w:rsid w:val="0069620C"/>
    <w:rsid w:val="006A74B1"/>
    <w:rsid w:val="006B7F2D"/>
    <w:rsid w:val="006C4861"/>
    <w:rsid w:val="006D5240"/>
    <w:rsid w:val="006E1BFB"/>
    <w:rsid w:val="00701B9A"/>
    <w:rsid w:val="007023C2"/>
    <w:rsid w:val="0070440D"/>
    <w:rsid w:val="00721A85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672CC"/>
    <w:rsid w:val="00773061"/>
    <w:rsid w:val="00773231"/>
    <w:rsid w:val="00785845"/>
    <w:rsid w:val="00786936"/>
    <w:rsid w:val="0079284D"/>
    <w:rsid w:val="00793A5B"/>
    <w:rsid w:val="00794F67"/>
    <w:rsid w:val="007A1F5F"/>
    <w:rsid w:val="007A2B2A"/>
    <w:rsid w:val="007B0E32"/>
    <w:rsid w:val="007B39BC"/>
    <w:rsid w:val="007B407D"/>
    <w:rsid w:val="007C1830"/>
    <w:rsid w:val="007C25D9"/>
    <w:rsid w:val="007C3C0C"/>
    <w:rsid w:val="007D2387"/>
    <w:rsid w:val="007E1C77"/>
    <w:rsid w:val="007F6B90"/>
    <w:rsid w:val="008138AA"/>
    <w:rsid w:val="00821083"/>
    <w:rsid w:val="008222FA"/>
    <w:rsid w:val="00827A91"/>
    <w:rsid w:val="00830DBF"/>
    <w:rsid w:val="008353D8"/>
    <w:rsid w:val="00835C2C"/>
    <w:rsid w:val="00841E50"/>
    <w:rsid w:val="00842B49"/>
    <w:rsid w:val="00847D9F"/>
    <w:rsid w:val="008506E4"/>
    <w:rsid w:val="0086590A"/>
    <w:rsid w:val="008666F3"/>
    <w:rsid w:val="00876A2E"/>
    <w:rsid w:val="008803F3"/>
    <w:rsid w:val="00887FA8"/>
    <w:rsid w:val="00891CF0"/>
    <w:rsid w:val="008B02E9"/>
    <w:rsid w:val="008B1045"/>
    <w:rsid w:val="008B12FF"/>
    <w:rsid w:val="008B5876"/>
    <w:rsid w:val="008B754A"/>
    <w:rsid w:val="008C4CFE"/>
    <w:rsid w:val="008C555B"/>
    <w:rsid w:val="008E0045"/>
    <w:rsid w:val="008E0824"/>
    <w:rsid w:val="008E1892"/>
    <w:rsid w:val="008E4049"/>
    <w:rsid w:val="008F2BDC"/>
    <w:rsid w:val="008F552B"/>
    <w:rsid w:val="008F69DF"/>
    <w:rsid w:val="00913E94"/>
    <w:rsid w:val="0092164F"/>
    <w:rsid w:val="00923A23"/>
    <w:rsid w:val="0092625C"/>
    <w:rsid w:val="00927CD5"/>
    <w:rsid w:val="00936164"/>
    <w:rsid w:val="009371DA"/>
    <w:rsid w:val="009405ED"/>
    <w:rsid w:val="00947C65"/>
    <w:rsid w:val="009518E6"/>
    <w:rsid w:val="00961A9A"/>
    <w:rsid w:val="009739BE"/>
    <w:rsid w:val="00985D0A"/>
    <w:rsid w:val="00997CAA"/>
    <w:rsid w:val="009A6F85"/>
    <w:rsid w:val="009A7B3A"/>
    <w:rsid w:val="009B4414"/>
    <w:rsid w:val="009C1CED"/>
    <w:rsid w:val="009C1D6F"/>
    <w:rsid w:val="009C43F4"/>
    <w:rsid w:val="009C5E74"/>
    <w:rsid w:val="009C5FA2"/>
    <w:rsid w:val="009D2BD0"/>
    <w:rsid w:val="009D586D"/>
    <w:rsid w:val="009E5DBB"/>
    <w:rsid w:val="009E7685"/>
    <w:rsid w:val="009F7A38"/>
    <w:rsid w:val="00A01A8C"/>
    <w:rsid w:val="00A035F0"/>
    <w:rsid w:val="00A060F6"/>
    <w:rsid w:val="00A1638F"/>
    <w:rsid w:val="00A17A6C"/>
    <w:rsid w:val="00A208EA"/>
    <w:rsid w:val="00A23110"/>
    <w:rsid w:val="00A2342A"/>
    <w:rsid w:val="00A30001"/>
    <w:rsid w:val="00A3543C"/>
    <w:rsid w:val="00A4052E"/>
    <w:rsid w:val="00A43750"/>
    <w:rsid w:val="00A57C7C"/>
    <w:rsid w:val="00A61BA8"/>
    <w:rsid w:val="00A73BE4"/>
    <w:rsid w:val="00A74433"/>
    <w:rsid w:val="00A75A31"/>
    <w:rsid w:val="00A768D8"/>
    <w:rsid w:val="00A77F6A"/>
    <w:rsid w:val="00A90BAD"/>
    <w:rsid w:val="00A92E3D"/>
    <w:rsid w:val="00AA6570"/>
    <w:rsid w:val="00AA7279"/>
    <w:rsid w:val="00AB0552"/>
    <w:rsid w:val="00AB60FE"/>
    <w:rsid w:val="00AB640A"/>
    <w:rsid w:val="00AC4280"/>
    <w:rsid w:val="00AC7755"/>
    <w:rsid w:val="00AC78F9"/>
    <w:rsid w:val="00AC7BF7"/>
    <w:rsid w:val="00AC7E46"/>
    <w:rsid w:val="00AD2C51"/>
    <w:rsid w:val="00AD3FEE"/>
    <w:rsid w:val="00AE4A2D"/>
    <w:rsid w:val="00AF0C94"/>
    <w:rsid w:val="00AF0E85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328A3"/>
    <w:rsid w:val="00B44584"/>
    <w:rsid w:val="00B4465B"/>
    <w:rsid w:val="00B44E30"/>
    <w:rsid w:val="00B45C3B"/>
    <w:rsid w:val="00B47B11"/>
    <w:rsid w:val="00B56AD0"/>
    <w:rsid w:val="00B57635"/>
    <w:rsid w:val="00B62D4E"/>
    <w:rsid w:val="00B64427"/>
    <w:rsid w:val="00B66770"/>
    <w:rsid w:val="00B66FFB"/>
    <w:rsid w:val="00B74E08"/>
    <w:rsid w:val="00B75C8B"/>
    <w:rsid w:val="00B83F82"/>
    <w:rsid w:val="00B850C6"/>
    <w:rsid w:val="00B9563A"/>
    <w:rsid w:val="00BA0AF0"/>
    <w:rsid w:val="00BA14EC"/>
    <w:rsid w:val="00BA49C6"/>
    <w:rsid w:val="00BA4BC1"/>
    <w:rsid w:val="00BC5394"/>
    <w:rsid w:val="00BD1DAA"/>
    <w:rsid w:val="00BD2364"/>
    <w:rsid w:val="00BF2BA5"/>
    <w:rsid w:val="00BF310F"/>
    <w:rsid w:val="00BF6E92"/>
    <w:rsid w:val="00C03F91"/>
    <w:rsid w:val="00C03FD6"/>
    <w:rsid w:val="00C13239"/>
    <w:rsid w:val="00C22DE9"/>
    <w:rsid w:val="00C23970"/>
    <w:rsid w:val="00C25A1A"/>
    <w:rsid w:val="00C351BF"/>
    <w:rsid w:val="00C37496"/>
    <w:rsid w:val="00C40A24"/>
    <w:rsid w:val="00C40B26"/>
    <w:rsid w:val="00C430B6"/>
    <w:rsid w:val="00C45924"/>
    <w:rsid w:val="00C50EE9"/>
    <w:rsid w:val="00C54441"/>
    <w:rsid w:val="00C54BD6"/>
    <w:rsid w:val="00C57CB4"/>
    <w:rsid w:val="00C6136B"/>
    <w:rsid w:val="00C62D58"/>
    <w:rsid w:val="00C64BF2"/>
    <w:rsid w:val="00C71EB7"/>
    <w:rsid w:val="00C7434B"/>
    <w:rsid w:val="00C9138E"/>
    <w:rsid w:val="00C969B0"/>
    <w:rsid w:val="00C975A8"/>
    <w:rsid w:val="00CA0888"/>
    <w:rsid w:val="00CA381B"/>
    <w:rsid w:val="00CB5864"/>
    <w:rsid w:val="00CB71D2"/>
    <w:rsid w:val="00CB7ED0"/>
    <w:rsid w:val="00CB7F57"/>
    <w:rsid w:val="00CD0A3C"/>
    <w:rsid w:val="00CD45DE"/>
    <w:rsid w:val="00CD760D"/>
    <w:rsid w:val="00CE009F"/>
    <w:rsid w:val="00CE33B4"/>
    <w:rsid w:val="00CE7ACD"/>
    <w:rsid w:val="00CF03C3"/>
    <w:rsid w:val="00CF0CEC"/>
    <w:rsid w:val="00CF1476"/>
    <w:rsid w:val="00D01F7F"/>
    <w:rsid w:val="00D028C8"/>
    <w:rsid w:val="00D02EB9"/>
    <w:rsid w:val="00D05AC6"/>
    <w:rsid w:val="00D200D6"/>
    <w:rsid w:val="00D34692"/>
    <w:rsid w:val="00D34B1C"/>
    <w:rsid w:val="00D357CD"/>
    <w:rsid w:val="00D37653"/>
    <w:rsid w:val="00D40035"/>
    <w:rsid w:val="00D41451"/>
    <w:rsid w:val="00D473B8"/>
    <w:rsid w:val="00D514BE"/>
    <w:rsid w:val="00D52B7A"/>
    <w:rsid w:val="00D55181"/>
    <w:rsid w:val="00D679EE"/>
    <w:rsid w:val="00D709B5"/>
    <w:rsid w:val="00D72FF6"/>
    <w:rsid w:val="00D73118"/>
    <w:rsid w:val="00D73E45"/>
    <w:rsid w:val="00D768CF"/>
    <w:rsid w:val="00D832AA"/>
    <w:rsid w:val="00D9008E"/>
    <w:rsid w:val="00D90D0D"/>
    <w:rsid w:val="00D91F04"/>
    <w:rsid w:val="00D959FE"/>
    <w:rsid w:val="00D97174"/>
    <w:rsid w:val="00DA57A4"/>
    <w:rsid w:val="00DB5774"/>
    <w:rsid w:val="00DB60C6"/>
    <w:rsid w:val="00DC0D91"/>
    <w:rsid w:val="00DC6545"/>
    <w:rsid w:val="00DD0932"/>
    <w:rsid w:val="00DD2CF0"/>
    <w:rsid w:val="00DE3FB0"/>
    <w:rsid w:val="00DE5A25"/>
    <w:rsid w:val="00DE6CBA"/>
    <w:rsid w:val="00DF17E3"/>
    <w:rsid w:val="00DF4ACB"/>
    <w:rsid w:val="00E03446"/>
    <w:rsid w:val="00E0375A"/>
    <w:rsid w:val="00E06F43"/>
    <w:rsid w:val="00E07150"/>
    <w:rsid w:val="00E079A5"/>
    <w:rsid w:val="00E1329E"/>
    <w:rsid w:val="00E145D2"/>
    <w:rsid w:val="00E17265"/>
    <w:rsid w:val="00E229EF"/>
    <w:rsid w:val="00E31A92"/>
    <w:rsid w:val="00E35E45"/>
    <w:rsid w:val="00E45187"/>
    <w:rsid w:val="00E461EE"/>
    <w:rsid w:val="00E46F9F"/>
    <w:rsid w:val="00E47CDA"/>
    <w:rsid w:val="00E546FB"/>
    <w:rsid w:val="00E55E88"/>
    <w:rsid w:val="00E623C6"/>
    <w:rsid w:val="00E648E7"/>
    <w:rsid w:val="00E77FBE"/>
    <w:rsid w:val="00E86890"/>
    <w:rsid w:val="00E90490"/>
    <w:rsid w:val="00E90F74"/>
    <w:rsid w:val="00E971BD"/>
    <w:rsid w:val="00EA3447"/>
    <w:rsid w:val="00ED105D"/>
    <w:rsid w:val="00ED15C8"/>
    <w:rsid w:val="00ED222D"/>
    <w:rsid w:val="00EE0C9E"/>
    <w:rsid w:val="00EF062C"/>
    <w:rsid w:val="00EF2762"/>
    <w:rsid w:val="00EF450A"/>
    <w:rsid w:val="00EF7AE1"/>
    <w:rsid w:val="00F00F48"/>
    <w:rsid w:val="00F01F48"/>
    <w:rsid w:val="00F171CA"/>
    <w:rsid w:val="00F23F4C"/>
    <w:rsid w:val="00F33A6A"/>
    <w:rsid w:val="00F4126D"/>
    <w:rsid w:val="00F427D6"/>
    <w:rsid w:val="00F50A47"/>
    <w:rsid w:val="00F5226C"/>
    <w:rsid w:val="00F70D63"/>
    <w:rsid w:val="00F71858"/>
    <w:rsid w:val="00F837BA"/>
    <w:rsid w:val="00F839B4"/>
    <w:rsid w:val="00F85C45"/>
    <w:rsid w:val="00F911CF"/>
    <w:rsid w:val="00F938D6"/>
    <w:rsid w:val="00F941EF"/>
    <w:rsid w:val="00F95281"/>
    <w:rsid w:val="00FA50D9"/>
    <w:rsid w:val="00FA5822"/>
    <w:rsid w:val="00FA5A57"/>
    <w:rsid w:val="00FA7AC7"/>
    <w:rsid w:val="00FB48AB"/>
    <w:rsid w:val="00FC5D37"/>
    <w:rsid w:val="00FC7130"/>
    <w:rsid w:val="00FC7C2F"/>
    <w:rsid w:val="00FD3773"/>
    <w:rsid w:val="00FD37C5"/>
    <w:rsid w:val="00FE2623"/>
    <w:rsid w:val="00FE3868"/>
    <w:rsid w:val="00FE6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7BF7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AC7BF7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AC7B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AC7BF7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C7BF7"/>
  </w:style>
  <w:style w:type="paragraph" w:styleId="aa">
    <w:name w:val="caption"/>
    <w:basedOn w:val="a"/>
    <w:next w:val="a"/>
    <w:qFormat/>
    <w:rsid w:val="00AC7BF7"/>
    <w:pPr>
      <w:jc w:val="center"/>
    </w:pPr>
    <w:rPr>
      <w:b/>
      <w:sz w:val="28"/>
    </w:rPr>
  </w:style>
  <w:style w:type="paragraph" w:styleId="21">
    <w:name w:val="Body Text 2"/>
    <w:basedOn w:val="a"/>
    <w:rsid w:val="00AC7BF7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AC7BF7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AC7BF7"/>
    <w:pPr>
      <w:jc w:val="left"/>
    </w:pPr>
    <w:rPr>
      <w:sz w:val="16"/>
    </w:rPr>
  </w:style>
  <w:style w:type="paragraph" w:customStyle="1" w:styleId="ad">
    <w:name w:val="Адресат"/>
    <w:basedOn w:val="a"/>
    <w:rsid w:val="00AC7BF7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AC7BF7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character" w:customStyle="1" w:styleId="pagesindoccount">
    <w:name w:val="pagesindoccount"/>
    <w:basedOn w:val="a0"/>
    <w:rsid w:val="00CD45DE"/>
  </w:style>
  <w:style w:type="table" w:customStyle="1" w:styleId="TableNormal">
    <w:name w:val="Table Normal"/>
    <w:uiPriority w:val="2"/>
    <w:semiHidden/>
    <w:unhideWhenUsed/>
    <w:qFormat/>
    <w:rsid w:val="00AD3FE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D3FEE"/>
    <w:pPr>
      <w:widowControl w:val="0"/>
      <w:autoSpaceDE w:val="0"/>
      <w:autoSpaceDN w:val="0"/>
      <w:spacing w:before="94"/>
      <w:ind w:right="204" w:firstLine="0"/>
      <w:jc w:val="center"/>
    </w:pPr>
    <w:rPr>
      <w:rFonts w:ascii="Calibri" w:eastAsia="Calibri" w:hAnsi="Calibri" w:cs="Calibri"/>
      <w:sz w:val="22"/>
      <w:szCs w:val="22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D19F9-F5DE-417A-AEA6-1B6FD354C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187</TotalTime>
  <Pages>8</Pages>
  <Words>1092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user</cp:lastModifiedBy>
  <cp:revision>44</cp:revision>
  <cp:lastPrinted>2020-05-14T07:13:00Z</cp:lastPrinted>
  <dcterms:created xsi:type="dcterms:W3CDTF">2020-05-14T08:30:00Z</dcterms:created>
  <dcterms:modified xsi:type="dcterms:W3CDTF">2020-05-21T06:37:00Z</dcterms:modified>
</cp:coreProperties>
</file>